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8E9554" w14:textId="3C2C55B5" w:rsidR="008E3F6D" w:rsidRDefault="008E3F6D">
      <w:pPr>
        <w:rPr>
          <w:noProof/>
        </w:rPr>
      </w:pPr>
    </w:p>
    <w:p w14:paraId="26D17760" w14:textId="65644097" w:rsidR="008E3F6D" w:rsidRDefault="008E3F6D">
      <w:pPr>
        <w:rPr>
          <w:noProof/>
        </w:rPr>
      </w:pPr>
      <w:r w:rsidRPr="001441CC">
        <w:rPr>
          <w:rFonts w:ascii="Arial Black" w:hAnsi="Arial Black"/>
          <w:b/>
          <w:noProof/>
          <w:sz w:val="56"/>
          <w:szCs w:val="56"/>
        </w:rPr>
        <mc:AlternateContent>
          <mc:Choice Requires="wps">
            <w:drawing>
              <wp:anchor distT="0" distB="0" distL="114300" distR="114300" simplePos="0" relativeHeight="251659264" behindDoc="1" locked="0" layoutInCell="1" allowOverlap="1" wp14:anchorId="5D6BC0A4" wp14:editId="247B8391">
                <wp:simplePos x="0" y="0"/>
                <wp:positionH relativeFrom="page">
                  <wp:posOffset>-51269</wp:posOffset>
                </wp:positionH>
                <wp:positionV relativeFrom="paragraph">
                  <wp:posOffset>125813</wp:posOffset>
                </wp:positionV>
                <wp:extent cx="7540625" cy="1836420"/>
                <wp:effectExtent l="0" t="0" r="3175" b="0"/>
                <wp:wrapNone/>
                <wp:docPr id="1953351201" name="Dikdörtgen 1953351201"/>
                <wp:cNvGraphicFramePr/>
                <a:graphic xmlns:a="http://schemas.openxmlformats.org/drawingml/2006/main">
                  <a:graphicData uri="http://schemas.microsoft.com/office/word/2010/wordprocessingShape">
                    <wps:wsp>
                      <wps:cNvSpPr/>
                      <wps:spPr>
                        <a:xfrm>
                          <a:off x="0" y="0"/>
                          <a:ext cx="7540625" cy="1836420"/>
                        </a:xfrm>
                        <a:prstGeom prst="rect">
                          <a:avLst/>
                        </a:prstGeom>
                        <a:solidFill>
                          <a:srgbClr val="ED7D31"/>
                        </a:solidFill>
                        <a:ln w="12700" cap="flat" cmpd="sng" algn="ctr">
                          <a:noFill/>
                          <a:prstDash val="solid"/>
                          <a:miter lim="800000"/>
                        </a:ln>
                        <a:effectLst/>
                      </wps:spPr>
                      <wps:txbx>
                        <w:txbxContent>
                          <w:p w14:paraId="57C99E30" w14:textId="77777777" w:rsidR="00060E01" w:rsidRDefault="00060E01" w:rsidP="00060E01">
                            <w:pPr>
                              <w:jc w:val="center"/>
                              <w:rPr>
                                <w:rFonts w:ascii="Arial Black" w:hAnsi="Arial Black"/>
                                <w:b/>
                                <w:color w:val="FFFFFF" w:themeColor="background1"/>
                                <w:sz w:val="36"/>
                                <w:szCs w:val="36"/>
                              </w:rPr>
                            </w:pPr>
                            <w:r w:rsidRPr="006C054A">
                              <w:rPr>
                                <w:rFonts w:ascii="Arial Black" w:hAnsi="Arial Black"/>
                                <w:b/>
                                <w:color w:val="FFFFFF" w:themeColor="background1"/>
                                <w:sz w:val="36"/>
                                <w:szCs w:val="36"/>
                              </w:rPr>
                              <w:t>ANKARA</w:t>
                            </w:r>
                            <w:r>
                              <w:rPr>
                                <w:rFonts w:ascii="Arial Black" w:hAnsi="Arial Black"/>
                                <w:b/>
                                <w:color w:val="FFFFFF" w:themeColor="background1"/>
                                <w:sz w:val="36"/>
                                <w:szCs w:val="36"/>
                              </w:rPr>
                              <w:t xml:space="preserve"> </w:t>
                            </w:r>
                            <w:r w:rsidRPr="006C054A">
                              <w:rPr>
                                <w:rFonts w:ascii="Arial Black" w:hAnsi="Arial Black"/>
                                <w:b/>
                                <w:color w:val="FFFFFF" w:themeColor="background1"/>
                                <w:sz w:val="36"/>
                                <w:szCs w:val="36"/>
                              </w:rPr>
                              <w:t>DEVLET OPERA VE BALESİ BİNASI</w:t>
                            </w:r>
                            <w:r>
                              <w:rPr>
                                <w:rFonts w:ascii="Arial Black" w:hAnsi="Arial Black"/>
                                <w:b/>
                                <w:color w:val="FFFFFF" w:themeColor="background1"/>
                                <w:sz w:val="36"/>
                                <w:szCs w:val="36"/>
                              </w:rPr>
                              <w:t xml:space="preserve"> RESTORASYON İŞİ</w:t>
                            </w:r>
                          </w:p>
                          <w:p w14:paraId="6CC68EF2" w14:textId="77777777" w:rsidR="00060E01" w:rsidRPr="00B619AB" w:rsidRDefault="00060E01" w:rsidP="00060E01">
                            <w:pPr>
                              <w:jc w:val="center"/>
                              <w:rPr>
                                <w:rFonts w:ascii="Arial Black" w:hAnsi="Arial Black"/>
                                <w:b/>
                                <w:color w:val="FFFFFF" w:themeColor="background1"/>
                                <w:sz w:val="36"/>
                                <w:szCs w:val="36"/>
                              </w:rPr>
                            </w:pPr>
                            <w:r w:rsidRPr="00B619AB">
                              <w:rPr>
                                <w:rFonts w:ascii="Arial Black" w:hAnsi="Arial Black"/>
                                <w:b/>
                                <w:color w:val="FFFFFF" w:themeColor="background1"/>
                                <w:sz w:val="36"/>
                                <w:szCs w:val="36"/>
                              </w:rPr>
                              <w:t>2017-2021</w:t>
                            </w:r>
                          </w:p>
                          <w:p w14:paraId="1866CF41" w14:textId="77777777" w:rsidR="00060E01" w:rsidRDefault="00060E01" w:rsidP="00060E01">
                            <w:pPr>
                              <w:jc w:val="center"/>
                              <w:rPr>
                                <w:rFonts w:ascii="Arial Black" w:hAnsi="Arial Black"/>
                                <w:b/>
                                <w:color w:val="FFFFFF" w:themeColor="background1"/>
                                <w:sz w:val="36"/>
                                <w:szCs w:val="36"/>
                              </w:rPr>
                            </w:pPr>
                            <w:r w:rsidRPr="00B619AB">
                              <w:rPr>
                                <w:rFonts w:ascii="Arial Black" w:hAnsi="Arial Black"/>
                                <w:b/>
                                <w:color w:val="FFFFFF" w:themeColor="background1"/>
                                <w:sz w:val="36"/>
                                <w:szCs w:val="36"/>
                              </w:rPr>
                              <w:t>DANIŞMAN HOCALAR ANALİZ VE RAPORLARI KİTAPÇIĞI</w:t>
                            </w:r>
                          </w:p>
                          <w:p w14:paraId="4F69C37B" w14:textId="77777777" w:rsidR="00060E01" w:rsidRDefault="00060E01" w:rsidP="00060E01">
                            <w:pPr>
                              <w:jc w:val="center"/>
                              <w:rPr>
                                <w:rFonts w:ascii="Arial Black" w:hAnsi="Arial Black"/>
                                <w:b/>
                                <w:color w:val="FFFFFF" w:themeColor="background1"/>
                                <w:sz w:val="36"/>
                                <w:szCs w:val="36"/>
                              </w:rPr>
                            </w:pPr>
                          </w:p>
                          <w:p w14:paraId="203E35E9" w14:textId="77777777" w:rsidR="00060E01" w:rsidRPr="00B619AB" w:rsidRDefault="00060E01" w:rsidP="00060E01">
                            <w:pPr>
                              <w:jc w:val="center"/>
                              <w:rPr>
                                <w:rFonts w:ascii="Arial Black" w:hAnsi="Arial Black"/>
                                <w:b/>
                                <w:color w:val="FFFFFF" w:themeColor="background1"/>
                                <w:sz w:val="36"/>
                                <w:szCs w:val="36"/>
                              </w:rPr>
                            </w:pPr>
                          </w:p>
                          <w:p w14:paraId="4930684C" w14:textId="1FC10958" w:rsidR="00060E01" w:rsidRDefault="00060E01" w:rsidP="00060E01">
                            <w:pPr>
                              <w:jc w:val="center"/>
                            </w:pPr>
                            <w:r w:rsidRPr="00060E01">
                              <w:rPr>
                                <w:noProof/>
                              </w:rPr>
                              <w:drawing>
                                <wp:inline distT="0" distB="0" distL="0" distR="0" wp14:anchorId="5A6C2D5A" wp14:editId="41A9B15F">
                                  <wp:extent cx="7345045" cy="615950"/>
                                  <wp:effectExtent l="0" t="0" r="8255" b="0"/>
                                  <wp:docPr id="66824098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5045" cy="615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6BC0A4" id="Dikdörtgen 1953351201" o:spid="_x0000_s1026" style="position:absolute;margin-left:-4.05pt;margin-top:9.9pt;width:593.75pt;height:144.6pt;z-index:-25165721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" fillcolor="#ed7d31" stroked="f" strokeweight="1pt">
                <v:textbox>
                  <w:txbxContent>
                    <w:p w14:paraId="57C99E30" w14:textId="77777777" w:rsidR="00060E01" w:rsidRDefault="00060E01" w:rsidP="00060E01">
                      <w:pPr>
                        <w:jc w:val="center"/>
                        <w:rPr>
                          <w:rFonts w:ascii="Arial Black" w:hAnsi="Arial Black"/>
                          <w:b/>
                          <w:color w:val="FFFFFF" w:themeColor="background1"/>
                          <w:sz w:val="36"/>
                          <w:szCs w:val="36"/>
                        </w:rPr>
                      </w:pPr>
                      <w:r w:rsidRPr="006C054A">
                        <w:rPr>
                          <w:rFonts w:ascii="Arial Black" w:hAnsi="Arial Black"/>
                          <w:b/>
                          <w:color w:val="FFFFFF" w:themeColor="background1"/>
                          <w:sz w:val="36"/>
                          <w:szCs w:val="36"/>
                        </w:rPr>
                        <w:t>ANKARA</w:t>
                      </w:r>
                      <w:r>
                        <w:rPr>
                          <w:rFonts w:ascii="Arial Black" w:hAnsi="Arial Black"/>
                          <w:b/>
                          <w:color w:val="FFFFFF" w:themeColor="background1"/>
                          <w:sz w:val="36"/>
                          <w:szCs w:val="36"/>
                        </w:rPr>
                        <w:t xml:space="preserve"> </w:t>
                      </w:r>
                      <w:r w:rsidRPr="006C054A">
                        <w:rPr>
                          <w:rFonts w:ascii="Arial Black" w:hAnsi="Arial Black"/>
                          <w:b/>
                          <w:color w:val="FFFFFF" w:themeColor="background1"/>
                          <w:sz w:val="36"/>
                          <w:szCs w:val="36"/>
                        </w:rPr>
                        <w:t>DEVLET OPERA VE BALESİ BİNASI</w:t>
                      </w:r>
                      <w:r>
                        <w:rPr>
                          <w:rFonts w:ascii="Arial Black" w:hAnsi="Arial Black"/>
                          <w:b/>
                          <w:color w:val="FFFFFF" w:themeColor="background1"/>
                          <w:sz w:val="36"/>
                          <w:szCs w:val="36"/>
                        </w:rPr>
                        <w:t xml:space="preserve"> RESTORASYON İŞİ</w:t>
                      </w:r>
                    </w:p>
                    <w:p w14:paraId="6CC68EF2" w14:textId="77777777" w:rsidR="00060E01" w:rsidRPr="00B619AB" w:rsidRDefault="00060E01" w:rsidP="00060E01">
                      <w:pPr>
                        <w:jc w:val="center"/>
                        <w:rPr>
                          <w:rFonts w:ascii="Arial Black" w:hAnsi="Arial Black"/>
                          <w:b/>
                          <w:color w:val="FFFFFF" w:themeColor="background1"/>
                          <w:sz w:val="36"/>
                          <w:szCs w:val="36"/>
                        </w:rPr>
                      </w:pPr>
                      <w:r w:rsidRPr="00B619AB">
                        <w:rPr>
                          <w:rFonts w:ascii="Arial Black" w:hAnsi="Arial Black"/>
                          <w:b/>
                          <w:color w:val="FFFFFF" w:themeColor="background1"/>
                          <w:sz w:val="36"/>
                          <w:szCs w:val="36"/>
                        </w:rPr>
                        <w:t>2017-2021</w:t>
                      </w:r>
                    </w:p>
                    <w:p w14:paraId="1866CF41" w14:textId="77777777" w:rsidR="00060E01" w:rsidRDefault="00060E01" w:rsidP="00060E01">
                      <w:pPr>
                        <w:jc w:val="center"/>
                        <w:rPr>
                          <w:rFonts w:ascii="Arial Black" w:hAnsi="Arial Black"/>
                          <w:b/>
                          <w:color w:val="FFFFFF" w:themeColor="background1"/>
                          <w:sz w:val="36"/>
                          <w:szCs w:val="36"/>
                        </w:rPr>
                      </w:pPr>
                      <w:r w:rsidRPr="00B619AB">
                        <w:rPr>
                          <w:rFonts w:ascii="Arial Black" w:hAnsi="Arial Black"/>
                          <w:b/>
                          <w:color w:val="FFFFFF" w:themeColor="background1"/>
                          <w:sz w:val="36"/>
                          <w:szCs w:val="36"/>
                        </w:rPr>
                        <w:t>DANIŞMAN HOCALAR ANALİZ VE RAPORLARI KİTAPÇIĞI</w:t>
                      </w:r>
                    </w:p>
                    <w:p w14:paraId="4F69C37B" w14:textId="77777777" w:rsidR="00060E01" w:rsidRDefault="00060E01" w:rsidP="00060E01">
                      <w:pPr>
                        <w:jc w:val="center"/>
                        <w:rPr>
                          <w:rFonts w:ascii="Arial Black" w:hAnsi="Arial Black"/>
                          <w:b/>
                          <w:color w:val="FFFFFF" w:themeColor="background1"/>
                          <w:sz w:val="36"/>
                          <w:szCs w:val="36"/>
                        </w:rPr>
                      </w:pPr>
                    </w:p>
                    <w:p w14:paraId="203E35E9" w14:textId="77777777" w:rsidR="00060E01" w:rsidRPr="00B619AB" w:rsidRDefault="00060E01" w:rsidP="00060E01">
                      <w:pPr>
                        <w:jc w:val="center"/>
                        <w:rPr>
                          <w:rFonts w:ascii="Arial Black" w:hAnsi="Arial Black"/>
                          <w:b/>
                          <w:color w:val="FFFFFF" w:themeColor="background1"/>
                          <w:sz w:val="36"/>
                          <w:szCs w:val="36"/>
                        </w:rPr>
                      </w:pPr>
                    </w:p>
                    <w:p w14:paraId="4930684C" w14:textId="1FC10958" w:rsidR="00060E01" w:rsidRDefault="00060E01" w:rsidP="00060E01">
                      <w:pPr>
                        <w:jc w:val="center"/>
                      </w:pPr>
                      <w:r w:rsidRPr="00060E01">
                        <w:rPr>
                          <w:noProof/>
                        </w:rPr>
                        <w:drawing>
                          <wp:inline distT="0" distB="0" distL="0" distR="0" wp14:anchorId="5A6C2D5A" wp14:editId="41A9B15F">
                            <wp:extent cx="7345045" cy="615950"/>
                            <wp:effectExtent l="0" t="0" r="8255" b="0"/>
                            <wp:docPr id="66824098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5045" cy="615950"/>
                                    </a:xfrm>
                                    <a:prstGeom prst="rect">
                                      <a:avLst/>
                                    </a:prstGeom>
                                    <a:noFill/>
                                    <a:ln>
                                      <a:noFill/>
                                    </a:ln>
                                  </pic:spPr>
                                </pic:pic>
                              </a:graphicData>
                            </a:graphic>
                          </wp:inline>
                        </w:drawing>
                      </w:r>
                    </w:p>
                  </w:txbxContent>
                </v:textbox>
                <w10:wrap anchorx="page"/>
              </v:rect>
            </w:pict>
          </mc:Fallback>
        </mc:AlternateContent>
      </w:r>
    </w:p>
    <w:p w14:paraId="1AEEE6E6" w14:textId="77777777" w:rsidR="008E3F6D" w:rsidRDefault="008E3F6D">
      <w:pPr>
        <w:rPr>
          <w:noProof/>
        </w:rPr>
      </w:pPr>
    </w:p>
    <w:p w14:paraId="1BCACFE2" w14:textId="77777777" w:rsidR="008E3F6D" w:rsidRDefault="008E3F6D">
      <w:pPr>
        <w:rPr>
          <w:noProof/>
        </w:rPr>
      </w:pPr>
    </w:p>
    <w:p w14:paraId="623E97F6" w14:textId="77777777" w:rsidR="008E3F6D" w:rsidRDefault="008E3F6D">
      <w:pPr>
        <w:rPr>
          <w:noProof/>
        </w:rPr>
      </w:pPr>
    </w:p>
    <w:p w14:paraId="633ABB64" w14:textId="77777777" w:rsidR="008E3F6D" w:rsidRDefault="008E3F6D">
      <w:pPr>
        <w:rPr>
          <w:noProof/>
        </w:rPr>
      </w:pPr>
    </w:p>
    <w:p w14:paraId="64FC7C4B" w14:textId="77777777" w:rsidR="008E3F6D" w:rsidRDefault="008E3F6D">
      <w:pPr>
        <w:rPr>
          <w:noProof/>
        </w:rPr>
      </w:pPr>
    </w:p>
    <w:p w14:paraId="68463C4D" w14:textId="77777777" w:rsidR="008E3F6D" w:rsidRDefault="008E3F6D">
      <w:pPr>
        <w:rPr>
          <w:noProof/>
        </w:rPr>
      </w:pPr>
    </w:p>
    <w:p w14:paraId="1E113819" w14:textId="77777777" w:rsidR="008E3F6D" w:rsidRDefault="008E3F6D">
      <w:pPr>
        <w:rPr>
          <w:noProof/>
        </w:rPr>
      </w:pPr>
      <w:r w:rsidRPr="001441CC">
        <w:rPr>
          <w:rFonts w:ascii="Arial Black" w:hAnsi="Arial Black"/>
          <w:b/>
          <w:noProof/>
          <w:sz w:val="56"/>
          <w:szCs w:val="56"/>
        </w:rPr>
        <mc:AlternateContent>
          <mc:Choice Requires="wps">
            <w:drawing>
              <wp:anchor distT="0" distB="0" distL="114300" distR="114300" simplePos="0" relativeHeight="251661312" behindDoc="1" locked="0" layoutInCell="1" allowOverlap="1" wp14:anchorId="4D70DAFA" wp14:editId="61A75149">
                <wp:simplePos x="0" y="0"/>
                <wp:positionH relativeFrom="page">
                  <wp:align>left</wp:align>
                </wp:positionH>
                <wp:positionV relativeFrom="paragraph">
                  <wp:posOffset>4443206</wp:posOffset>
                </wp:positionV>
                <wp:extent cx="7540625" cy="720560"/>
                <wp:effectExtent l="0" t="0" r="3175" b="3810"/>
                <wp:wrapNone/>
                <wp:docPr id="740889485" name="Dikdörtgen 740889485"/>
                <wp:cNvGraphicFramePr/>
                <a:graphic xmlns:a="http://schemas.openxmlformats.org/drawingml/2006/main">
                  <a:graphicData uri="http://schemas.microsoft.com/office/word/2010/wordprocessingShape">
                    <wps:wsp>
                      <wps:cNvSpPr/>
                      <wps:spPr>
                        <a:xfrm>
                          <a:off x="0" y="0"/>
                          <a:ext cx="7540625" cy="720560"/>
                        </a:xfrm>
                        <a:prstGeom prst="rect">
                          <a:avLst/>
                        </a:prstGeom>
                        <a:solidFill>
                          <a:srgbClr val="ED7D31"/>
                        </a:solidFill>
                        <a:ln w="12700" cap="flat" cmpd="sng" algn="ctr">
                          <a:noFill/>
                          <a:prstDash val="solid"/>
                          <a:miter lim="800000"/>
                        </a:ln>
                        <a:effectLst/>
                      </wps:spPr>
                      <wps:txbx>
                        <w:txbxContent>
                          <w:p w14:paraId="077EC7E2" w14:textId="77777777" w:rsidR="008E3F6D" w:rsidRPr="001441CC" w:rsidRDefault="008E3F6D" w:rsidP="008E3F6D">
                            <w:pPr>
                              <w:tabs>
                                <w:tab w:val="left" w:pos="5775"/>
                              </w:tabs>
                              <w:spacing w:after="0" w:line="240" w:lineRule="auto"/>
                              <w:jc w:val="center"/>
                              <w:rPr>
                                <w:color w:val="FFFFFF" w:themeColor="background1"/>
                                <w:sz w:val="28"/>
                                <w:szCs w:val="28"/>
                              </w:rPr>
                            </w:pPr>
                            <w:bookmarkStart w:id="0" w:name="_Hlk165559588"/>
                            <w:r w:rsidRPr="001441CC">
                              <w:rPr>
                                <w:color w:val="FFFFFF" w:themeColor="background1"/>
                                <w:sz w:val="28"/>
                                <w:szCs w:val="28"/>
                              </w:rPr>
                              <w:t xml:space="preserve">HAZIRLAYAN </w:t>
                            </w:r>
                          </w:p>
                          <w:p w14:paraId="25C6CD12" w14:textId="77777777" w:rsidR="008E3F6D" w:rsidRPr="001441CC" w:rsidRDefault="008E3F6D" w:rsidP="008E3F6D">
                            <w:pPr>
                              <w:tabs>
                                <w:tab w:val="left" w:pos="5775"/>
                              </w:tabs>
                              <w:spacing w:after="0" w:line="240" w:lineRule="auto"/>
                              <w:jc w:val="center"/>
                              <w:rPr>
                                <w:b/>
                                <w:color w:val="FFFFFF" w:themeColor="background1"/>
                                <w:sz w:val="28"/>
                                <w:szCs w:val="28"/>
                              </w:rPr>
                            </w:pPr>
                            <w:r w:rsidRPr="001441CC">
                              <w:rPr>
                                <w:b/>
                                <w:color w:val="FFFFFF" w:themeColor="background1"/>
                                <w:sz w:val="28"/>
                                <w:szCs w:val="28"/>
                              </w:rPr>
                              <w:t>ORHAN PEKDEMİR</w:t>
                            </w:r>
                          </w:p>
                          <w:p w14:paraId="56B5E635" w14:textId="77777777" w:rsidR="008E3F6D" w:rsidRDefault="008E3F6D" w:rsidP="008E3F6D">
                            <w:pPr>
                              <w:tabs>
                                <w:tab w:val="left" w:pos="5775"/>
                              </w:tabs>
                              <w:ind w:left="-567" w:right="-727"/>
                              <w:jc w:val="center"/>
                              <w:rPr>
                                <w:color w:val="FFFFFF" w:themeColor="background1"/>
                                <w:sz w:val="28"/>
                                <w:szCs w:val="28"/>
                              </w:rPr>
                            </w:pPr>
                            <w:r w:rsidRPr="001441CC">
                              <w:rPr>
                                <w:color w:val="FFFFFF" w:themeColor="background1"/>
                                <w:sz w:val="28"/>
                                <w:szCs w:val="28"/>
                              </w:rPr>
                              <w:t>OCAK 2021</w:t>
                            </w:r>
                          </w:p>
                          <w:bookmarkEnd w:id="0"/>
                          <w:p w14:paraId="38BC1375" w14:textId="77777777" w:rsidR="008E3F6D" w:rsidRDefault="008E3F6D" w:rsidP="008E3F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70DAFA" id="Dikdörtgen 740889485" o:spid="_x0000_s1027" style="position:absolute;margin-left:0;margin-top:349.85pt;width:593.75pt;height:56.75pt;z-index:-25165516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" fillcolor="#ed7d31" stroked="f" strokeweight="1pt">
                <v:textbox>
                  <w:txbxContent>
                    <w:p w14:paraId="077EC7E2" w14:textId="77777777" w:rsidR="008E3F6D" w:rsidRPr="001441CC" w:rsidRDefault="008E3F6D" w:rsidP="008E3F6D">
                      <w:pPr>
                        <w:tabs>
                          <w:tab w:val="left" w:pos="5775"/>
                        </w:tabs>
                        <w:spacing w:after="0" w:line="240" w:lineRule="auto"/>
                        <w:jc w:val="center"/>
                        <w:rPr>
                          <w:color w:val="FFFFFF" w:themeColor="background1"/>
                          <w:sz w:val="28"/>
                          <w:szCs w:val="28"/>
                        </w:rPr>
                      </w:pPr>
                      <w:bookmarkStart w:id="1" w:name="_Hlk165559588"/>
                      <w:r w:rsidRPr="001441CC">
                        <w:rPr>
                          <w:color w:val="FFFFFF" w:themeColor="background1"/>
                          <w:sz w:val="28"/>
                          <w:szCs w:val="28"/>
                        </w:rPr>
                        <w:t xml:space="preserve">HAZIRLAYAN </w:t>
                      </w:r>
                    </w:p>
                    <w:p w14:paraId="25C6CD12" w14:textId="77777777" w:rsidR="008E3F6D" w:rsidRPr="001441CC" w:rsidRDefault="008E3F6D" w:rsidP="008E3F6D">
                      <w:pPr>
                        <w:tabs>
                          <w:tab w:val="left" w:pos="5775"/>
                        </w:tabs>
                        <w:spacing w:after="0" w:line="240" w:lineRule="auto"/>
                        <w:jc w:val="center"/>
                        <w:rPr>
                          <w:b/>
                          <w:color w:val="FFFFFF" w:themeColor="background1"/>
                          <w:sz w:val="28"/>
                          <w:szCs w:val="28"/>
                        </w:rPr>
                      </w:pPr>
                      <w:r w:rsidRPr="001441CC">
                        <w:rPr>
                          <w:b/>
                          <w:color w:val="FFFFFF" w:themeColor="background1"/>
                          <w:sz w:val="28"/>
                          <w:szCs w:val="28"/>
                        </w:rPr>
                        <w:t>ORHAN PEKDEMİR</w:t>
                      </w:r>
                    </w:p>
                    <w:p w14:paraId="56B5E635" w14:textId="77777777" w:rsidR="008E3F6D" w:rsidRDefault="008E3F6D" w:rsidP="008E3F6D">
                      <w:pPr>
                        <w:tabs>
                          <w:tab w:val="left" w:pos="5775"/>
                        </w:tabs>
                        <w:ind w:left="-567" w:right="-727"/>
                        <w:jc w:val="center"/>
                        <w:rPr>
                          <w:color w:val="FFFFFF" w:themeColor="background1"/>
                          <w:sz w:val="28"/>
                          <w:szCs w:val="28"/>
                        </w:rPr>
                      </w:pPr>
                      <w:r w:rsidRPr="001441CC">
                        <w:rPr>
                          <w:color w:val="FFFFFF" w:themeColor="background1"/>
                          <w:sz w:val="28"/>
                          <w:szCs w:val="28"/>
                        </w:rPr>
                        <w:t>OCAK 2021</w:t>
                      </w:r>
                    </w:p>
                    <w:bookmarkEnd w:id="1"/>
                    <w:p w14:paraId="38BC1375" w14:textId="77777777" w:rsidR="008E3F6D" w:rsidRDefault="008E3F6D" w:rsidP="008E3F6D">
                      <w:pPr>
                        <w:jc w:val="center"/>
                      </w:pPr>
                    </w:p>
                  </w:txbxContent>
                </v:textbox>
                <w10:wrap anchorx="page"/>
              </v:rect>
            </w:pict>
          </mc:Fallback>
        </mc:AlternateContent>
      </w:r>
      <w:r>
        <w:rPr>
          <w:noProof/>
        </w:rPr>
        <w:t xml:space="preserve">              </w:t>
      </w:r>
    </w:p>
    <w:p w14:paraId="73F97367" w14:textId="4ACF9593" w:rsidR="005F73CD" w:rsidRDefault="008E3F6D">
      <w:pPr>
        <w:rPr>
          <w:noProof/>
        </w:rPr>
      </w:pPr>
      <w:r>
        <w:rPr>
          <w:noProof/>
        </w:rPr>
        <w:t xml:space="preserve">            </w:t>
      </w:r>
      <w:r>
        <w:rPr>
          <w:noProof/>
        </w:rPr>
        <w:drawing>
          <wp:inline distT="0" distB="0" distL="0" distR="0" wp14:anchorId="63FD9044" wp14:editId="12C673C5">
            <wp:extent cx="4940935" cy="3939872"/>
            <wp:effectExtent l="0" t="0" r="0" b="0"/>
            <wp:docPr id="25245" name="Picture 25245" descr="metin, paralel, iç mekan, yazı tahtas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5245" name="Picture 25245" descr="metin, paralel, iç mekan, yazı tahtası içeren bir resim&#10;&#10;Açıklama otomatik olarak oluşturuldu"/>
                    <pic:cNvPicPr/>
                  </pic:nvPicPr>
                  <pic:blipFill rotWithShape="1">
                    <a:blip r:embed="rId9"/>
                    <a:srcRect t="43084" b="3322"/>
                    <a:stretch/>
                  </pic:blipFill>
                  <pic:spPr bwMode="auto">
                    <a:xfrm>
                      <a:off x="0" y="0"/>
                      <a:ext cx="4962262" cy="3956878"/>
                    </a:xfrm>
                    <a:prstGeom prst="rect">
                      <a:avLst/>
                    </a:prstGeom>
                    <a:ln>
                      <a:noFill/>
                    </a:ln>
                    <a:extLst>
                      <a:ext uri="{53640926-AAD7-44D8-BBD7-CCE9431645EC}">
                        <a14:shadowObscured xmlns:a14="http://schemas.microsoft.com/office/drawing/2010/main"/>
                      </a:ext>
                    </a:extLst>
                  </pic:spPr>
                </pic:pic>
              </a:graphicData>
            </a:graphic>
          </wp:inline>
        </w:drawing>
      </w:r>
    </w:p>
    <w:p w14:paraId="17D4292D" w14:textId="77777777" w:rsidR="008E3F6D" w:rsidRPr="008E3F6D" w:rsidRDefault="008E3F6D" w:rsidP="008E3F6D"/>
    <w:p w14:paraId="4097C0B5" w14:textId="77777777" w:rsidR="008E3F6D" w:rsidRPr="008E3F6D" w:rsidRDefault="008E3F6D" w:rsidP="008E3F6D"/>
    <w:p w14:paraId="6995B618" w14:textId="77777777" w:rsidR="008E3F6D" w:rsidRPr="008E3F6D" w:rsidRDefault="008E3F6D" w:rsidP="008E3F6D"/>
    <w:p w14:paraId="1996FB84" w14:textId="77777777" w:rsidR="008E3F6D" w:rsidRDefault="008E3F6D" w:rsidP="008E3F6D">
      <w:pPr>
        <w:rPr>
          <w:b/>
          <w:i/>
          <w:sz w:val="24"/>
          <w:szCs w:val="24"/>
        </w:rPr>
      </w:pPr>
    </w:p>
    <w:p w14:paraId="7E4B7D81" w14:textId="2E1C9543" w:rsidR="008E3F6D" w:rsidRDefault="008E3F6D" w:rsidP="008E3F6D">
      <w:pPr>
        <w:rPr>
          <w:b/>
          <w:i/>
          <w:sz w:val="24"/>
          <w:szCs w:val="24"/>
        </w:rPr>
      </w:pPr>
      <w:r w:rsidRPr="00BB41E3">
        <w:rPr>
          <w:b/>
          <w:i/>
          <w:sz w:val="24"/>
          <w:szCs w:val="24"/>
        </w:rPr>
        <w:t>BU KİTAP KURUMA ÖZELDİR, İZİN ALMADAN HİÇBİR ŞEKİLDE ALINTI YAPILAMAZ, ÇOĞALTILAMAZ, YAYINLANAMAZ.</w:t>
      </w:r>
    </w:p>
    <w:p w14:paraId="4E0ACBD9" w14:textId="77777777" w:rsidR="008E3F6D" w:rsidRDefault="008E3F6D" w:rsidP="008E3F6D">
      <w:pPr>
        <w:rPr>
          <w:b/>
          <w:i/>
          <w:sz w:val="24"/>
          <w:szCs w:val="24"/>
        </w:rPr>
      </w:pPr>
    </w:p>
    <w:p w14:paraId="6C32C708" w14:textId="77777777" w:rsidR="008E3F6D" w:rsidRDefault="008E3F6D" w:rsidP="008E3F6D"/>
    <w:p w14:paraId="43EC097A" w14:textId="3D13E491" w:rsidR="008E3F6D" w:rsidRDefault="008E3F6D" w:rsidP="008E3F6D">
      <w:pPr>
        <w:spacing w:after="195" w:line="360" w:lineRule="auto"/>
        <w:ind w:left="422" w:right="589"/>
      </w:pPr>
      <w:r>
        <w:rPr>
          <w:sz w:val="20"/>
        </w:rPr>
        <w:t>Prof. Dr. Yaşar Selçuk ŞENER</w:t>
      </w:r>
    </w:p>
    <w:p w14:paraId="51345BEB" w14:textId="3F3451D0" w:rsidR="008E3F6D" w:rsidRDefault="008E3F6D" w:rsidP="008E3F6D">
      <w:pPr>
        <w:spacing w:after="243" w:line="360" w:lineRule="auto"/>
        <w:ind w:left="422" w:right="589"/>
      </w:pPr>
      <w:r>
        <w:rPr>
          <w:sz w:val="20"/>
        </w:rPr>
        <w:t>Sanat Tarihçi-Koruma Uzmanı</w:t>
      </w:r>
    </w:p>
    <w:p w14:paraId="60B734F7" w14:textId="553368CF" w:rsidR="008E3F6D" w:rsidRDefault="008E3F6D" w:rsidP="008E3F6D">
      <w:pPr>
        <w:spacing w:after="204" w:line="360" w:lineRule="auto"/>
        <w:ind w:left="422" w:right="589"/>
      </w:pPr>
      <w:r>
        <w:rPr>
          <w:sz w:val="20"/>
        </w:rPr>
        <w:t>Ankara Hacı Bayram Veli Üniversitesi, Güzel Sanatlar Fakültesi,</w:t>
      </w:r>
    </w:p>
    <w:p w14:paraId="6F77C577" w14:textId="3048BBA5" w:rsidR="008E3F6D" w:rsidRDefault="008E3F6D" w:rsidP="008E3F6D">
      <w:pPr>
        <w:spacing w:after="142" w:line="360" w:lineRule="auto"/>
        <w:ind w:left="422" w:right="589"/>
      </w:pPr>
      <w:r>
        <w:rPr>
          <w:sz w:val="20"/>
        </w:rPr>
        <w:t>Kültür Varlıklarını Koruma ve Onarım Bölümü Öğretim Üyesi,</w:t>
      </w:r>
    </w:p>
    <w:p w14:paraId="60DF48FC" w14:textId="715378BD" w:rsidR="008E3F6D" w:rsidRDefault="008E3F6D" w:rsidP="008E3F6D">
      <w:pPr>
        <w:spacing w:after="167" w:line="360" w:lineRule="auto"/>
        <w:ind w:left="422" w:right="589"/>
      </w:pPr>
      <w:r>
        <w:rPr>
          <w:sz w:val="20"/>
        </w:rPr>
        <w:t>06830, Gölbaşı, Ankara</w:t>
      </w:r>
    </w:p>
    <w:p w14:paraId="219A1DBD" w14:textId="4279256D" w:rsidR="008E3F6D" w:rsidRDefault="008E3F6D" w:rsidP="000569A1">
      <w:pPr>
        <w:spacing w:after="142" w:line="360" w:lineRule="auto"/>
        <w:ind w:left="422" w:right="589"/>
      </w:pPr>
      <w:r>
        <w:rPr>
          <w:sz w:val="20"/>
        </w:rPr>
        <w:t xml:space="preserve">E Mail: </w:t>
      </w:r>
      <w:proofErr w:type="gramStart"/>
      <w:r>
        <w:rPr>
          <w:color w:val="0563C1"/>
          <w:sz w:val="20"/>
          <w:u w:val="single" w:color="0563C1"/>
        </w:rPr>
        <w:t>ssener@gazi.edu.tr</w:t>
      </w:r>
      <w:r>
        <w:rPr>
          <w:color w:val="0563C1"/>
          <w:sz w:val="20"/>
        </w:rPr>
        <w:t xml:space="preserve"> </w:t>
      </w:r>
      <w:r>
        <w:rPr>
          <w:sz w:val="20"/>
        </w:rPr>
        <w:t>-</w:t>
      </w:r>
      <w:proofErr w:type="gramEnd"/>
      <w:r>
        <w:rPr>
          <w:sz w:val="20"/>
        </w:rPr>
        <w:t xml:space="preserve"> Tel: 0 (312) 4257676/402</w:t>
      </w:r>
    </w:p>
    <w:p w14:paraId="3073A803" w14:textId="3BE10E56" w:rsidR="008E3F6D" w:rsidRDefault="008E3F6D" w:rsidP="000569A1">
      <w:pPr>
        <w:spacing w:after="111" w:line="360" w:lineRule="auto"/>
        <w:ind w:left="10" w:right="193"/>
        <w:jc w:val="center"/>
      </w:pPr>
      <w:r>
        <w:rPr>
          <w:rFonts w:cs="Calibri"/>
          <w:b/>
        </w:rPr>
        <w:t>ANKARA OPERA VE BALE GENEL MÜDÜRLÜĞÜ BİNASI</w:t>
      </w:r>
    </w:p>
    <w:p w14:paraId="60015873" w14:textId="43EFD089" w:rsidR="008E3F6D" w:rsidRDefault="008E3F6D" w:rsidP="000569A1">
      <w:pPr>
        <w:spacing w:after="111" w:line="360" w:lineRule="auto"/>
        <w:ind w:left="10" w:right="195"/>
        <w:jc w:val="center"/>
      </w:pPr>
      <w:r>
        <w:rPr>
          <w:rFonts w:cs="Calibri"/>
          <w:b/>
        </w:rPr>
        <w:t>RESTORASYON ÇALIŞMALARI ÖNCESİNDE YAPILAN ARAŞTIRMA RASPALARI VE</w:t>
      </w:r>
    </w:p>
    <w:p w14:paraId="75136299" w14:textId="1D00070E" w:rsidR="008E3F6D" w:rsidRDefault="008E3F6D" w:rsidP="000569A1">
      <w:pPr>
        <w:spacing w:after="111" w:line="360" w:lineRule="auto"/>
        <w:ind w:left="10" w:right="194"/>
        <w:jc w:val="center"/>
      </w:pPr>
      <w:r>
        <w:rPr>
          <w:rFonts w:cs="Calibri"/>
          <w:b/>
        </w:rPr>
        <w:t>ELDE EDİLEN SONUÇLARA GÖRE BELİRLENEN YÖNTEM VE UYGULAMALAR</w:t>
      </w:r>
    </w:p>
    <w:p w14:paraId="03BA8DC8" w14:textId="6829BA4A" w:rsidR="008E3F6D" w:rsidRPr="000569A1" w:rsidRDefault="00AC7C72" w:rsidP="00AC7C72">
      <w:pPr>
        <w:spacing w:after="215" w:line="360" w:lineRule="auto"/>
        <w:ind w:right="610"/>
        <w:rPr>
          <w:rFonts w:ascii="Times New Roman" w:hAnsi="Times New Roman"/>
          <w:sz w:val="24"/>
          <w:szCs w:val="24"/>
        </w:rPr>
      </w:pPr>
      <w:r>
        <w:rPr>
          <w:rFonts w:ascii="Times New Roman" w:hAnsi="Times New Roman"/>
          <w:sz w:val="24"/>
          <w:szCs w:val="24"/>
        </w:rPr>
        <w:t xml:space="preserve">   </w:t>
      </w:r>
      <w:r w:rsidR="008E3F6D" w:rsidRPr="000569A1">
        <w:rPr>
          <w:rFonts w:ascii="Times New Roman" w:hAnsi="Times New Roman"/>
          <w:sz w:val="24"/>
          <w:szCs w:val="24"/>
        </w:rPr>
        <w:t>Ankara Devlet Opera ve Bale Genel Müdürlüğü (Opera) binasının restorasyon projesi, T.C. Kültür ve Turizm Bakanlığı ve Devlet Opera ve Bale Genel Müdürlüğü’nün izin ve destekleri, Ankara Kültür ve Tabiat Varlıklarını Koruma Bölge Kurulu’nun onayı ile yürütülmektedir. Ankara Opera Sahnesi Binası Restorasyon Projesi’nin Restorasyon uygulamaları, ER-BU İnş. Tic. A.Ş. yükleniciliği ve ORAY BİR İnşaat Yapı Yenileme San. ve Tic. Ltd. Şti. alt yükleniciliğinde gerçekleştirilmektedir.</w:t>
      </w:r>
    </w:p>
    <w:p w14:paraId="6FB164A3" w14:textId="65AAE540" w:rsidR="008E3F6D"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8E3F6D" w:rsidRPr="000569A1">
        <w:rPr>
          <w:rFonts w:ascii="Times New Roman" w:hAnsi="Times New Roman"/>
          <w:sz w:val="24"/>
          <w:szCs w:val="24"/>
        </w:rPr>
        <w:t xml:space="preserve">Projenin araştırma ve uygulama safhaları, Restoratör Hasan Can Atasoy, Arkeolog-Restoratör Atalay </w:t>
      </w:r>
      <w:proofErr w:type="spellStart"/>
      <w:r w:rsidR="008E3F6D" w:rsidRPr="000569A1">
        <w:rPr>
          <w:rFonts w:ascii="Times New Roman" w:hAnsi="Times New Roman"/>
          <w:sz w:val="24"/>
          <w:szCs w:val="24"/>
        </w:rPr>
        <w:t>Karatak</w:t>
      </w:r>
      <w:proofErr w:type="spellEnd"/>
      <w:r w:rsidR="008E3F6D" w:rsidRPr="000569A1">
        <w:rPr>
          <w:rFonts w:ascii="Times New Roman" w:hAnsi="Times New Roman"/>
          <w:sz w:val="24"/>
          <w:szCs w:val="24"/>
        </w:rPr>
        <w:t xml:space="preserve">, Restoratör </w:t>
      </w:r>
      <w:proofErr w:type="spellStart"/>
      <w:r w:rsidR="008E3F6D" w:rsidRPr="000569A1">
        <w:rPr>
          <w:rFonts w:ascii="Times New Roman" w:hAnsi="Times New Roman"/>
          <w:sz w:val="24"/>
          <w:szCs w:val="24"/>
        </w:rPr>
        <w:t>Negin</w:t>
      </w:r>
      <w:proofErr w:type="spellEnd"/>
      <w:r w:rsidR="008E3F6D" w:rsidRPr="000569A1">
        <w:rPr>
          <w:rFonts w:ascii="Times New Roman" w:hAnsi="Times New Roman"/>
          <w:sz w:val="24"/>
          <w:szCs w:val="24"/>
        </w:rPr>
        <w:t xml:space="preserve"> </w:t>
      </w:r>
      <w:proofErr w:type="spellStart"/>
      <w:r w:rsidR="008E3F6D" w:rsidRPr="000569A1">
        <w:rPr>
          <w:rFonts w:ascii="Times New Roman" w:hAnsi="Times New Roman"/>
          <w:sz w:val="24"/>
          <w:szCs w:val="24"/>
        </w:rPr>
        <w:t>Derakhshan</w:t>
      </w:r>
      <w:proofErr w:type="spellEnd"/>
      <w:r w:rsidR="008E3F6D" w:rsidRPr="000569A1">
        <w:rPr>
          <w:rFonts w:ascii="Times New Roman" w:hAnsi="Times New Roman"/>
          <w:sz w:val="24"/>
          <w:szCs w:val="24"/>
        </w:rPr>
        <w:t>, Restoratör Hira Nur Gültekin, Restoratör Osman Ekinci, Restoratör Muhammed Diler ve Restoratör Mustafa</w:t>
      </w:r>
      <w:r w:rsidR="008E3F6D" w:rsidRPr="000569A1">
        <w:rPr>
          <w:rFonts w:ascii="Times New Roman" w:hAnsi="Times New Roman"/>
          <w:sz w:val="24"/>
          <w:szCs w:val="24"/>
        </w:rPr>
        <w:t xml:space="preserve"> </w:t>
      </w:r>
      <w:r w:rsidR="008E3F6D" w:rsidRPr="000569A1">
        <w:rPr>
          <w:rFonts w:ascii="Times New Roman" w:hAnsi="Times New Roman"/>
          <w:sz w:val="24"/>
          <w:szCs w:val="24"/>
        </w:rPr>
        <w:t>Açıkgöz’den oluşan ekip</w:t>
      </w:r>
      <w:r w:rsidR="008E3F6D" w:rsidRPr="000569A1">
        <w:rPr>
          <w:rFonts w:ascii="Times New Roman" w:hAnsi="Times New Roman"/>
          <w:sz w:val="24"/>
          <w:szCs w:val="24"/>
        </w:rPr>
        <w:t xml:space="preserve"> </w:t>
      </w:r>
      <w:r w:rsidR="008E3F6D" w:rsidRPr="000569A1">
        <w:rPr>
          <w:rFonts w:ascii="Times New Roman" w:hAnsi="Times New Roman"/>
          <w:sz w:val="24"/>
          <w:szCs w:val="24"/>
        </w:rPr>
        <w:t>tarafından; Gazi Üniversitesi, Güzel Sanatlar Fakültesi, Kültür Varlıklarını Koruma ve Onarım Bölümü öğretim üyeleri Prof. Dr. Yaşar Selçuk Şener (Malzeme Koruma Uzmanı) ve Doç. Dr.</w:t>
      </w:r>
      <w:r w:rsidR="008E3F6D" w:rsidRPr="000569A1">
        <w:rPr>
          <w:rFonts w:ascii="Times New Roman" w:hAnsi="Times New Roman"/>
          <w:sz w:val="24"/>
          <w:szCs w:val="24"/>
        </w:rPr>
        <w:t xml:space="preserve"> </w:t>
      </w:r>
      <w:r w:rsidR="008E3F6D" w:rsidRPr="000569A1">
        <w:rPr>
          <w:rFonts w:ascii="Times New Roman" w:hAnsi="Times New Roman"/>
          <w:sz w:val="24"/>
          <w:szCs w:val="24"/>
        </w:rPr>
        <w:t>Ali Akın Akyol’un (</w:t>
      </w:r>
      <w:proofErr w:type="spellStart"/>
      <w:r w:rsidR="008E3F6D" w:rsidRPr="000569A1">
        <w:rPr>
          <w:rFonts w:ascii="Times New Roman" w:hAnsi="Times New Roman"/>
          <w:sz w:val="24"/>
          <w:szCs w:val="24"/>
        </w:rPr>
        <w:t>Arkeometrist</w:t>
      </w:r>
      <w:proofErr w:type="spellEnd"/>
      <w:r w:rsidR="008E3F6D" w:rsidRPr="000569A1">
        <w:rPr>
          <w:rFonts w:ascii="Times New Roman" w:hAnsi="Times New Roman"/>
          <w:sz w:val="24"/>
          <w:szCs w:val="24"/>
        </w:rPr>
        <w:t>) bilimsel danışmanlığında yürütülmektedir.</w:t>
      </w:r>
    </w:p>
    <w:p w14:paraId="4B82E2B9" w14:textId="422A23C4" w:rsidR="002B79EA" w:rsidRPr="000569A1" w:rsidRDefault="00AC7C72" w:rsidP="00AC7C72">
      <w:pPr>
        <w:spacing w:after="182" w:line="360" w:lineRule="auto"/>
        <w:ind w:right="610"/>
        <w:rPr>
          <w:rFonts w:ascii="Times New Roman" w:hAnsi="Times New Roman"/>
          <w:sz w:val="24"/>
          <w:szCs w:val="24"/>
        </w:rPr>
      </w:pPr>
      <w:r>
        <w:rPr>
          <w:rFonts w:ascii="Times New Roman" w:hAnsi="Times New Roman"/>
          <w:sz w:val="24"/>
          <w:szCs w:val="24"/>
        </w:rPr>
        <w:t xml:space="preserve">   </w:t>
      </w:r>
      <w:r w:rsidR="008E3F6D" w:rsidRPr="000569A1">
        <w:rPr>
          <w:rFonts w:ascii="Times New Roman" w:hAnsi="Times New Roman"/>
          <w:sz w:val="24"/>
          <w:szCs w:val="24"/>
        </w:rPr>
        <w:t>Raspa çalışmalarına yönelik işveren temsilcileri, uygulama müellifi ve proje</w:t>
      </w:r>
      <w:r w:rsidR="000569A1" w:rsidRPr="000569A1">
        <w:rPr>
          <w:rFonts w:ascii="Times New Roman" w:hAnsi="Times New Roman"/>
          <w:sz w:val="24"/>
          <w:szCs w:val="24"/>
        </w:rPr>
        <w:t xml:space="preserve"> </w:t>
      </w:r>
      <w:r w:rsidR="008E3F6D" w:rsidRPr="000569A1">
        <w:rPr>
          <w:rFonts w:ascii="Times New Roman" w:hAnsi="Times New Roman"/>
          <w:sz w:val="24"/>
          <w:szCs w:val="24"/>
        </w:rPr>
        <w:t>kontrolleri</w:t>
      </w:r>
      <w:r w:rsidR="008E3F6D" w:rsidRPr="000569A1">
        <w:rPr>
          <w:rFonts w:ascii="Times New Roman" w:hAnsi="Times New Roman"/>
          <w:sz w:val="24"/>
          <w:szCs w:val="24"/>
        </w:rPr>
        <w:t xml:space="preserve"> </w:t>
      </w:r>
      <w:r w:rsidR="008E3F6D" w:rsidRPr="000569A1">
        <w:rPr>
          <w:rFonts w:ascii="Times New Roman" w:hAnsi="Times New Roman"/>
          <w:sz w:val="24"/>
          <w:szCs w:val="24"/>
        </w:rPr>
        <w:t xml:space="preserve">davet edilmiş, yapılmak istenilen çalışma aktarılmış, varılan görüş birliği sonrasında, koruma uzmanı Prof. Dr. Yaşar Selçuk Şener ve arkeometri uzmanı Doç. Dr. Ali Akın Akyol denetiminde, 20.04.2018, 28.04.2018 VE 17 Mayıs-05 Haziran </w:t>
      </w:r>
      <w:r w:rsidR="008E3F6D" w:rsidRPr="000569A1">
        <w:rPr>
          <w:rFonts w:ascii="Times New Roman" w:hAnsi="Times New Roman"/>
          <w:sz w:val="24"/>
          <w:szCs w:val="24"/>
        </w:rPr>
        <w:lastRenderedPageBreak/>
        <w:t>2018 tarihleri arasındaki</w:t>
      </w:r>
      <w:r w:rsidR="008E3F6D" w:rsidRPr="000569A1">
        <w:rPr>
          <w:rFonts w:ascii="Times New Roman" w:hAnsi="Times New Roman"/>
          <w:sz w:val="24"/>
          <w:szCs w:val="24"/>
        </w:rPr>
        <w:t xml:space="preserve"> </w:t>
      </w:r>
      <w:r w:rsidR="008E3F6D" w:rsidRPr="000569A1">
        <w:rPr>
          <w:rFonts w:ascii="Times New Roman" w:hAnsi="Times New Roman"/>
          <w:sz w:val="24"/>
          <w:szCs w:val="24"/>
        </w:rPr>
        <w:t>süreçte, tespite yönelik analiz raspası uygulama denemeleri gerçekleştirilmiştir.</w:t>
      </w:r>
    </w:p>
    <w:p w14:paraId="46F705F9" w14:textId="3BDD8F8B" w:rsidR="008E3F6D" w:rsidRPr="000569A1" w:rsidRDefault="00AC7C72" w:rsidP="00AC7C72">
      <w:pPr>
        <w:spacing w:after="166" w:line="360" w:lineRule="auto"/>
        <w:ind w:right="610"/>
        <w:rPr>
          <w:rFonts w:ascii="Times New Roman" w:hAnsi="Times New Roman"/>
          <w:sz w:val="24"/>
          <w:szCs w:val="24"/>
        </w:rPr>
      </w:pPr>
      <w:r>
        <w:rPr>
          <w:rFonts w:ascii="Times New Roman" w:hAnsi="Times New Roman"/>
          <w:sz w:val="24"/>
          <w:szCs w:val="24"/>
        </w:rPr>
        <w:t xml:space="preserve">   </w:t>
      </w:r>
      <w:r w:rsidR="008E3F6D" w:rsidRPr="000569A1">
        <w:rPr>
          <w:rFonts w:ascii="Times New Roman" w:hAnsi="Times New Roman"/>
          <w:sz w:val="24"/>
          <w:szCs w:val="24"/>
        </w:rPr>
        <w:t xml:space="preserve">Bu rapor, “Opera Giriş Holü, Fuaye, Kafeterya, Vestiyer, Konser Salonu ve Dış cephelerde Malzeme özellikleri, duvar ve tavanlar ile mekanın özgün dekorunu oluşturan malzemeler </w:t>
      </w:r>
      <w:proofErr w:type="gramStart"/>
      <w:r w:rsidR="008E3F6D" w:rsidRPr="000569A1">
        <w:rPr>
          <w:rFonts w:ascii="Times New Roman" w:hAnsi="Times New Roman"/>
          <w:sz w:val="24"/>
          <w:szCs w:val="24"/>
        </w:rPr>
        <w:t>ve  özgün</w:t>
      </w:r>
      <w:proofErr w:type="gramEnd"/>
      <w:r w:rsidR="008E3F6D" w:rsidRPr="000569A1">
        <w:rPr>
          <w:rFonts w:ascii="Times New Roman" w:hAnsi="Times New Roman"/>
          <w:sz w:val="24"/>
          <w:szCs w:val="24"/>
        </w:rPr>
        <w:t xml:space="preserve"> kaplama ve boyaları” tespitine yönelik analiz raspaları çalışmalarının</w:t>
      </w:r>
      <w:r w:rsidR="008E3F6D" w:rsidRPr="000569A1">
        <w:rPr>
          <w:rFonts w:ascii="Times New Roman" w:hAnsi="Times New Roman"/>
          <w:sz w:val="24"/>
          <w:szCs w:val="24"/>
        </w:rPr>
        <w:t xml:space="preserve"> </w:t>
      </w:r>
      <w:r w:rsidR="008E3F6D" w:rsidRPr="000569A1">
        <w:rPr>
          <w:rFonts w:ascii="Times New Roman" w:hAnsi="Times New Roman"/>
          <w:sz w:val="24"/>
          <w:szCs w:val="24"/>
        </w:rPr>
        <w:t>tanıtılmasını, ayrıca bu doğrultuda ulaşılan ve restorasyon çalışmalarında uygulanması gerekli görülen tespitlere yönelik hazırlanmıştır</w:t>
      </w:r>
    </w:p>
    <w:p w14:paraId="0DACEA24" w14:textId="00B7FE63" w:rsidR="008E3F6D" w:rsidRPr="000569A1" w:rsidRDefault="00AC7C72" w:rsidP="00AC7C72">
      <w:pPr>
        <w:spacing w:after="271" w:line="360" w:lineRule="auto"/>
        <w:ind w:right="610"/>
        <w:rPr>
          <w:rFonts w:ascii="Times New Roman" w:hAnsi="Times New Roman"/>
          <w:sz w:val="24"/>
          <w:szCs w:val="24"/>
        </w:rPr>
      </w:pPr>
      <w:r>
        <w:rPr>
          <w:rFonts w:ascii="Times New Roman" w:hAnsi="Times New Roman"/>
          <w:sz w:val="24"/>
          <w:szCs w:val="24"/>
        </w:rPr>
        <w:t xml:space="preserve">   </w:t>
      </w:r>
      <w:r w:rsidR="008E3F6D" w:rsidRPr="000569A1">
        <w:rPr>
          <w:rFonts w:ascii="Times New Roman" w:hAnsi="Times New Roman"/>
          <w:sz w:val="24"/>
          <w:szCs w:val="24"/>
        </w:rPr>
        <w:t>Çalışma süreci ve sonucundaki elde edilen veriler şu şekilde sıralanabilir:</w:t>
      </w:r>
    </w:p>
    <w:p w14:paraId="044D0916" w14:textId="52213635" w:rsidR="002B79EA" w:rsidRPr="000569A1" w:rsidRDefault="003256A6" w:rsidP="003256A6">
      <w:pPr>
        <w:spacing w:after="318" w:line="360" w:lineRule="auto"/>
        <w:ind w:left="228"/>
        <w:rPr>
          <w:rFonts w:ascii="Times New Roman" w:hAnsi="Times New Roman"/>
          <w:sz w:val="24"/>
          <w:szCs w:val="24"/>
        </w:rPr>
      </w:pPr>
      <w:r>
        <w:rPr>
          <w:rFonts w:ascii="Times New Roman" w:hAnsi="Times New Roman"/>
          <w:b/>
          <w:sz w:val="24"/>
          <w:szCs w:val="24"/>
        </w:rPr>
        <w:t xml:space="preserve">                  </w:t>
      </w:r>
      <w:r w:rsidR="002B79EA" w:rsidRPr="000569A1">
        <w:rPr>
          <w:rFonts w:ascii="Times New Roman" w:hAnsi="Times New Roman"/>
          <w:b/>
          <w:sz w:val="24"/>
          <w:szCs w:val="24"/>
        </w:rPr>
        <w:t>ARAŞTIRMA RASPALARI VE SONUÇLARI</w:t>
      </w:r>
    </w:p>
    <w:p w14:paraId="4700803B" w14:textId="28402AF8" w:rsidR="002B79EA"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Restorasyon planlaması ve belgeleme çalışmaları kapsamında; yapının zemin katında</w:t>
      </w:r>
      <w:r w:rsidR="000569A1" w:rsidRPr="000569A1">
        <w:rPr>
          <w:rFonts w:ascii="Times New Roman" w:hAnsi="Times New Roman"/>
          <w:sz w:val="24"/>
          <w:szCs w:val="24"/>
        </w:rPr>
        <w:t xml:space="preserve"> </w:t>
      </w:r>
      <w:r w:rsidR="002B79EA" w:rsidRPr="000569A1">
        <w:rPr>
          <w:rFonts w:ascii="Times New Roman" w:hAnsi="Times New Roman"/>
          <w:sz w:val="24"/>
          <w:szCs w:val="24"/>
        </w:rPr>
        <w:t xml:space="preserve">bulunan Konser salonu, Seyirci Girişi, Fuaye, Kafeterya ve Vestiyer ile Dış cepheler bölümlerinde özgün yüzeylerin ortaya çıkartılması, belgelenmesi, yapının geçirdiği değişimlerin gözlemlenmesi ve buna yönelik restorasyon müdahalelerinin belirlenebilmesi için; duvarlar, tavan ve diğer mimari elemanlarda ve malzemelerde belirlenen alanlarda çeşitli yöntemlerle (mekanik-kimyasal) raspa uygulamaları yapılmıştır. Yapılan raspa çalışmaları sonucunda, kullanılan malzemeler, boyalar, uygulanan onarımlar ve mimariye ait dönüşüm sürecinin detayları hakkında bilgi edinilmiş, bu doğrultuda yapılacak uygulama ve kullanılması gerekli en uygun malzemeler önerilmiştir.    </w:t>
      </w:r>
    </w:p>
    <w:p w14:paraId="48E0D391" w14:textId="5C41A59F" w:rsidR="002B79EA" w:rsidRPr="000569A1" w:rsidRDefault="002B79EA" w:rsidP="000569A1">
      <w:pPr>
        <w:pStyle w:val="Balk1"/>
        <w:spacing w:line="360" w:lineRule="auto"/>
        <w:ind w:left="432" w:right="562"/>
        <w:rPr>
          <w:szCs w:val="24"/>
        </w:rPr>
      </w:pPr>
      <w:r w:rsidRPr="000569A1">
        <w:rPr>
          <w:szCs w:val="24"/>
        </w:rPr>
        <w:t xml:space="preserve">I. KONSER SALONU ARAŞTIRMA RASPASI SONUÇLARI VE YAPILMASI GEREKLİ UYGULAMA YÖNTEMİ </w:t>
      </w:r>
    </w:p>
    <w:p w14:paraId="7421379E" w14:textId="20B66D4B" w:rsidR="002B79EA"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Ankara Devlet Opera ve Bale Genel Müdürlüğü binasının restorasyon çalışmaları kapsamında, hazırlanan proje doğrultusunda önerilen; “Opera Salonu duvar ve tavan kaplamasını oluşturan dekoratif ahşap kaplamaların sökülmesi ve kaplama arkasına yalıtım amacıyla taş yünü dolguların yerleştirilmesi” çalışmasının tahribat oluşturup oluşturmayacağının ve ahşap aksamın onarımı üzerinde yapılması gerekenlere yönelik deneme çalışmaları 20.04.2018 tarihinde gerçekleştirilmiş, bu doğrultuda;  </w:t>
      </w:r>
    </w:p>
    <w:p w14:paraId="03965339" w14:textId="0B3C6750" w:rsid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“Ahşap kaplama üzerindeki boyaların özgün olmadığı, boyların temizlenebileceği ve daha sonra da yeniden boyanabileceği; ancak hem temizlik/söküm yöntemleri </w:t>
      </w:r>
    </w:p>
    <w:p w14:paraId="3E3F0A5D" w14:textId="39035A52" w:rsidR="002B79EA" w:rsidRPr="000569A1" w:rsidRDefault="002B79EA" w:rsidP="00AC7C72">
      <w:pPr>
        <w:spacing w:line="360" w:lineRule="auto"/>
        <w:ind w:right="610"/>
        <w:rPr>
          <w:rFonts w:ascii="Times New Roman" w:hAnsi="Times New Roman"/>
          <w:sz w:val="24"/>
          <w:szCs w:val="24"/>
        </w:rPr>
      </w:pPr>
      <w:proofErr w:type="gramStart"/>
      <w:r w:rsidRPr="000569A1">
        <w:rPr>
          <w:rFonts w:ascii="Times New Roman" w:hAnsi="Times New Roman"/>
          <w:sz w:val="24"/>
          <w:szCs w:val="24"/>
        </w:rPr>
        <w:lastRenderedPageBreak/>
        <w:t>hem</w:t>
      </w:r>
      <w:proofErr w:type="gramEnd"/>
      <w:r w:rsidRPr="000569A1">
        <w:rPr>
          <w:rFonts w:ascii="Times New Roman" w:hAnsi="Times New Roman"/>
          <w:sz w:val="24"/>
          <w:szCs w:val="24"/>
        </w:rPr>
        <w:t xml:space="preserve"> de</w:t>
      </w:r>
      <w:r w:rsidR="000569A1">
        <w:rPr>
          <w:rFonts w:ascii="Times New Roman" w:hAnsi="Times New Roman"/>
          <w:sz w:val="24"/>
          <w:szCs w:val="24"/>
        </w:rPr>
        <w:t xml:space="preserve"> </w:t>
      </w:r>
      <w:r w:rsidRPr="000569A1">
        <w:rPr>
          <w:rFonts w:ascii="Times New Roman" w:hAnsi="Times New Roman"/>
          <w:sz w:val="24"/>
          <w:szCs w:val="24"/>
        </w:rPr>
        <w:t xml:space="preserve">özgün boyaların tespit edilmesine yönelik denemeler yapılması; böylece alınacak sonuçlara göre uygulamaların yapılması” kararı verilmiştir. </w:t>
      </w:r>
    </w:p>
    <w:p w14:paraId="54DED98E" w14:textId="538B3ACA" w:rsidR="002B79EA" w:rsidRPr="000569A1" w:rsidRDefault="00AC7C72" w:rsidP="00AC7C72">
      <w:pPr>
        <w:spacing w:after="25"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Özgün boyanın tespiti ile söküm-temizlik yöntemlerinin belirlenmesine yönelik deneme çalışmaları, işveren temsilcileri, uygulama müellifi ve uygulama danışmanları koruma uzmanı Prof. Dr. Yaşar Selçuk Şener ve </w:t>
      </w:r>
      <w:proofErr w:type="spellStart"/>
      <w:r w:rsidR="002B79EA" w:rsidRPr="000569A1">
        <w:rPr>
          <w:rFonts w:ascii="Times New Roman" w:hAnsi="Times New Roman"/>
          <w:sz w:val="24"/>
          <w:szCs w:val="24"/>
        </w:rPr>
        <w:t>Arkeometrist</w:t>
      </w:r>
      <w:proofErr w:type="spellEnd"/>
      <w:r w:rsidR="002B79EA" w:rsidRPr="000569A1">
        <w:rPr>
          <w:rFonts w:ascii="Times New Roman" w:hAnsi="Times New Roman"/>
          <w:sz w:val="24"/>
          <w:szCs w:val="24"/>
        </w:rPr>
        <w:t xml:space="preserve"> Dr. Öğretim Üyesi Ali Akın Akyol </w:t>
      </w:r>
      <w:proofErr w:type="gramStart"/>
      <w:r w:rsidR="002B79EA" w:rsidRPr="000569A1">
        <w:rPr>
          <w:rFonts w:ascii="Times New Roman" w:hAnsi="Times New Roman"/>
          <w:sz w:val="24"/>
          <w:szCs w:val="24"/>
        </w:rPr>
        <w:t xml:space="preserve">eşliğinde, </w:t>
      </w:r>
      <w:r>
        <w:rPr>
          <w:rFonts w:ascii="Times New Roman" w:hAnsi="Times New Roman"/>
          <w:sz w:val="24"/>
          <w:szCs w:val="24"/>
        </w:rPr>
        <w:t xml:space="preserve"> </w:t>
      </w:r>
      <w:r w:rsidR="002B79EA" w:rsidRPr="000569A1">
        <w:rPr>
          <w:rFonts w:ascii="Times New Roman" w:hAnsi="Times New Roman"/>
          <w:sz w:val="24"/>
          <w:szCs w:val="24"/>
        </w:rPr>
        <w:t>28.04.2018</w:t>
      </w:r>
      <w:proofErr w:type="gramEnd"/>
      <w:r w:rsidR="002B79EA" w:rsidRPr="000569A1">
        <w:rPr>
          <w:rFonts w:ascii="Times New Roman" w:hAnsi="Times New Roman"/>
          <w:sz w:val="24"/>
          <w:szCs w:val="24"/>
        </w:rPr>
        <w:t xml:space="preserve"> tarihinde gerçekleştirilmiştir. Uygulamada, salonun duvar kaplamasını ve boyalarının tüm özelliklerini belirleyen balkon kısmının doğusunda kalan ahşap kaplamalı bölüm, söküm alanı olarak seçilmiştir. Çalışmalarda ahşap konusunda deneyimli iki usta görev almış ve baştan sona uygulamaları gerçekleştirmede yardımcı olmuşlardır. Deneme çalışmaları ve alınan sonuçlar aşağıdaki gibidir.</w:t>
      </w:r>
    </w:p>
    <w:p w14:paraId="2AEC21E9" w14:textId="77777777" w:rsidR="002B79EA" w:rsidRPr="000569A1" w:rsidRDefault="002B79EA" w:rsidP="002B79EA">
      <w:pPr>
        <w:pStyle w:val="Balk1"/>
        <w:spacing w:after="146" w:line="360" w:lineRule="auto"/>
        <w:ind w:left="432" w:right="562"/>
        <w:rPr>
          <w:szCs w:val="24"/>
        </w:rPr>
      </w:pPr>
      <w:r w:rsidRPr="000569A1">
        <w:rPr>
          <w:szCs w:val="24"/>
        </w:rPr>
        <w:t xml:space="preserve">DENEME ÇALIŞMALARININ AMACI VE TEMEL ÇALIŞMA PRENSİPLERİ  </w:t>
      </w:r>
    </w:p>
    <w:p w14:paraId="3FDDB499" w14:textId="77777777" w:rsidR="002B79EA" w:rsidRPr="000569A1" w:rsidRDefault="002B79EA" w:rsidP="002B79EA">
      <w:pPr>
        <w:numPr>
          <w:ilvl w:val="0"/>
          <w:numId w:val="1"/>
        </w:numPr>
        <w:spacing w:after="5" w:line="360" w:lineRule="auto"/>
        <w:ind w:right="610" w:hanging="360"/>
        <w:jc w:val="both"/>
        <w:rPr>
          <w:rFonts w:ascii="Times New Roman" w:hAnsi="Times New Roman"/>
          <w:sz w:val="24"/>
          <w:szCs w:val="24"/>
        </w:rPr>
      </w:pPr>
      <w:r w:rsidRPr="000569A1">
        <w:rPr>
          <w:rFonts w:ascii="Times New Roman" w:hAnsi="Times New Roman"/>
          <w:sz w:val="24"/>
          <w:szCs w:val="24"/>
        </w:rPr>
        <w:t xml:space="preserve">Özgün Boyanın tespitine yönelik denemelerinin Koruma Meslek Elemanları tarafından kontrollü bir şekilde yapılması, böylelikle ahşap üzerindeki hazırlık ve boya katları sıralamasının üstten alta doğru kademeleriyle tespit edilmesi; tespitlere göre ahşap üzerinde özgün boya katları ile sonradan yapıldığı tespit edilen boya katlarının belirlenmesi, </w:t>
      </w:r>
    </w:p>
    <w:p w14:paraId="376619F7" w14:textId="77777777" w:rsidR="002B79EA" w:rsidRPr="000569A1" w:rsidRDefault="002B79EA" w:rsidP="002B79EA">
      <w:pPr>
        <w:numPr>
          <w:ilvl w:val="0"/>
          <w:numId w:val="1"/>
        </w:numPr>
        <w:spacing w:after="45" w:line="360" w:lineRule="auto"/>
        <w:ind w:right="610" w:hanging="360"/>
        <w:jc w:val="both"/>
        <w:rPr>
          <w:rFonts w:ascii="Times New Roman" w:hAnsi="Times New Roman"/>
          <w:sz w:val="24"/>
          <w:szCs w:val="24"/>
        </w:rPr>
      </w:pPr>
      <w:r w:rsidRPr="000569A1">
        <w:rPr>
          <w:rFonts w:ascii="Times New Roman" w:hAnsi="Times New Roman"/>
          <w:sz w:val="24"/>
          <w:szCs w:val="24"/>
        </w:rPr>
        <w:t xml:space="preserve">Mevcut kaplama üzerindeki boyaların sökümlerinin koruma meslek elemanları gözetiminde deneyimli ustalarca yapılması; uygulamada bu tür çalışmalarda yaygın olan mekanik, sıcak hava ve kimyasal yöntemlerin kullanılması; denenen her bir yöntemin uygulama başarısı (etkili olarak kullanılıp kullanılamayacağı), boyalı alan ve taşıyıcı kaplamada yaratabileceği olası sorunları, çalışana yaratacağı </w:t>
      </w:r>
      <w:proofErr w:type="gramStart"/>
      <w:r w:rsidRPr="000569A1">
        <w:rPr>
          <w:rFonts w:ascii="Times New Roman" w:hAnsi="Times New Roman"/>
          <w:sz w:val="24"/>
          <w:szCs w:val="24"/>
        </w:rPr>
        <w:t>sorunları,  hem</w:t>
      </w:r>
      <w:proofErr w:type="gramEnd"/>
      <w:r w:rsidRPr="000569A1">
        <w:rPr>
          <w:rFonts w:ascii="Times New Roman" w:hAnsi="Times New Roman"/>
          <w:sz w:val="24"/>
          <w:szCs w:val="24"/>
        </w:rPr>
        <w:t xml:space="preserve"> yöntem hem de kaplama için kullanım kolaylığı gibi hususların belirlenmesi </w:t>
      </w:r>
    </w:p>
    <w:p w14:paraId="140BF83A" w14:textId="2E27A888" w:rsidR="002B79EA" w:rsidRPr="000569A1" w:rsidRDefault="002B79EA" w:rsidP="002B79EA">
      <w:pPr>
        <w:numPr>
          <w:ilvl w:val="0"/>
          <w:numId w:val="1"/>
        </w:numPr>
        <w:spacing w:after="193" w:line="360" w:lineRule="auto"/>
        <w:ind w:right="610" w:hanging="360"/>
        <w:jc w:val="both"/>
        <w:rPr>
          <w:rFonts w:ascii="Times New Roman" w:hAnsi="Times New Roman"/>
          <w:sz w:val="24"/>
          <w:szCs w:val="24"/>
        </w:rPr>
      </w:pPr>
      <w:r w:rsidRPr="000569A1">
        <w:rPr>
          <w:rFonts w:ascii="Times New Roman" w:hAnsi="Times New Roman"/>
          <w:sz w:val="24"/>
          <w:szCs w:val="24"/>
        </w:rPr>
        <w:t>Hem özgün boya ve üzerindeki boyamalar, hem de söküm yönteminin belirlenmesi için yapılacak denemelerin, mevcut boyaların söküm yöntemi veya yöntemlerinin belirlenmesi hem de sonradan yapılacak boyama için renk ve türüne karar verilmesiyle sonuçlandırılması amaçlanmıştır.</w:t>
      </w:r>
    </w:p>
    <w:p w14:paraId="66C4BC6B" w14:textId="77777777" w:rsidR="002B79EA" w:rsidRPr="000569A1" w:rsidRDefault="002B79EA" w:rsidP="002B79EA">
      <w:pPr>
        <w:spacing w:after="193" w:line="360" w:lineRule="auto"/>
        <w:ind w:right="610"/>
        <w:jc w:val="both"/>
        <w:rPr>
          <w:rFonts w:ascii="Times New Roman" w:hAnsi="Times New Roman"/>
          <w:sz w:val="24"/>
          <w:szCs w:val="24"/>
        </w:rPr>
      </w:pPr>
    </w:p>
    <w:p w14:paraId="66990025" w14:textId="77777777" w:rsidR="002B79EA" w:rsidRPr="000569A1" w:rsidRDefault="002B79EA" w:rsidP="002B79EA">
      <w:pPr>
        <w:pStyle w:val="Balk1"/>
        <w:spacing w:line="360" w:lineRule="auto"/>
        <w:ind w:left="432" w:right="562"/>
        <w:rPr>
          <w:szCs w:val="24"/>
        </w:rPr>
      </w:pPr>
      <w:r w:rsidRPr="000569A1">
        <w:rPr>
          <w:szCs w:val="24"/>
        </w:rPr>
        <w:lastRenderedPageBreak/>
        <w:t xml:space="preserve">A) KONSER SALONU AHŞAP KAPLAMALARDA ÖZGÜN BOYA TESPİT DENEMELERİ VE ULAŞILAN SONUÇLARI </w:t>
      </w:r>
    </w:p>
    <w:p w14:paraId="16A77578" w14:textId="77777777" w:rsidR="002B79EA" w:rsidRPr="000569A1" w:rsidRDefault="002B79EA" w:rsidP="002B79EA">
      <w:pPr>
        <w:spacing w:after="112" w:line="360" w:lineRule="auto"/>
        <w:ind w:left="427"/>
        <w:rPr>
          <w:rFonts w:ascii="Times New Roman" w:hAnsi="Times New Roman"/>
          <w:sz w:val="24"/>
          <w:szCs w:val="24"/>
        </w:rPr>
      </w:pPr>
      <w:r w:rsidRPr="000569A1">
        <w:rPr>
          <w:rFonts w:ascii="Times New Roman" w:hAnsi="Times New Roman"/>
          <w:b/>
          <w:sz w:val="24"/>
          <w:szCs w:val="24"/>
        </w:rPr>
        <w:t xml:space="preserve"> </w:t>
      </w:r>
    </w:p>
    <w:p w14:paraId="315230E5" w14:textId="1B8D9F4F" w:rsidR="002B79EA" w:rsidRPr="000569A1" w:rsidRDefault="00AC7C72" w:rsidP="00AC7C72">
      <w:pPr>
        <w:spacing w:after="35"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Özgün boya türü ile ilgili denemeler opera salonunda ahşap kaplamalardan, niş ortasındaki plaka üzerindeki sarı boya, aynı plaka kenarlarındaki kırmızımsı boya, nişleri çeviren çıtalar üzerindeki altın yaldızlı boya ile niş aralarında kalan düz yüzeyli bordürlerdeki sarı ve mavi boyalar üzerinde gerçekleştirilmiştir.   </w:t>
      </w:r>
    </w:p>
    <w:p w14:paraId="392A92CA" w14:textId="394A7A91" w:rsidR="002B79EA" w:rsidRPr="000569A1" w:rsidRDefault="00AC7C72" w:rsidP="00AC7C72">
      <w:pPr>
        <w:spacing w:after="29"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Denemelerde aynı boya için enine veya dikine iki taraflı kâğıt bantlar yapıştırılarak yaklaşık 2x 2 cm ölçülerinde alanları çevirecek biçimde sınırlandırılmış; bu alanlarda pamuk üzerine emdirilen boya çözücü ve tiner türleri ile boya tabakası yumuşatılmış, bisturi ile üst tabaka kaldırılarak altındaki tabakaya ulaşılmıştır. Bu şekilde o örnek bırakılmış ve yanındaki alanda önce ilk tabaka ve daha sonra diğer tabaka olacak biçimde devam edilmiş ve bu uygulamalar ahşap taşıyıcı tabakaya kadar devam ettirilmiştir.   </w:t>
      </w:r>
    </w:p>
    <w:p w14:paraId="314E21CE" w14:textId="77777777" w:rsidR="002B79EA" w:rsidRPr="000569A1" w:rsidRDefault="002B79EA" w:rsidP="002B79EA">
      <w:pPr>
        <w:spacing w:after="147" w:line="360" w:lineRule="auto"/>
        <w:ind w:left="432" w:right="610"/>
        <w:rPr>
          <w:rFonts w:ascii="Times New Roman" w:hAnsi="Times New Roman"/>
          <w:sz w:val="24"/>
          <w:szCs w:val="24"/>
        </w:rPr>
      </w:pPr>
      <w:r w:rsidRPr="000569A1">
        <w:rPr>
          <w:rFonts w:ascii="Times New Roman" w:hAnsi="Times New Roman"/>
          <w:sz w:val="24"/>
          <w:szCs w:val="24"/>
        </w:rPr>
        <w:t xml:space="preserve">Yapılan denemeler ve ulaşılan sonuçlar şu şekilde sıralanabilir </w:t>
      </w:r>
    </w:p>
    <w:p w14:paraId="1D73AE2F" w14:textId="77777777" w:rsidR="002B79EA" w:rsidRPr="000569A1" w:rsidRDefault="002B79EA" w:rsidP="002B79EA">
      <w:pPr>
        <w:spacing w:after="159" w:line="360" w:lineRule="auto"/>
        <w:ind w:left="432" w:right="610"/>
        <w:rPr>
          <w:rFonts w:ascii="Times New Roman" w:hAnsi="Times New Roman"/>
          <w:sz w:val="24"/>
          <w:szCs w:val="24"/>
        </w:rPr>
      </w:pPr>
      <w:r w:rsidRPr="000569A1">
        <w:rPr>
          <w:rFonts w:ascii="Times New Roman" w:hAnsi="Times New Roman"/>
          <w:sz w:val="24"/>
          <w:szCs w:val="24"/>
        </w:rPr>
        <w:t xml:space="preserve">BOYA SÖKÜM RASPA DENEMELERİ: </w:t>
      </w:r>
    </w:p>
    <w:p w14:paraId="79EE0C73" w14:textId="77777777" w:rsidR="002B79EA" w:rsidRPr="000569A1" w:rsidRDefault="002B79EA" w:rsidP="002B79EA">
      <w:pPr>
        <w:numPr>
          <w:ilvl w:val="0"/>
          <w:numId w:val="2"/>
        </w:numPr>
        <w:spacing w:after="5" w:line="360" w:lineRule="auto"/>
        <w:ind w:right="610" w:hanging="360"/>
        <w:jc w:val="both"/>
        <w:rPr>
          <w:rFonts w:ascii="Times New Roman" w:hAnsi="Times New Roman"/>
          <w:sz w:val="24"/>
          <w:szCs w:val="24"/>
        </w:rPr>
      </w:pPr>
      <w:r w:rsidRPr="000569A1">
        <w:rPr>
          <w:rFonts w:ascii="Times New Roman" w:hAnsi="Times New Roman"/>
          <w:sz w:val="24"/>
          <w:szCs w:val="24"/>
        </w:rPr>
        <w:t xml:space="preserve">SARI BOYA: Niş ortasında kenarları kırmızı bordürle çevrelenen, sarı boyalı yüzeylerde ahşaptan itibaren sıralama şu şekilde tespit edilmiştir: 1.Ahşap yüzey, 2.Mavimsi beyaz kapatıcı astar katı 3.beyaz boya, 4.mavimsi beyaz boya ve 5. Mevcut Sarı boya </w:t>
      </w:r>
    </w:p>
    <w:p w14:paraId="7867386A" w14:textId="3C608DA4" w:rsidR="002B79EA" w:rsidRPr="000569A1" w:rsidRDefault="002B79EA" w:rsidP="002B79EA">
      <w:pPr>
        <w:numPr>
          <w:ilvl w:val="0"/>
          <w:numId w:val="2"/>
        </w:numPr>
        <w:spacing w:after="5" w:line="360" w:lineRule="auto"/>
        <w:ind w:right="610" w:hanging="360"/>
        <w:jc w:val="both"/>
        <w:rPr>
          <w:rFonts w:ascii="Times New Roman" w:hAnsi="Times New Roman"/>
          <w:sz w:val="24"/>
          <w:szCs w:val="24"/>
        </w:rPr>
      </w:pPr>
      <w:r w:rsidRPr="000569A1">
        <w:rPr>
          <w:rFonts w:ascii="Times New Roman" w:hAnsi="Times New Roman"/>
          <w:sz w:val="24"/>
          <w:szCs w:val="24"/>
        </w:rPr>
        <w:t>KIRMIZI BORDÜR BOYASI: Niş ortasındaki sarı boyayı kenarlarda altın yaldız boyalı çıtalara kadar çerçeveleyen Kırmızı Bordür boyalı yüzeylerde ahşaptan itibaren sıralama şu şekilde tespit edilmiştir.</w:t>
      </w:r>
    </w:p>
    <w:p w14:paraId="206D5623" w14:textId="2E8BD08E" w:rsidR="002B79EA" w:rsidRPr="000569A1" w:rsidRDefault="002B79EA" w:rsidP="002B79EA">
      <w:pPr>
        <w:spacing w:after="5" w:line="377" w:lineRule="auto"/>
        <w:ind w:left="720" w:right="610"/>
        <w:jc w:val="both"/>
        <w:rPr>
          <w:rFonts w:ascii="Times New Roman" w:hAnsi="Times New Roman"/>
          <w:sz w:val="24"/>
          <w:szCs w:val="24"/>
        </w:rPr>
      </w:pPr>
      <w:r w:rsidRPr="000569A1">
        <w:rPr>
          <w:rFonts w:ascii="Times New Roman" w:hAnsi="Times New Roman"/>
          <w:sz w:val="24"/>
          <w:szCs w:val="24"/>
        </w:rPr>
        <w:t xml:space="preserve">1.Ahşap yüzey, 2.Mavimsi beyaz kapatıcı astar katı, 3. Beyaz boya 4. Kiremit kırmızısı 5. Açık renkli yavruağzı kırmızı 6.Mevcut koyu renkli -yavruağzı kırmızı </w:t>
      </w:r>
      <w:proofErr w:type="gramStart"/>
      <w:r w:rsidRPr="000569A1">
        <w:rPr>
          <w:rFonts w:ascii="Times New Roman" w:hAnsi="Times New Roman"/>
          <w:sz w:val="24"/>
          <w:szCs w:val="24"/>
        </w:rPr>
        <w:t>( Foto.</w:t>
      </w:r>
      <w:proofErr w:type="gramEnd"/>
      <w:r w:rsidRPr="000569A1">
        <w:rPr>
          <w:rFonts w:ascii="Times New Roman" w:hAnsi="Times New Roman"/>
          <w:sz w:val="24"/>
          <w:szCs w:val="24"/>
        </w:rPr>
        <w:t xml:space="preserve">1) </w:t>
      </w:r>
    </w:p>
    <w:p w14:paraId="1D8E4CAA" w14:textId="77777777" w:rsidR="002B79EA" w:rsidRPr="000569A1" w:rsidRDefault="002B79EA" w:rsidP="002B79EA">
      <w:pPr>
        <w:spacing w:after="0"/>
        <w:ind w:left="935"/>
        <w:rPr>
          <w:rFonts w:ascii="Times New Roman" w:hAnsi="Times New Roman"/>
        </w:rPr>
      </w:pPr>
      <w:r w:rsidRPr="000569A1">
        <w:rPr>
          <w:rFonts w:ascii="Times New Roman" w:hAnsi="Times New Roman"/>
          <w:noProof/>
        </w:rPr>
        <mc:AlternateContent>
          <mc:Choice Requires="wpg">
            <w:drawing>
              <wp:inline distT="0" distB="0" distL="0" distR="0" wp14:anchorId="0ADEC694" wp14:editId="1F74C953">
                <wp:extent cx="1059561" cy="1377823"/>
                <wp:effectExtent l="0" t="0" r="0" b="0"/>
                <wp:docPr id="19623" name="Group 19623"/>
                <wp:cNvGraphicFramePr/>
                <a:graphic xmlns:a="http://schemas.openxmlformats.org/drawingml/2006/main">
                  <a:graphicData uri="http://schemas.microsoft.com/office/word/2010/wordprocessingGroup">
                    <wpg:wgp>
                      <wpg:cNvGrpSpPr/>
                      <wpg:grpSpPr>
                        <a:xfrm>
                          <a:off x="0" y="0"/>
                          <a:ext cx="1059561" cy="1377823"/>
                          <a:chOff x="0" y="0"/>
                          <a:chExt cx="1059561" cy="1377823"/>
                        </a:xfrm>
                      </wpg:grpSpPr>
                      <pic:pic xmlns:pic="http://schemas.openxmlformats.org/drawingml/2006/picture">
                        <pic:nvPicPr>
                          <pic:cNvPr id="408" name="Picture 408"/>
                          <pic:cNvPicPr/>
                        </pic:nvPicPr>
                        <pic:blipFill>
                          <a:blip r:embed="rId10"/>
                          <a:stretch>
                            <a:fillRect/>
                          </a:stretch>
                        </pic:blipFill>
                        <pic:spPr>
                          <a:xfrm>
                            <a:off x="301879" y="1329055"/>
                            <a:ext cx="455676" cy="48768"/>
                          </a:xfrm>
                          <a:prstGeom prst="rect">
                            <a:avLst/>
                          </a:prstGeom>
                        </pic:spPr>
                      </pic:pic>
                      <pic:pic xmlns:pic="http://schemas.openxmlformats.org/drawingml/2006/picture">
                        <pic:nvPicPr>
                          <pic:cNvPr id="411" name="Picture 411"/>
                          <pic:cNvPicPr/>
                        </pic:nvPicPr>
                        <pic:blipFill>
                          <a:blip r:embed="rId11"/>
                          <a:stretch>
                            <a:fillRect/>
                          </a:stretch>
                        </pic:blipFill>
                        <pic:spPr>
                          <a:xfrm rot="5399999">
                            <a:off x="-111568" y="111570"/>
                            <a:ext cx="1282700" cy="1059561"/>
                          </a:xfrm>
                          <a:prstGeom prst="rect">
                            <a:avLst/>
                          </a:prstGeom>
                        </pic:spPr>
                      </pic:pic>
                    </wpg:wgp>
                  </a:graphicData>
                </a:graphic>
              </wp:inline>
            </w:drawing>
          </mc:Choice>
          <mc:Fallback>
            <w:pict>
              <v:group w14:anchorId="373693CA" id="Group 19623" o:spid="_x0000_s1026" style="width:83.45pt;height:108.5pt;mso-position-horizontal-relative:char;mso-position-vertical-relative:line" coordsize="10595,137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8" o:spid="_x0000_s1027" type="#_x0000_t75" style="position:absolute;left:3018;top:13290;width:4557;height: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">
                  <v:imagedata r:id="rId12" o:title=""/>
                </v:shape>
                <v:shape id="Picture 411" o:spid="_x0000_s1028" type="#_x0000_t75" style="position:absolute;left:-1116;top:1116;width:12827;height:1059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">
                  <v:imagedata r:id="rId13" o:title=""/>
                </v:shape>
                <w10:anchorlock/>
              </v:group>
            </w:pict>
          </mc:Fallback>
        </mc:AlternateContent>
      </w:r>
    </w:p>
    <w:p w14:paraId="771FE853" w14:textId="699F32C6" w:rsidR="002B79EA" w:rsidRPr="000569A1" w:rsidRDefault="002B79EA" w:rsidP="002B79EA">
      <w:pPr>
        <w:ind w:left="1565" w:right="610"/>
        <w:rPr>
          <w:rFonts w:ascii="Times New Roman" w:hAnsi="Times New Roman"/>
        </w:rPr>
      </w:pPr>
      <w:r w:rsidRPr="000569A1">
        <w:rPr>
          <w:rFonts w:ascii="Times New Roman" w:hAnsi="Times New Roman"/>
        </w:rPr>
        <w:lastRenderedPageBreak/>
        <w:t>Fot</w:t>
      </w:r>
      <w:r w:rsidRPr="000569A1">
        <w:rPr>
          <w:rFonts w:ascii="Times New Roman" w:hAnsi="Times New Roman"/>
        </w:rPr>
        <w:t>o 1</w:t>
      </w:r>
    </w:p>
    <w:p w14:paraId="1E20BECD" w14:textId="77777777" w:rsidR="002B79EA" w:rsidRPr="000569A1" w:rsidRDefault="002B79EA" w:rsidP="002B79EA">
      <w:pPr>
        <w:numPr>
          <w:ilvl w:val="0"/>
          <w:numId w:val="2"/>
        </w:numPr>
        <w:spacing w:after="27" w:line="377" w:lineRule="auto"/>
        <w:ind w:right="610" w:hanging="360"/>
        <w:jc w:val="both"/>
        <w:rPr>
          <w:rFonts w:ascii="Times New Roman" w:hAnsi="Times New Roman"/>
          <w:sz w:val="24"/>
          <w:szCs w:val="24"/>
        </w:rPr>
      </w:pPr>
      <w:r w:rsidRPr="000569A1">
        <w:rPr>
          <w:rFonts w:ascii="Times New Roman" w:hAnsi="Times New Roman"/>
          <w:sz w:val="24"/>
          <w:szCs w:val="24"/>
        </w:rPr>
        <w:t xml:space="preserve">NİŞ ÇITALARI YALDIZLI BOYA: Nişleri ve aralarındaki mavi ve sarı dar plakaları çevreleyen profilli çıtalarda ahşap üzerinde bazı yerlerde kapatıcı astar katı ve üzerinde benzer yaldızlı boya katı tespit edilmiştir. </w:t>
      </w:r>
    </w:p>
    <w:p w14:paraId="694481AE" w14:textId="77777777" w:rsidR="002B79EA" w:rsidRPr="000569A1" w:rsidRDefault="002B79EA" w:rsidP="002B79EA">
      <w:pPr>
        <w:numPr>
          <w:ilvl w:val="0"/>
          <w:numId w:val="2"/>
        </w:numPr>
        <w:spacing w:after="5" w:line="367" w:lineRule="auto"/>
        <w:ind w:right="610" w:hanging="360"/>
        <w:jc w:val="both"/>
        <w:rPr>
          <w:rFonts w:ascii="Times New Roman" w:hAnsi="Times New Roman"/>
          <w:sz w:val="24"/>
          <w:szCs w:val="24"/>
        </w:rPr>
      </w:pPr>
      <w:r w:rsidRPr="000569A1">
        <w:rPr>
          <w:rFonts w:ascii="Times New Roman" w:hAnsi="Times New Roman"/>
          <w:sz w:val="24"/>
          <w:szCs w:val="24"/>
        </w:rPr>
        <w:t xml:space="preserve">MAVİ RENKLİ DAR YÜZEYLER: Nişleri kenardan çeviren ve ahşap çıtalar arasında kalan dar bordür alanlarındaki mavi boyalarda ahşaptan itibaren sıralama şu şekilde tespit edilmiştir. 1.Ahşap yüzey, 2.Mavimsi beyaz kapatıcı astar katı, 3. Beyaz boya 4. Mevcuda benzer açık mavimsi boya 5. Bir altındakine göre bir ton koyu boya 6.Mevcut yüzeydeki ve altındakine göre bir derece daha koyu renkli mavi boya (Foto. 2). </w:t>
      </w:r>
    </w:p>
    <w:p w14:paraId="042FEDCB" w14:textId="77777777" w:rsidR="002B79EA" w:rsidRDefault="002B79EA" w:rsidP="002B79EA">
      <w:pPr>
        <w:spacing w:after="0"/>
        <w:ind w:left="925"/>
        <w:rPr>
          <w:rFonts w:ascii="Times New Roman" w:hAnsi="Times New Roman"/>
        </w:rPr>
      </w:pPr>
      <w:r w:rsidRPr="000569A1">
        <w:rPr>
          <w:rFonts w:ascii="Times New Roman" w:hAnsi="Times New Roman"/>
          <w:noProof/>
        </w:rPr>
        <mc:AlternateContent>
          <mc:Choice Requires="wpg">
            <w:drawing>
              <wp:inline distT="0" distB="0" distL="0" distR="0" wp14:anchorId="5E5C3969" wp14:editId="13135D32">
                <wp:extent cx="1483233" cy="2007510"/>
                <wp:effectExtent l="0" t="0" r="0" b="0"/>
                <wp:docPr id="19622" name="Group 19622"/>
                <wp:cNvGraphicFramePr/>
                <a:graphic xmlns:a="http://schemas.openxmlformats.org/drawingml/2006/main">
                  <a:graphicData uri="http://schemas.microsoft.com/office/word/2010/wordprocessingGroup">
                    <wpg:wgp>
                      <wpg:cNvGrpSpPr/>
                      <wpg:grpSpPr>
                        <a:xfrm>
                          <a:off x="0" y="0"/>
                          <a:ext cx="1483233" cy="2007510"/>
                          <a:chOff x="0" y="0"/>
                          <a:chExt cx="1483233" cy="2007510"/>
                        </a:xfrm>
                      </wpg:grpSpPr>
                      <pic:pic xmlns:pic="http://schemas.openxmlformats.org/drawingml/2006/picture">
                        <pic:nvPicPr>
                          <pic:cNvPr id="402" name="Picture 402"/>
                          <pic:cNvPicPr/>
                        </pic:nvPicPr>
                        <pic:blipFill>
                          <a:blip r:embed="rId14"/>
                          <a:stretch>
                            <a:fillRect/>
                          </a:stretch>
                        </pic:blipFill>
                        <pic:spPr>
                          <a:xfrm>
                            <a:off x="424180" y="1811782"/>
                            <a:ext cx="635508" cy="195072"/>
                          </a:xfrm>
                          <a:prstGeom prst="rect">
                            <a:avLst/>
                          </a:prstGeom>
                        </pic:spPr>
                      </pic:pic>
                      <wps:wsp>
                        <wps:cNvPr id="403" name="Rectangle 403"/>
                        <wps:cNvSpPr/>
                        <wps:spPr>
                          <a:xfrm>
                            <a:off x="515874" y="1868877"/>
                            <a:ext cx="573213" cy="184382"/>
                          </a:xfrm>
                          <a:prstGeom prst="rect">
                            <a:avLst/>
                          </a:prstGeom>
                          <a:ln>
                            <a:noFill/>
                          </a:ln>
                        </wps:spPr>
                        <wps:txbx>
                          <w:txbxContent>
                            <w:p w14:paraId="65C12D28" w14:textId="77777777" w:rsidR="002B79EA" w:rsidRDefault="002B79EA" w:rsidP="002B79EA">
                              <w:r>
                                <w:t>Foto. 2</w:t>
                              </w:r>
                            </w:p>
                          </w:txbxContent>
                        </wps:txbx>
                        <wps:bodyPr horzOverflow="overflow" vert="horz" lIns="0" tIns="0" rIns="0" bIns="0" rtlCol="0">
                          <a:noAutofit/>
                        </wps:bodyPr>
                      </wps:wsp>
                      <wps:wsp>
                        <wps:cNvPr id="404" name="Rectangle 404"/>
                        <wps:cNvSpPr/>
                        <wps:spPr>
                          <a:xfrm>
                            <a:off x="947166" y="1838757"/>
                            <a:ext cx="50673" cy="224380"/>
                          </a:xfrm>
                          <a:prstGeom prst="rect">
                            <a:avLst/>
                          </a:prstGeom>
                          <a:ln>
                            <a:noFill/>
                          </a:ln>
                        </wps:spPr>
                        <wps:txbx>
                          <w:txbxContent>
                            <w:p w14:paraId="54AC26E1" w14:textId="77777777" w:rsidR="002B79EA" w:rsidRDefault="002B79EA" w:rsidP="002B79EA">
                              <w:r>
                                <w:t xml:space="preserve"> </w:t>
                              </w:r>
                            </w:p>
                          </w:txbxContent>
                        </wps:txbx>
                        <wps:bodyPr horzOverflow="overflow" vert="horz" lIns="0" tIns="0" rIns="0" bIns="0" rtlCol="0">
                          <a:noAutofit/>
                        </wps:bodyPr>
                      </wps:wsp>
                      <pic:pic xmlns:pic="http://schemas.openxmlformats.org/drawingml/2006/picture">
                        <pic:nvPicPr>
                          <pic:cNvPr id="406" name="Picture 406"/>
                          <pic:cNvPicPr/>
                        </pic:nvPicPr>
                        <pic:blipFill>
                          <a:blip r:embed="rId15"/>
                          <a:stretch>
                            <a:fillRect/>
                          </a:stretch>
                        </pic:blipFill>
                        <pic:spPr>
                          <a:xfrm rot="5399999">
                            <a:off x="-144080" y="144081"/>
                            <a:ext cx="1771396" cy="1483233"/>
                          </a:xfrm>
                          <a:prstGeom prst="rect">
                            <a:avLst/>
                          </a:prstGeom>
                        </pic:spPr>
                      </pic:pic>
                    </wpg:wgp>
                  </a:graphicData>
                </a:graphic>
              </wp:inline>
            </w:drawing>
          </mc:Choice>
          <mc:Fallback>
            <w:pict>
              <v:group w14:anchorId="5E5C3969" id="Group 19622" o:spid="_x0000_s1028" style="width:116.8pt;height:158.05pt;mso-position-horizontal-relative:char;mso-position-vertical-relative:line" coordsize="14832,200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">
                <v:shape id="Picture 402" o:spid="_x0000_s1029" type="#_x0000_t75" style="position:absolute;left:4241;top:18117;width:635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">
                  <v:imagedata r:id="rId16" o:title=""/>
                </v:shape>
                <v:rect id="Rectangle 403" o:spid="_x0000_s1030" style="position:absolute;left:5158;top:18688;width:573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G5xQAAANwAAAAPAAAAZHJzL2Rvd25yZXYueG1sRI9Li8JA&#10;EITvC/sfhl7wtk5WZ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BSh9G5xQAAANwAAAAP&#10;AAAAAAAAAAAAAAAAAAcCAABkcnMvZG93bnJldi54bWxQSwUGAAAAAAMAAwC3AAAA+QIAAAAA&#10;" filled="f" stroked="f">
                  <v:textbox inset="0,0,0,0">
                    <w:txbxContent>
                      <w:p w14:paraId="65C12D28" w14:textId="77777777" w:rsidR="002B79EA" w:rsidRDefault="002B79EA" w:rsidP="002B79EA">
                        <w:r>
                          <w:t>Foto. 2</w:t>
                        </w:r>
                      </w:p>
                    </w:txbxContent>
                  </v:textbox>
                </v:rect>
                <v:rect id="Rectangle 404" o:spid="_x0000_s1031" style="position:absolute;left:9471;top:183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14:paraId="54AC26E1" w14:textId="77777777" w:rsidR="002B79EA" w:rsidRDefault="002B79EA" w:rsidP="002B79EA">
                        <w:r>
                          <w:t xml:space="preserve"> </w:t>
                        </w:r>
                      </w:p>
                    </w:txbxContent>
                  </v:textbox>
                </v:rect>
                <v:shape id="Picture 406" o:spid="_x0000_s1032" type="#_x0000_t75" style="position:absolute;left:-1441;top:1441;width:17713;height:1483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">
                  <v:imagedata r:id="rId17" o:title=""/>
                </v:shape>
                <w10:anchorlock/>
              </v:group>
            </w:pict>
          </mc:Fallback>
        </mc:AlternateContent>
      </w:r>
    </w:p>
    <w:p w14:paraId="1ABE957E" w14:textId="77777777" w:rsidR="000569A1" w:rsidRPr="000569A1" w:rsidRDefault="000569A1" w:rsidP="002B79EA">
      <w:pPr>
        <w:spacing w:after="0"/>
        <w:ind w:left="925"/>
        <w:rPr>
          <w:rFonts w:ascii="Times New Roman" w:hAnsi="Times New Roman"/>
        </w:rPr>
      </w:pPr>
    </w:p>
    <w:p w14:paraId="3DC248B5" w14:textId="77777777" w:rsidR="002B79EA" w:rsidRPr="000569A1" w:rsidRDefault="002B79EA" w:rsidP="002B79EA">
      <w:pPr>
        <w:numPr>
          <w:ilvl w:val="0"/>
          <w:numId w:val="2"/>
        </w:numPr>
        <w:spacing w:after="115"/>
        <w:ind w:right="610" w:hanging="360"/>
        <w:jc w:val="both"/>
        <w:rPr>
          <w:rFonts w:ascii="Times New Roman" w:hAnsi="Times New Roman"/>
          <w:sz w:val="24"/>
          <w:szCs w:val="24"/>
        </w:rPr>
      </w:pPr>
      <w:r w:rsidRPr="000569A1">
        <w:rPr>
          <w:rFonts w:ascii="Times New Roman" w:hAnsi="Times New Roman"/>
          <w:sz w:val="24"/>
          <w:szCs w:val="24"/>
        </w:rPr>
        <w:t xml:space="preserve">NİŞLER ARASINDA TAM ORTADAKİ SARI BORDÜR YÜZEYDEKİ BOYA: Nişler </w:t>
      </w:r>
    </w:p>
    <w:p w14:paraId="5F43B7B8" w14:textId="66BCEC47" w:rsidR="008E3F6D" w:rsidRPr="00AC7C72" w:rsidRDefault="002B79EA" w:rsidP="00AC7C72">
      <w:pPr>
        <w:spacing w:line="367" w:lineRule="auto"/>
        <w:ind w:left="730" w:right="610"/>
        <w:rPr>
          <w:rFonts w:ascii="Times New Roman" w:hAnsi="Times New Roman"/>
          <w:sz w:val="24"/>
          <w:szCs w:val="24"/>
        </w:rPr>
      </w:pPr>
      <w:proofErr w:type="gramStart"/>
      <w:r w:rsidRPr="000569A1">
        <w:rPr>
          <w:rFonts w:ascii="Times New Roman" w:hAnsi="Times New Roman"/>
          <w:sz w:val="24"/>
          <w:szCs w:val="24"/>
        </w:rPr>
        <w:t>arasında</w:t>
      </w:r>
      <w:proofErr w:type="gramEnd"/>
      <w:r w:rsidRPr="000569A1">
        <w:rPr>
          <w:rFonts w:ascii="Times New Roman" w:hAnsi="Times New Roman"/>
          <w:sz w:val="24"/>
          <w:szCs w:val="24"/>
        </w:rPr>
        <w:t xml:space="preserve"> mavi renkli dar bordürler arasında yaldız boyalı çıtalarla çevrili bordür yüzeylerindeki sarı boyalarda ahşaptan itibaren sıralama şu şekilde tespit edilmiştir. 1.Ahşap yüzey, 2.Mavimsi beyaz kapatıcı astar katı, 3. Beyaz boya 4. Beyaz boya 5. Bir altındakine göre bir ton koyu sarımsı boya 6.Mevcut yüzeyde yer alan ve altındakine göre bir derece daha koyu renkli sarı boya (Foto. 3).</w:t>
      </w:r>
      <w:r w:rsidRPr="000569A1">
        <w:rPr>
          <w:rFonts w:ascii="Times New Roman" w:hAnsi="Times New Roman"/>
          <w:noProof/>
        </w:rPr>
        <mc:AlternateContent>
          <mc:Choice Requires="wpg">
            <w:drawing>
              <wp:inline distT="0" distB="0" distL="0" distR="0" wp14:anchorId="2D9C52FC" wp14:editId="5EF1196C">
                <wp:extent cx="1407381" cy="1932167"/>
                <wp:effectExtent l="0" t="19050" r="2540" b="0"/>
                <wp:docPr id="19716" name="Group 19716"/>
                <wp:cNvGraphicFramePr/>
                <a:graphic xmlns:a="http://schemas.openxmlformats.org/drawingml/2006/main">
                  <a:graphicData uri="http://schemas.microsoft.com/office/word/2010/wordprocessingGroup">
                    <wpg:wgp>
                      <wpg:cNvGrpSpPr/>
                      <wpg:grpSpPr>
                        <a:xfrm>
                          <a:off x="0" y="0"/>
                          <a:ext cx="1407381" cy="1932167"/>
                          <a:chOff x="0" y="0"/>
                          <a:chExt cx="1592580" cy="2284929"/>
                        </a:xfrm>
                      </wpg:grpSpPr>
                      <pic:pic xmlns:pic="http://schemas.openxmlformats.org/drawingml/2006/picture">
                        <pic:nvPicPr>
                          <pic:cNvPr id="468" name="Picture 468"/>
                          <pic:cNvPicPr/>
                        </pic:nvPicPr>
                        <pic:blipFill>
                          <a:blip r:embed="rId18"/>
                          <a:stretch>
                            <a:fillRect/>
                          </a:stretch>
                        </pic:blipFill>
                        <pic:spPr>
                          <a:xfrm rot="5399999">
                            <a:off x="-252221" y="252222"/>
                            <a:ext cx="2097024" cy="1592580"/>
                          </a:xfrm>
                          <a:prstGeom prst="rect">
                            <a:avLst/>
                          </a:prstGeom>
                        </pic:spPr>
                      </pic:pic>
                      <pic:pic xmlns:pic="http://schemas.openxmlformats.org/drawingml/2006/picture">
                        <pic:nvPicPr>
                          <pic:cNvPr id="470" name="Picture 470"/>
                          <pic:cNvPicPr/>
                        </pic:nvPicPr>
                        <pic:blipFill>
                          <a:blip r:embed="rId19"/>
                          <a:stretch>
                            <a:fillRect/>
                          </a:stretch>
                        </pic:blipFill>
                        <pic:spPr>
                          <a:xfrm>
                            <a:off x="320294" y="2112645"/>
                            <a:ext cx="684276" cy="141732"/>
                          </a:xfrm>
                          <a:prstGeom prst="rect">
                            <a:avLst/>
                          </a:prstGeom>
                        </pic:spPr>
                      </pic:pic>
                      <wps:wsp>
                        <wps:cNvPr id="471" name="Rectangle 471"/>
                        <wps:cNvSpPr/>
                        <wps:spPr>
                          <a:xfrm>
                            <a:off x="411988" y="2146296"/>
                            <a:ext cx="573213" cy="184382"/>
                          </a:xfrm>
                          <a:prstGeom prst="rect">
                            <a:avLst/>
                          </a:prstGeom>
                          <a:ln>
                            <a:noFill/>
                          </a:ln>
                        </wps:spPr>
                        <wps:txbx>
                          <w:txbxContent>
                            <w:p w14:paraId="4F349023" w14:textId="77777777" w:rsidR="002B79EA" w:rsidRDefault="002B79EA" w:rsidP="002B79EA">
                              <w:r>
                                <w:t>Foto. 3</w:t>
                              </w:r>
                            </w:p>
                          </w:txbxContent>
                        </wps:txbx>
                        <wps:bodyPr horzOverflow="overflow" vert="horz" lIns="0" tIns="0" rIns="0" bIns="0" rtlCol="0">
                          <a:noAutofit/>
                        </wps:bodyPr>
                      </wps:wsp>
                      <wps:wsp>
                        <wps:cNvPr id="472" name="Rectangle 472"/>
                        <wps:cNvSpPr/>
                        <wps:spPr>
                          <a:xfrm>
                            <a:off x="843280" y="2116176"/>
                            <a:ext cx="50673" cy="224380"/>
                          </a:xfrm>
                          <a:prstGeom prst="rect">
                            <a:avLst/>
                          </a:prstGeom>
                          <a:ln>
                            <a:noFill/>
                          </a:ln>
                        </wps:spPr>
                        <wps:txbx>
                          <w:txbxContent>
                            <w:p w14:paraId="0F9798BA" w14:textId="77777777" w:rsidR="002B79EA" w:rsidRDefault="002B79EA" w:rsidP="002B79EA">
                              <w:r>
                                <w:t xml:space="preserve"> </w:t>
                              </w:r>
                            </w:p>
                          </w:txbxContent>
                        </wps:txbx>
                        <wps:bodyPr horzOverflow="overflow" vert="horz" lIns="0" tIns="0" rIns="0" bIns="0" rtlCol="0">
                          <a:noAutofit/>
                        </wps:bodyPr>
                      </wps:wsp>
                    </wpg:wgp>
                  </a:graphicData>
                </a:graphic>
              </wp:inline>
            </w:drawing>
          </mc:Choice>
          <mc:Fallback>
            <w:pict>
              <v:group w14:anchorId="2D9C52FC" id="Group 19716" o:spid="_x0000_s1033" style="width:110.8pt;height:152.15pt;mso-position-horizontal-relative:char;mso-position-vertical-relative:line" coordsize="15925,228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">
                <v:shape id="Picture 468" o:spid="_x0000_s1034" type="#_x0000_t75" style="position:absolute;left:-2522;top:2522;width:20970;height:1592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">
                  <v:imagedata r:id="rId20" o:title=""/>
                </v:shape>
                <v:shape id="Picture 470" o:spid="_x0000_s1035" type="#_x0000_t75" style="position:absolute;left:3202;top:21126;width:6843;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">
                  <v:imagedata r:id="rId21" o:title=""/>
                </v:shape>
                <v:rect id="Rectangle 471" o:spid="_x0000_s1036" style="position:absolute;left:4119;top:21462;width:573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5koxgAAANwAAAAPAAAAZHJzL2Rvd25yZXYueG1sRI9Ba8JA&#10;FITvBf/D8gRvdaNI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lR+ZKMYAAADcAAAA&#10;DwAAAAAAAAAAAAAAAAAHAgAAZHJzL2Rvd25yZXYueG1sUEsFBgAAAAADAAMAtwAAAPoCAAAAAA==&#10;" filled="f" stroked="f">
                  <v:textbox inset="0,0,0,0">
                    <w:txbxContent>
                      <w:p w14:paraId="4F349023" w14:textId="77777777" w:rsidR="002B79EA" w:rsidRDefault="002B79EA" w:rsidP="002B79EA">
                        <w:r>
                          <w:t>Foto. 3</w:t>
                        </w:r>
                      </w:p>
                    </w:txbxContent>
                  </v:textbox>
                </v:rect>
                <v:rect id="Rectangle 472" o:spid="_x0000_s1037" style="position:absolute;left:8432;top:2116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Qdf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BlzQdfxQAAANwAAAAP&#10;AAAAAAAAAAAAAAAAAAcCAABkcnMvZG93bnJldi54bWxQSwUGAAAAAAMAAwC3AAAA+QIAAAAA&#10;" filled="f" stroked="f">
                  <v:textbox inset="0,0,0,0">
                    <w:txbxContent>
                      <w:p w14:paraId="0F9798BA" w14:textId="77777777" w:rsidR="002B79EA" w:rsidRDefault="002B79EA" w:rsidP="002B79EA">
                        <w:r>
                          <w:t xml:space="preserve"> </w:t>
                        </w:r>
                      </w:p>
                    </w:txbxContent>
                  </v:textbox>
                </v:rect>
                <w10:anchorlock/>
              </v:group>
            </w:pict>
          </mc:Fallback>
        </mc:AlternateContent>
      </w:r>
      <w:r w:rsidRPr="000569A1">
        <w:rPr>
          <w:rFonts w:ascii="Times New Roman" w:hAnsi="Times New Roman"/>
        </w:rPr>
        <w:t xml:space="preserve"> </w:t>
      </w:r>
    </w:p>
    <w:p w14:paraId="0F622EC9" w14:textId="77777777" w:rsidR="002B79EA" w:rsidRPr="000569A1" w:rsidRDefault="002B79EA" w:rsidP="002B79EA">
      <w:pPr>
        <w:spacing w:after="117" w:line="360" w:lineRule="auto"/>
        <w:ind w:left="360" w:right="610"/>
        <w:rPr>
          <w:rFonts w:ascii="Times New Roman" w:hAnsi="Times New Roman"/>
          <w:sz w:val="24"/>
          <w:szCs w:val="24"/>
        </w:rPr>
      </w:pPr>
      <w:r w:rsidRPr="000569A1">
        <w:rPr>
          <w:rFonts w:ascii="Times New Roman" w:hAnsi="Times New Roman"/>
          <w:sz w:val="24"/>
          <w:szCs w:val="24"/>
        </w:rPr>
        <w:lastRenderedPageBreak/>
        <w:t xml:space="preserve">DENEMELER SONUCU VE KARAR: </w:t>
      </w:r>
    </w:p>
    <w:p w14:paraId="44A99203" w14:textId="31989B73" w:rsidR="002B79EA" w:rsidRPr="000569A1" w:rsidRDefault="00AC7C72" w:rsidP="00AC7C72">
      <w:pPr>
        <w:spacing w:after="29"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Mevcut analizlere göre tüm ahşap yüzeylerde kapatıcı yeşilimsi veya mavimsi olarak tanımlanan kapatıcı astar katının yapıldığı, bunun üzerine 1 ve 5 numaralı alanlarda astar</w:t>
      </w:r>
      <w:r w:rsidR="002B79EA" w:rsidRPr="000569A1">
        <w:rPr>
          <w:rFonts w:ascii="Times New Roman" w:hAnsi="Times New Roman"/>
          <w:sz w:val="24"/>
          <w:szCs w:val="24"/>
        </w:rPr>
        <w:t xml:space="preserve"> </w:t>
      </w:r>
      <w:r w:rsidR="002B79EA" w:rsidRPr="000569A1">
        <w:rPr>
          <w:rFonts w:ascii="Times New Roman" w:hAnsi="Times New Roman"/>
          <w:sz w:val="24"/>
          <w:szCs w:val="24"/>
        </w:rPr>
        <w:t xml:space="preserve">üzerine mavimsi ancak daha çok beyaz renkli bir boyama yapıldığı bu boyamanın çıtalar hariç mavi olan yüzeylerde var olduğu </w:t>
      </w:r>
    </w:p>
    <w:p w14:paraId="38535163" w14:textId="55D90332" w:rsidR="002B79EA"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1 ve 5. No.lu deneme alanlarındaki Sarı renkli boyalı yüzeyde: Kapatıcı astar katı üzerine özgün boyanın mavimsi ancak daha çok beyaz tonda renkli bir boya oldukları, özgün boya üzerinin her defasında koyulaştırılarak en sonunda sarıya dönüşecek biçimde iki kez boyandıkları anlaşılmıştır. </w:t>
      </w:r>
    </w:p>
    <w:p w14:paraId="6F6603B3" w14:textId="67DE65F3" w:rsidR="002B79EA"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2. No.lu deneme alanlarındaki kırmızı renkli bordürde: Kapatıcı astar katı üzerine, niş tabanındaki gibi tüm yüzeyin mavimsi ancak daha çok beyaz tonda renkli bir boya ile boyandığı bordür renginin bunun üzerine yapıldığı ve renginin kiremit kırmızısı gibi mat bayalı olduğu, özgün boya üzerinin her defasında koyulaştırılarak en sonunda koyu yavruağzına dönüşecek biçimde iki kez boyandığı anlaşılmıştır. </w:t>
      </w:r>
    </w:p>
    <w:p w14:paraId="37A8E7D5" w14:textId="210E8912" w:rsidR="002B79EA"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4. No.lu deneme alanlarındaki mavi renkli bordürde: Kapatıcı astar katı üzerine, niş tabanındaki gibi tüm yüzeyin mavimsi ancak daha çok beyaz tonda renkli bir boya ile boyandığı yüzey renginin bunun üzerine yapıldığı ve renginin pastel bir yeşilimsi mavi boyalı olduğu, özgün boya üzerinin her defasında koyulaştırılarak en sonunda koyu maviye dönüşecek biçimde iki kez boyandığı anlaşılmıştır. </w:t>
      </w:r>
    </w:p>
    <w:p w14:paraId="65D2AF51" w14:textId="5B88BA1C" w:rsidR="002B79EA"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3. No.lu deneme alanlarındaki yaldız renkli çıta yüzeylerinde: içbükey kavisli yüzeylerde astar katı üzerine, altın yaldız renkli bir boyama yapıldığı anlaşılmıştır. Dışbükey kavisli yüzeylerde boya katı tespit edilememiş veya yeniden boyanmışsa da zımpara yapılıp tekrar boyanmış olmalıdır. </w:t>
      </w:r>
    </w:p>
    <w:p w14:paraId="325494FB" w14:textId="77777777" w:rsidR="002B79EA" w:rsidRPr="000569A1" w:rsidRDefault="002B79EA" w:rsidP="002B79EA">
      <w:pPr>
        <w:spacing w:after="164" w:line="360" w:lineRule="auto"/>
        <w:ind w:left="360" w:right="610"/>
        <w:rPr>
          <w:rFonts w:ascii="Times New Roman" w:hAnsi="Times New Roman"/>
          <w:sz w:val="24"/>
          <w:szCs w:val="24"/>
        </w:rPr>
      </w:pPr>
      <w:r w:rsidRPr="000569A1">
        <w:rPr>
          <w:rFonts w:ascii="Times New Roman" w:hAnsi="Times New Roman"/>
          <w:sz w:val="24"/>
          <w:szCs w:val="24"/>
        </w:rPr>
        <w:t xml:space="preserve">BOYA SÖKÜM ve TEMİZLİK DENEMELERİ </w:t>
      </w:r>
    </w:p>
    <w:p w14:paraId="71E441B0" w14:textId="1E59D693" w:rsidR="002B79EA" w:rsidRPr="000569A1" w:rsidRDefault="00AC7C72" w:rsidP="00AC7C72">
      <w:pPr>
        <w:spacing w:after="117"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Boya söküm denemeleri 8 denemeden oluşmaktadır. Bunları şu şekilde sıralayabiliriz: </w:t>
      </w:r>
    </w:p>
    <w:p w14:paraId="5CB8FB57" w14:textId="2AAA5622" w:rsidR="002B79EA" w:rsidRPr="000569A1" w:rsidRDefault="00AC7C72" w:rsidP="00AC7C72">
      <w:pPr>
        <w:spacing w:after="167" w:line="360" w:lineRule="auto"/>
        <w:ind w:right="610"/>
        <w:rPr>
          <w:rFonts w:ascii="Times New Roman" w:hAnsi="Times New Roman"/>
          <w:sz w:val="24"/>
          <w:szCs w:val="24"/>
        </w:rPr>
      </w:pPr>
      <w:r>
        <w:rPr>
          <w:rFonts w:ascii="Times New Roman" w:hAnsi="Times New Roman"/>
          <w:sz w:val="24"/>
          <w:szCs w:val="24"/>
        </w:rPr>
        <w:t xml:space="preserve">      </w:t>
      </w:r>
      <w:r w:rsidR="002B79EA" w:rsidRPr="000569A1">
        <w:rPr>
          <w:rFonts w:ascii="Times New Roman" w:hAnsi="Times New Roman"/>
          <w:sz w:val="24"/>
          <w:szCs w:val="24"/>
        </w:rPr>
        <w:t xml:space="preserve">DENEMELER: </w:t>
      </w:r>
    </w:p>
    <w:p w14:paraId="51185831" w14:textId="4C843AA2" w:rsidR="002B79EA" w:rsidRPr="00AC7C72" w:rsidRDefault="002B79EA" w:rsidP="00AC7C72">
      <w:pPr>
        <w:numPr>
          <w:ilvl w:val="0"/>
          <w:numId w:val="3"/>
        </w:numPr>
        <w:spacing w:after="115" w:line="360" w:lineRule="auto"/>
        <w:ind w:right="610" w:hanging="360"/>
        <w:jc w:val="both"/>
        <w:rPr>
          <w:rFonts w:ascii="Times New Roman" w:hAnsi="Times New Roman"/>
          <w:sz w:val="24"/>
          <w:szCs w:val="24"/>
        </w:rPr>
      </w:pPr>
      <w:r w:rsidRPr="000569A1">
        <w:rPr>
          <w:rFonts w:ascii="Times New Roman" w:hAnsi="Times New Roman"/>
          <w:sz w:val="24"/>
          <w:szCs w:val="24"/>
        </w:rPr>
        <w:t xml:space="preserve">ISI TABANCASI (RAPİT ACELERATÖR Marka 2000 W, 2 Kademe ısı dereceli): Yapılan </w:t>
      </w:r>
      <w:r w:rsidRPr="00AC7C72">
        <w:rPr>
          <w:rFonts w:ascii="Times New Roman" w:hAnsi="Times New Roman"/>
          <w:sz w:val="24"/>
          <w:szCs w:val="24"/>
        </w:rPr>
        <w:t xml:space="preserve">denemelerde ısı tabancası ile dar bir alan ısıtılarak boyanın kavlaması sağlanmış, arkasından dar ve geniş ağızlı </w:t>
      </w:r>
      <w:proofErr w:type="spellStart"/>
      <w:r w:rsidRPr="00AC7C72">
        <w:rPr>
          <w:rFonts w:ascii="Times New Roman" w:hAnsi="Times New Roman"/>
          <w:sz w:val="24"/>
          <w:szCs w:val="24"/>
        </w:rPr>
        <w:t>spatulalar</w:t>
      </w:r>
      <w:proofErr w:type="spellEnd"/>
      <w:r w:rsidRPr="00AC7C72">
        <w:rPr>
          <w:rFonts w:ascii="Times New Roman" w:hAnsi="Times New Roman"/>
          <w:sz w:val="24"/>
          <w:szCs w:val="24"/>
        </w:rPr>
        <w:t xml:space="preserve"> ile yumuşayan ve kabaran boya yüzeyden kazınarak alınmıştır. Uygulamada,</w:t>
      </w:r>
      <w:r w:rsidRPr="00AC7C72">
        <w:rPr>
          <w:rFonts w:ascii="Times New Roman" w:hAnsi="Times New Roman"/>
          <w:sz w:val="24"/>
          <w:szCs w:val="24"/>
        </w:rPr>
        <w:t xml:space="preserve"> </w:t>
      </w:r>
      <w:r w:rsidRPr="00AC7C72">
        <w:rPr>
          <w:rFonts w:ascii="Times New Roman" w:hAnsi="Times New Roman"/>
          <w:sz w:val="24"/>
          <w:szCs w:val="24"/>
        </w:rPr>
        <w:t xml:space="preserve">alttaki ahşap taşıyıcı </w:t>
      </w:r>
      <w:r w:rsidRPr="00AC7C72">
        <w:rPr>
          <w:rFonts w:ascii="Times New Roman" w:hAnsi="Times New Roman"/>
          <w:sz w:val="24"/>
          <w:szCs w:val="24"/>
        </w:rPr>
        <w:lastRenderedPageBreak/>
        <w:t>ve altındaki ve “</w:t>
      </w:r>
      <w:proofErr w:type="spellStart"/>
      <w:r w:rsidRPr="00AC7C72">
        <w:rPr>
          <w:rFonts w:ascii="Times New Roman" w:hAnsi="Times New Roman"/>
          <w:sz w:val="24"/>
          <w:szCs w:val="24"/>
        </w:rPr>
        <w:t>Heraklit</w:t>
      </w:r>
      <w:proofErr w:type="spellEnd"/>
      <w:r w:rsidRPr="00AC7C72">
        <w:rPr>
          <w:rFonts w:ascii="Times New Roman" w:hAnsi="Times New Roman"/>
          <w:sz w:val="24"/>
          <w:szCs w:val="24"/>
        </w:rPr>
        <w:t xml:space="preserve"> </w:t>
      </w:r>
      <w:proofErr w:type="gramStart"/>
      <w:r w:rsidRPr="00AC7C72">
        <w:rPr>
          <w:rFonts w:ascii="Times New Roman" w:hAnsi="Times New Roman"/>
          <w:sz w:val="24"/>
          <w:szCs w:val="24"/>
        </w:rPr>
        <w:t>Panel”  nedeniyle</w:t>
      </w:r>
      <w:proofErr w:type="gramEnd"/>
      <w:r w:rsidRPr="00AC7C72">
        <w:rPr>
          <w:rFonts w:ascii="Times New Roman" w:hAnsi="Times New Roman"/>
          <w:sz w:val="24"/>
          <w:szCs w:val="24"/>
        </w:rPr>
        <w:t xml:space="preserve"> uzun süreli yüzeyin ısıtılması mümkün olmadığından ancak dar yüzeylerde ve kazıma ile kademeli olarak temizlik yapılmıştır. Her bir katın ısıtılması ile ahşap panelin oldukça ısındığı ve yapılan uygulamadaki kalıntıların temizlenmesi için araların tekrar tekrar ısıtılması ve kazınarak alınması gerekmiştir (Foto. 4). </w:t>
      </w:r>
    </w:p>
    <w:p w14:paraId="0D48864B" w14:textId="256B295B" w:rsidR="002B79EA" w:rsidRPr="000569A1" w:rsidRDefault="002B79EA" w:rsidP="002B79EA">
      <w:pPr>
        <w:spacing w:line="360" w:lineRule="auto"/>
        <w:ind w:left="360" w:right="610"/>
        <w:rPr>
          <w:rFonts w:ascii="Times New Roman" w:hAnsi="Times New Roman"/>
        </w:rPr>
      </w:pPr>
      <w:r w:rsidRPr="000569A1">
        <w:rPr>
          <w:rFonts w:ascii="Times New Roman" w:hAnsi="Times New Roman"/>
          <w:noProof/>
        </w:rPr>
        <mc:AlternateContent>
          <mc:Choice Requires="wpg">
            <w:drawing>
              <wp:inline distT="0" distB="0" distL="0" distR="0" wp14:anchorId="1B1E56E3" wp14:editId="75F7F93C">
                <wp:extent cx="5617134" cy="4151144"/>
                <wp:effectExtent l="0" t="0" r="0" b="0"/>
                <wp:docPr id="19845" name="Group 19845"/>
                <wp:cNvGraphicFramePr/>
                <a:graphic xmlns:a="http://schemas.openxmlformats.org/drawingml/2006/main">
                  <a:graphicData uri="http://schemas.microsoft.com/office/word/2010/wordprocessingGroup">
                    <wpg:wgp>
                      <wpg:cNvGrpSpPr/>
                      <wpg:grpSpPr>
                        <a:xfrm>
                          <a:off x="0" y="0"/>
                          <a:ext cx="5617134" cy="4151144"/>
                          <a:chOff x="0" y="0"/>
                          <a:chExt cx="5617134" cy="4151144"/>
                        </a:xfrm>
                      </wpg:grpSpPr>
                      <pic:pic xmlns:pic="http://schemas.openxmlformats.org/drawingml/2006/picture">
                        <pic:nvPicPr>
                          <pic:cNvPr id="533" name="Picture 533"/>
                          <pic:cNvPicPr/>
                        </pic:nvPicPr>
                        <pic:blipFill>
                          <a:blip r:embed="rId22"/>
                          <a:stretch>
                            <a:fillRect/>
                          </a:stretch>
                        </pic:blipFill>
                        <pic:spPr>
                          <a:xfrm>
                            <a:off x="2328926" y="3959987"/>
                            <a:ext cx="818388" cy="188976"/>
                          </a:xfrm>
                          <a:prstGeom prst="rect">
                            <a:avLst/>
                          </a:prstGeom>
                        </pic:spPr>
                      </pic:pic>
                      <wps:wsp>
                        <wps:cNvPr id="534" name="Rectangle 534"/>
                        <wps:cNvSpPr/>
                        <wps:spPr>
                          <a:xfrm>
                            <a:off x="2421001" y="4012510"/>
                            <a:ext cx="573213" cy="184382"/>
                          </a:xfrm>
                          <a:prstGeom prst="rect">
                            <a:avLst/>
                          </a:prstGeom>
                          <a:ln>
                            <a:noFill/>
                          </a:ln>
                        </wps:spPr>
                        <wps:txbx>
                          <w:txbxContent>
                            <w:p w14:paraId="079A412F" w14:textId="77777777" w:rsidR="002B79EA" w:rsidRDefault="002B79EA" w:rsidP="002B79EA">
                              <w:r>
                                <w:t>Foto. 4</w:t>
                              </w:r>
                            </w:p>
                          </w:txbxContent>
                        </wps:txbx>
                        <wps:bodyPr horzOverflow="overflow" vert="horz" lIns="0" tIns="0" rIns="0" bIns="0" rtlCol="0">
                          <a:noAutofit/>
                        </wps:bodyPr>
                      </wps:wsp>
                      <wps:wsp>
                        <wps:cNvPr id="535" name="Rectangle 535"/>
                        <wps:cNvSpPr/>
                        <wps:spPr>
                          <a:xfrm>
                            <a:off x="2852293" y="3982390"/>
                            <a:ext cx="50673" cy="224380"/>
                          </a:xfrm>
                          <a:prstGeom prst="rect">
                            <a:avLst/>
                          </a:prstGeom>
                          <a:ln>
                            <a:noFill/>
                          </a:ln>
                        </wps:spPr>
                        <wps:txbx>
                          <w:txbxContent>
                            <w:p w14:paraId="3B0BC5D5" w14:textId="77777777" w:rsidR="002B79EA" w:rsidRDefault="002B79EA" w:rsidP="002B79EA">
                              <w:r>
                                <w:t xml:space="preserve"> </w:t>
                              </w:r>
                            </w:p>
                          </w:txbxContent>
                        </wps:txbx>
                        <wps:bodyPr horzOverflow="overflow" vert="horz" lIns="0" tIns="0" rIns="0" bIns="0" rtlCol="0">
                          <a:noAutofit/>
                        </wps:bodyPr>
                      </wps:wsp>
                      <pic:pic xmlns:pic="http://schemas.openxmlformats.org/drawingml/2006/picture">
                        <pic:nvPicPr>
                          <pic:cNvPr id="537" name="Picture 537"/>
                          <pic:cNvPicPr/>
                        </pic:nvPicPr>
                        <pic:blipFill>
                          <a:blip r:embed="rId23"/>
                          <a:stretch>
                            <a:fillRect/>
                          </a:stretch>
                        </pic:blipFill>
                        <pic:spPr>
                          <a:xfrm>
                            <a:off x="0" y="126"/>
                            <a:ext cx="2575560" cy="1931416"/>
                          </a:xfrm>
                          <a:prstGeom prst="rect">
                            <a:avLst/>
                          </a:prstGeom>
                        </pic:spPr>
                      </pic:pic>
                      <pic:pic xmlns:pic="http://schemas.openxmlformats.org/drawingml/2006/picture">
                        <pic:nvPicPr>
                          <pic:cNvPr id="539" name="Picture 539"/>
                          <pic:cNvPicPr/>
                        </pic:nvPicPr>
                        <pic:blipFill>
                          <a:blip r:embed="rId24"/>
                          <a:stretch>
                            <a:fillRect/>
                          </a:stretch>
                        </pic:blipFill>
                        <pic:spPr>
                          <a:xfrm rot="5399999">
                            <a:off x="2401443" y="241554"/>
                            <a:ext cx="1931671" cy="1448562"/>
                          </a:xfrm>
                          <a:prstGeom prst="rect">
                            <a:avLst/>
                          </a:prstGeom>
                        </pic:spPr>
                      </pic:pic>
                      <pic:pic xmlns:pic="http://schemas.openxmlformats.org/drawingml/2006/picture">
                        <pic:nvPicPr>
                          <pic:cNvPr id="541" name="Picture 541"/>
                          <pic:cNvPicPr/>
                        </pic:nvPicPr>
                        <pic:blipFill>
                          <a:blip r:embed="rId25"/>
                          <a:stretch>
                            <a:fillRect/>
                          </a:stretch>
                        </pic:blipFill>
                        <pic:spPr>
                          <a:xfrm rot="5399999">
                            <a:off x="1242187" y="2174240"/>
                            <a:ext cx="1941068" cy="1455674"/>
                          </a:xfrm>
                          <a:prstGeom prst="rect">
                            <a:avLst/>
                          </a:prstGeom>
                        </pic:spPr>
                      </pic:pic>
                      <pic:pic xmlns:pic="http://schemas.openxmlformats.org/drawingml/2006/picture">
                        <pic:nvPicPr>
                          <pic:cNvPr id="543" name="Picture 543"/>
                          <pic:cNvPicPr/>
                        </pic:nvPicPr>
                        <pic:blipFill>
                          <a:blip r:embed="rId26"/>
                          <a:stretch>
                            <a:fillRect/>
                          </a:stretch>
                        </pic:blipFill>
                        <pic:spPr>
                          <a:xfrm rot="5399999">
                            <a:off x="3926967" y="241553"/>
                            <a:ext cx="1931671" cy="1448562"/>
                          </a:xfrm>
                          <a:prstGeom prst="rect">
                            <a:avLst/>
                          </a:prstGeom>
                        </pic:spPr>
                      </pic:pic>
                      <pic:pic xmlns:pic="http://schemas.openxmlformats.org/drawingml/2006/picture">
                        <pic:nvPicPr>
                          <pic:cNvPr id="545" name="Picture 545"/>
                          <pic:cNvPicPr/>
                        </pic:nvPicPr>
                        <pic:blipFill>
                          <a:blip r:embed="rId27"/>
                          <a:stretch>
                            <a:fillRect/>
                          </a:stretch>
                        </pic:blipFill>
                        <pic:spPr>
                          <a:xfrm rot="5399999">
                            <a:off x="-241477" y="2182495"/>
                            <a:ext cx="1931670" cy="1448562"/>
                          </a:xfrm>
                          <a:prstGeom prst="rect">
                            <a:avLst/>
                          </a:prstGeom>
                        </pic:spPr>
                      </pic:pic>
                      <pic:pic xmlns:pic="http://schemas.openxmlformats.org/drawingml/2006/picture">
                        <pic:nvPicPr>
                          <pic:cNvPr id="547" name="Picture 547"/>
                          <pic:cNvPicPr/>
                        </pic:nvPicPr>
                        <pic:blipFill>
                          <a:blip r:embed="rId28"/>
                          <a:stretch>
                            <a:fillRect/>
                          </a:stretch>
                        </pic:blipFill>
                        <pic:spPr>
                          <a:xfrm rot="5399999">
                            <a:off x="2755646" y="2198623"/>
                            <a:ext cx="1931671" cy="1448563"/>
                          </a:xfrm>
                          <a:prstGeom prst="rect">
                            <a:avLst/>
                          </a:prstGeom>
                        </pic:spPr>
                      </pic:pic>
                      <pic:pic xmlns:pic="http://schemas.openxmlformats.org/drawingml/2006/picture">
                        <pic:nvPicPr>
                          <pic:cNvPr id="549" name="Picture 549"/>
                          <pic:cNvPicPr/>
                        </pic:nvPicPr>
                        <pic:blipFill>
                          <a:blip r:embed="rId29"/>
                          <a:stretch>
                            <a:fillRect/>
                          </a:stretch>
                        </pic:blipFill>
                        <pic:spPr>
                          <a:xfrm rot="5399999">
                            <a:off x="4103396" y="2358873"/>
                            <a:ext cx="1908937" cy="1118540"/>
                          </a:xfrm>
                          <a:prstGeom prst="rect">
                            <a:avLst/>
                          </a:prstGeom>
                        </pic:spPr>
                      </pic:pic>
                    </wpg:wgp>
                  </a:graphicData>
                </a:graphic>
              </wp:inline>
            </w:drawing>
          </mc:Choice>
          <mc:Fallback>
            <w:pict>
              <v:group w14:anchorId="1B1E56E3" id="Group 19845" o:spid="_x0000_s1038" style="width:442.3pt;height:326.85pt;mso-position-horizontal-relative:char;mso-position-vertical-relative:line" coordsize="56171,415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">
                <v:shape id="Picture 533" o:spid="_x0000_s1039" type="#_x0000_t75" style="position:absolute;left:23289;top:39599;width:8184;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">
                  <v:imagedata r:id="rId30" o:title=""/>
                </v:shape>
                <v:rect id="Rectangle 534" o:spid="_x0000_s1040" style="position:absolute;left:24210;top:40125;width:573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" filled="f" stroked="f">
                  <v:textbox inset="0,0,0,0">
                    <w:txbxContent>
                      <w:p w14:paraId="079A412F" w14:textId="77777777" w:rsidR="002B79EA" w:rsidRDefault="002B79EA" w:rsidP="002B79EA">
                        <w:r>
                          <w:t>Foto. 4</w:t>
                        </w:r>
                      </w:p>
                    </w:txbxContent>
                  </v:textbox>
                </v:rect>
                <v:rect id="Rectangle 535" o:spid="_x0000_s1041" style="position:absolute;left:28522;top:3982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filled="f" stroked="f">
                  <v:textbox inset="0,0,0,0">
                    <w:txbxContent>
                      <w:p w14:paraId="3B0BC5D5" w14:textId="77777777" w:rsidR="002B79EA" w:rsidRDefault="002B79EA" w:rsidP="002B79EA">
                        <w:r>
                          <w:t xml:space="preserve"> </w:t>
                        </w:r>
                      </w:p>
                    </w:txbxContent>
                  </v:textbox>
                </v:rect>
                <v:shape id="Picture 537" o:spid="_x0000_s1042" type="#_x0000_t75" style="position:absolute;top:1;width:25755;height:19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">
                  <v:imagedata r:id="rId31" o:title=""/>
                </v:shape>
                <v:shape id="Picture 539" o:spid="_x0000_s1043" type="#_x0000_t75" style="position:absolute;left:24014;top:2415;width:19316;height:1448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">
                  <v:imagedata r:id="rId32" o:title=""/>
                </v:shape>
                <v:shape id="Picture 541" o:spid="_x0000_s1044" type="#_x0000_t75" style="position:absolute;left:12421;top:21742;width:19411;height:1455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">
                  <v:imagedata r:id="rId33" o:title=""/>
                </v:shape>
                <v:shape id="Picture 543" o:spid="_x0000_s1045" type="#_x0000_t75" style="position:absolute;left:39270;top:2415;width:19316;height:1448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">
                  <v:imagedata r:id="rId34" o:title=""/>
                </v:shape>
                <v:shape id="Picture 545" o:spid="_x0000_s1046" type="#_x0000_t75" style="position:absolute;left:-2416;top:21825;width:19317;height:1448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">
                  <v:imagedata r:id="rId35" o:title=""/>
                </v:shape>
                <v:shape id="Picture 547" o:spid="_x0000_s1047" type="#_x0000_t75" style="position:absolute;left:27556;top:21986;width:19317;height:1448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">
                  <v:imagedata r:id="rId36" o:title=""/>
                </v:shape>
                <v:shape id="Picture 549" o:spid="_x0000_s1048" type="#_x0000_t75" style="position:absolute;left:41033;top:23588;width:19090;height:1118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">
                  <v:imagedata r:id="rId37" o:title=""/>
                </v:shape>
                <w10:anchorlock/>
              </v:group>
            </w:pict>
          </mc:Fallback>
        </mc:AlternateContent>
      </w:r>
    </w:p>
    <w:p w14:paraId="5E9CA791" w14:textId="77777777" w:rsidR="002B79EA" w:rsidRPr="000569A1" w:rsidRDefault="002B79EA" w:rsidP="002B79EA">
      <w:pPr>
        <w:spacing w:after="164"/>
        <w:ind w:left="350"/>
        <w:rPr>
          <w:rFonts w:ascii="Times New Roman" w:hAnsi="Times New Roman"/>
        </w:rPr>
      </w:pPr>
      <w:r w:rsidRPr="000569A1">
        <w:rPr>
          <w:rFonts w:ascii="Times New Roman" w:hAnsi="Times New Roman"/>
        </w:rPr>
        <w:t xml:space="preserve"> </w:t>
      </w:r>
    </w:p>
    <w:p w14:paraId="1CA7E21A" w14:textId="70158811" w:rsidR="002B79EA" w:rsidRPr="000569A1" w:rsidRDefault="002B79EA" w:rsidP="00AC7C72">
      <w:pPr>
        <w:pStyle w:val="ListeParagraf"/>
        <w:numPr>
          <w:ilvl w:val="0"/>
          <w:numId w:val="3"/>
        </w:numPr>
        <w:spacing w:after="5" w:line="360" w:lineRule="auto"/>
        <w:ind w:right="610"/>
        <w:jc w:val="both"/>
        <w:rPr>
          <w:rFonts w:ascii="Times New Roman" w:hAnsi="Times New Roman"/>
          <w:sz w:val="24"/>
          <w:szCs w:val="24"/>
        </w:rPr>
      </w:pPr>
      <w:r w:rsidRPr="000569A1">
        <w:rPr>
          <w:rFonts w:ascii="Times New Roman" w:hAnsi="Times New Roman"/>
          <w:sz w:val="24"/>
          <w:szCs w:val="24"/>
        </w:rPr>
        <w:t>BOYA SÖKÜCÜ (Filli Boya-</w:t>
      </w:r>
      <w:proofErr w:type="spellStart"/>
      <w:r w:rsidRPr="000569A1">
        <w:rPr>
          <w:rFonts w:ascii="Times New Roman" w:hAnsi="Times New Roman"/>
          <w:sz w:val="24"/>
          <w:szCs w:val="24"/>
        </w:rPr>
        <w:t>Kaporal</w:t>
      </w:r>
      <w:proofErr w:type="spellEnd"/>
      <w:r w:rsidRPr="000569A1">
        <w:rPr>
          <w:rFonts w:ascii="Times New Roman" w:hAnsi="Times New Roman"/>
          <w:sz w:val="24"/>
          <w:szCs w:val="24"/>
        </w:rPr>
        <w:t xml:space="preserve"> Marka): Boya sökücü yüzeye sürülerek belirli bir süre beklendiğinde boya tabakasının kısa bir süre sonra kabardığı görülmüştür. Ancak her bir uygulama, yüzey tarafından çok az emildiği için bir kat veya hemen altındaki tabakaya kadar (parçalı olarak kısmen) etkili olmuştur. Tüm boya katının veya astara kadarki tabakaların sökümü için defalarca uygulanması gerektiği ortaya çıkmıştır. Ayrıca kapalı alanda uzun süreli çalışmalarda çalışan güveliği için (giysi ve ortam soluması açısından) risk oluşturmuştur (Foto. 5). </w:t>
      </w:r>
      <w:r w:rsidRPr="000569A1">
        <w:rPr>
          <w:rFonts w:ascii="Times New Roman" w:hAnsi="Times New Roman"/>
          <w:sz w:val="24"/>
          <w:szCs w:val="24"/>
        </w:rPr>
        <w:t xml:space="preserve"> </w:t>
      </w:r>
    </w:p>
    <w:p w14:paraId="604DF58E" w14:textId="77777777" w:rsidR="002B79EA" w:rsidRPr="000569A1" w:rsidRDefault="002B79EA" w:rsidP="002B79EA">
      <w:pPr>
        <w:pStyle w:val="ListeParagraf"/>
        <w:spacing w:after="5" w:line="371" w:lineRule="auto"/>
        <w:ind w:right="610"/>
        <w:jc w:val="both"/>
        <w:rPr>
          <w:rFonts w:ascii="Times New Roman" w:hAnsi="Times New Roman"/>
        </w:rPr>
      </w:pPr>
    </w:p>
    <w:p w14:paraId="7E2639C4" w14:textId="77777777" w:rsidR="002B79EA" w:rsidRPr="000569A1" w:rsidRDefault="002B79EA" w:rsidP="002B79EA">
      <w:pPr>
        <w:pStyle w:val="ListeParagraf"/>
        <w:spacing w:after="5" w:line="371" w:lineRule="auto"/>
        <w:ind w:right="610"/>
        <w:jc w:val="both"/>
        <w:rPr>
          <w:rFonts w:ascii="Times New Roman" w:hAnsi="Times New Roman"/>
        </w:rPr>
      </w:pPr>
    </w:p>
    <w:p w14:paraId="0D4E3B91" w14:textId="77777777" w:rsidR="002B79EA" w:rsidRPr="000569A1" w:rsidRDefault="002B79EA" w:rsidP="002B79EA">
      <w:pPr>
        <w:pStyle w:val="ListeParagraf"/>
        <w:spacing w:after="5" w:line="371" w:lineRule="auto"/>
        <w:ind w:right="610"/>
        <w:jc w:val="both"/>
        <w:rPr>
          <w:rFonts w:ascii="Times New Roman" w:hAnsi="Times New Roman"/>
        </w:rPr>
      </w:pPr>
    </w:p>
    <w:p w14:paraId="4EB57261" w14:textId="3F35120B" w:rsidR="002B79EA" w:rsidRPr="000569A1" w:rsidRDefault="00312B93" w:rsidP="002B79EA">
      <w:pPr>
        <w:pStyle w:val="ListeParagraf"/>
        <w:spacing w:after="5" w:line="371" w:lineRule="auto"/>
        <w:ind w:right="610"/>
        <w:jc w:val="both"/>
        <w:rPr>
          <w:rFonts w:ascii="Times New Roman" w:hAnsi="Times New Roman"/>
        </w:rPr>
      </w:pPr>
      <w:r w:rsidRPr="000569A1">
        <w:rPr>
          <w:rFonts w:ascii="Times New Roman" w:hAnsi="Times New Roman"/>
          <w:noProof/>
        </w:rPr>
        <mc:AlternateContent>
          <mc:Choice Requires="wpg">
            <w:drawing>
              <wp:inline distT="0" distB="0" distL="0" distR="0" wp14:anchorId="7201FB72" wp14:editId="5118413E">
                <wp:extent cx="4914875" cy="2415358"/>
                <wp:effectExtent l="0" t="0" r="0" b="0"/>
                <wp:docPr id="19913" name="Group 19913"/>
                <wp:cNvGraphicFramePr/>
                <a:graphic xmlns:a="http://schemas.openxmlformats.org/drawingml/2006/main">
                  <a:graphicData uri="http://schemas.microsoft.com/office/word/2010/wordprocessingGroup">
                    <wpg:wgp>
                      <wpg:cNvGrpSpPr/>
                      <wpg:grpSpPr>
                        <a:xfrm>
                          <a:off x="0" y="0"/>
                          <a:ext cx="4914875" cy="2415358"/>
                          <a:chOff x="0" y="0"/>
                          <a:chExt cx="4914875" cy="2415358"/>
                        </a:xfrm>
                      </wpg:grpSpPr>
                      <pic:pic xmlns:pic="http://schemas.openxmlformats.org/drawingml/2006/picture">
                        <pic:nvPicPr>
                          <pic:cNvPr id="605" name="Picture 605"/>
                          <pic:cNvPicPr/>
                        </pic:nvPicPr>
                        <pic:blipFill>
                          <a:blip r:embed="rId38"/>
                          <a:stretch>
                            <a:fillRect/>
                          </a:stretch>
                        </pic:blipFill>
                        <pic:spPr>
                          <a:xfrm>
                            <a:off x="2258822" y="2243074"/>
                            <a:ext cx="1231392" cy="141732"/>
                          </a:xfrm>
                          <a:prstGeom prst="rect">
                            <a:avLst/>
                          </a:prstGeom>
                        </pic:spPr>
                      </pic:pic>
                      <wps:wsp>
                        <wps:cNvPr id="606" name="Rectangle 606"/>
                        <wps:cNvSpPr/>
                        <wps:spPr>
                          <a:xfrm>
                            <a:off x="2349373" y="2276725"/>
                            <a:ext cx="421194" cy="184382"/>
                          </a:xfrm>
                          <a:prstGeom prst="rect">
                            <a:avLst/>
                          </a:prstGeom>
                          <a:ln>
                            <a:noFill/>
                          </a:ln>
                        </wps:spPr>
                        <wps:txbx>
                          <w:txbxContent>
                            <w:p w14:paraId="28C871FB" w14:textId="77777777" w:rsidR="00312B93" w:rsidRDefault="00312B93" w:rsidP="00312B93">
                              <w:r>
                                <w:t>Foto.</w:t>
                              </w:r>
                            </w:p>
                          </w:txbxContent>
                        </wps:txbx>
                        <wps:bodyPr horzOverflow="overflow" vert="horz" lIns="0" tIns="0" rIns="0" bIns="0" rtlCol="0">
                          <a:noAutofit/>
                        </wps:bodyPr>
                      </wps:wsp>
                      <wps:wsp>
                        <wps:cNvPr id="607" name="Rectangle 607"/>
                        <wps:cNvSpPr/>
                        <wps:spPr>
                          <a:xfrm>
                            <a:off x="2666365" y="2276725"/>
                            <a:ext cx="50673" cy="184382"/>
                          </a:xfrm>
                          <a:prstGeom prst="rect">
                            <a:avLst/>
                          </a:prstGeom>
                          <a:ln>
                            <a:noFill/>
                          </a:ln>
                        </wps:spPr>
                        <wps:txbx>
                          <w:txbxContent>
                            <w:p w14:paraId="4573DE8C" w14:textId="77777777" w:rsidR="00312B93" w:rsidRDefault="00312B93" w:rsidP="00312B93">
                              <w:r>
                                <w:t xml:space="preserve"> </w:t>
                              </w:r>
                            </w:p>
                          </w:txbxContent>
                        </wps:txbx>
                        <wps:bodyPr horzOverflow="overflow" vert="horz" lIns="0" tIns="0" rIns="0" bIns="0" rtlCol="0">
                          <a:noAutofit/>
                        </wps:bodyPr>
                      </wps:wsp>
                      <wps:wsp>
                        <wps:cNvPr id="608" name="Rectangle 608"/>
                        <wps:cNvSpPr/>
                        <wps:spPr>
                          <a:xfrm>
                            <a:off x="2704465" y="2276725"/>
                            <a:ext cx="101346" cy="184382"/>
                          </a:xfrm>
                          <a:prstGeom prst="rect">
                            <a:avLst/>
                          </a:prstGeom>
                          <a:ln>
                            <a:noFill/>
                          </a:ln>
                        </wps:spPr>
                        <wps:txbx>
                          <w:txbxContent>
                            <w:p w14:paraId="3158B03C" w14:textId="77777777" w:rsidR="00312B93" w:rsidRDefault="00312B93" w:rsidP="00312B93">
                              <w:r>
                                <w:t>5</w:t>
                              </w:r>
                            </w:p>
                          </w:txbxContent>
                        </wps:txbx>
                        <wps:bodyPr horzOverflow="overflow" vert="horz" lIns="0" tIns="0" rIns="0" bIns="0" rtlCol="0">
                          <a:noAutofit/>
                        </wps:bodyPr>
                      </wps:wsp>
                      <wps:wsp>
                        <wps:cNvPr id="609" name="Rectangle 609"/>
                        <wps:cNvSpPr/>
                        <wps:spPr>
                          <a:xfrm>
                            <a:off x="2780919" y="2246604"/>
                            <a:ext cx="50673" cy="224380"/>
                          </a:xfrm>
                          <a:prstGeom prst="rect">
                            <a:avLst/>
                          </a:prstGeom>
                          <a:ln>
                            <a:noFill/>
                          </a:ln>
                        </wps:spPr>
                        <wps:txbx>
                          <w:txbxContent>
                            <w:p w14:paraId="365D233C" w14:textId="77777777" w:rsidR="00312B93" w:rsidRDefault="00312B93" w:rsidP="00312B93">
                              <w:r>
                                <w:t xml:space="preserve"> </w:t>
                              </w:r>
                            </w:p>
                          </w:txbxContent>
                        </wps:txbx>
                        <wps:bodyPr horzOverflow="overflow" vert="horz" lIns="0" tIns="0" rIns="0" bIns="0" rtlCol="0">
                          <a:noAutofit/>
                        </wps:bodyPr>
                      </wps:wsp>
                      <pic:pic xmlns:pic="http://schemas.openxmlformats.org/drawingml/2006/picture">
                        <pic:nvPicPr>
                          <pic:cNvPr id="611" name="Picture 611"/>
                          <pic:cNvPicPr/>
                        </pic:nvPicPr>
                        <pic:blipFill>
                          <a:blip r:embed="rId39"/>
                          <a:stretch>
                            <a:fillRect/>
                          </a:stretch>
                        </pic:blipFill>
                        <pic:spPr>
                          <a:xfrm rot="5399999">
                            <a:off x="-221042" y="221044"/>
                            <a:ext cx="2197735" cy="1755648"/>
                          </a:xfrm>
                          <a:prstGeom prst="rect">
                            <a:avLst/>
                          </a:prstGeom>
                        </pic:spPr>
                      </pic:pic>
                      <pic:pic xmlns:pic="http://schemas.openxmlformats.org/drawingml/2006/picture">
                        <pic:nvPicPr>
                          <pic:cNvPr id="613" name="Picture 613"/>
                          <pic:cNvPicPr/>
                        </pic:nvPicPr>
                        <pic:blipFill>
                          <a:blip r:embed="rId40"/>
                          <a:stretch>
                            <a:fillRect/>
                          </a:stretch>
                        </pic:blipFill>
                        <pic:spPr>
                          <a:xfrm rot="5399999">
                            <a:off x="3209405" y="492265"/>
                            <a:ext cx="2197734" cy="1213205"/>
                          </a:xfrm>
                          <a:prstGeom prst="rect">
                            <a:avLst/>
                          </a:prstGeom>
                        </pic:spPr>
                      </pic:pic>
                      <pic:pic xmlns:pic="http://schemas.openxmlformats.org/drawingml/2006/picture">
                        <pic:nvPicPr>
                          <pic:cNvPr id="615" name="Picture 615"/>
                          <pic:cNvPicPr/>
                        </pic:nvPicPr>
                        <pic:blipFill>
                          <a:blip r:embed="rId41"/>
                          <a:stretch>
                            <a:fillRect/>
                          </a:stretch>
                        </pic:blipFill>
                        <pic:spPr>
                          <a:xfrm rot="5399999">
                            <a:off x="1629854" y="221044"/>
                            <a:ext cx="2197735" cy="1755648"/>
                          </a:xfrm>
                          <a:prstGeom prst="rect">
                            <a:avLst/>
                          </a:prstGeom>
                        </pic:spPr>
                      </pic:pic>
                    </wpg:wgp>
                  </a:graphicData>
                </a:graphic>
              </wp:inline>
            </w:drawing>
          </mc:Choice>
          <mc:Fallback>
            <w:pict>
              <v:group w14:anchorId="7201FB72" id="Group 19913" o:spid="_x0000_s1049" style="width:387pt;height:190.2pt;mso-position-horizontal-relative:char;mso-position-vertical-relative:line" coordsize="49148,2415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">
                <v:shape id="Picture 605" o:spid="_x0000_s1050" type="#_x0000_t75" style="position:absolute;left:22588;top:22430;width:12314;height: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">
                  <v:imagedata r:id="rId42" o:title=""/>
                </v:shape>
                <v:rect id="Rectangle 606" o:spid="_x0000_s1051" style="position:absolute;left:23493;top:22767;width:421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" filled="f" stroked="f">
                  <v:textbox inset="0,0,0,0">
                    <w:txbxContent>
                      <w:p w14:paraId="28C871FB" w14:textId="77777777" w:rsidR="00312B93" w:rsidRDefault="00312B93" w:rsidP="00312B93">
                        <w:r>
                          <w:t>Foto.</w:t>
                        </w:r>
                      </w:p>
                    </w:txbxContent>
                  </v:textbox>
                </v:rect>
                <v:rect id="Rectangle 607" o:spid="_x0000_s1052" style="position:absolute;left:26663;top:22767;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" filled="f" stroked="f">
                  <v:textbox inset="0,0,0,0">
                    <w:txbxContent>
                      <w:p w14:paraId="4573DE8C" w14:textId="77777777" w:rsidR="00312B93" w:rsidRDefault="00312B93" w:rsidP="00312B93">
                        <w:r>
                          <w:t xml:space="preserve"> </w:t>
                        </w:r>
                      </w:p>
                    </w:txbxContent>
                  </v:textbox>
                </v:rect>
                <v:rect id="Rectangle 608" o:spid="_x0000_s1053" style="position:absolute;left:27044;top:22767;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" filled="f" stroked="f">
                  <v:textbox inset="0,0,0,0">
                    <w:txbxContent>
                      <w:p w14:paraId="3158B03C" w14:textId="77777777" w:rsidR="00312B93" w:rsidRDefault="00312B93" w:rsidP="00312B93">
                        <w:r>
                          <w:t>5</w:t>
                        </w:r>
                      </w:p>
                    </w:txbxContent>
                  </v:textbox>
                </v:rect>
                <v:rect id="Rectangle 609" o:spid="_x0000_s1054" style="position:absolute;left:27809;top:22466;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" filled="f" stroked="f">
                  <v:textbox inset="0,0,0,0">
                    <w:txbxContent>
                      <w:p w14:paraId="365D233C" w14:textId="77777777" w:rsidR="00312B93" w:rsidRDefault="00312B93" w:rsidP="00312B93">
                        <w:r>
                          <w:t xml:space="preserve"> </w:t>
                        </w:r>
                      </w:p>
                    </w:txbxContent>
                  </v:textbox>
                </v:rect>
                <v:shape id="Picture 611" o:spid="_x0000_s1055" type="#_x0000_t75" style="position:absolute;left:-2211;top:2211;width:21977;height:1755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">
                  <v:imagedata r:id="rId43" o:title=""/>
                </v:shape>
                <v:shape id="Picture 613" o:spid="_x0000_s1056" type="#_x0000_t75" style="position:absolute;left:32093;top:4923;width:21977;height:1213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">
                  <v:imagedata r:id="rId44" o:title=""/>
                </v:shape>
                <v:shape id="Picture 615" o:spid="_x0000_s1057" type="#_x0000_t75" style="position:absolute;left:16298;top:2210;width:21977;height:1755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">
                  <v:imagedata r:id="rId45" o:title=""/>
                </v:shape>
                <w10:anchorlock/>
              </v:group>
            </w:pict>
          </mc:Fallback>
        </mc:AlternateContent>
      </w:r>
    </w:p>
    <w:p w14:paraId="08889499" w14:textId="77777777" w:rsidR="00312B93" w:rsidRPr="000569A1" w:rsidRDefault="00312B93" w:rsidP="00312B93">
      <w:pPr>
        <w:numPr>
          <w:ilvl w:val="0"/>
          <w:numId w:val="3"/>
        </w:numPr>
        <w:spacing w:after="5" w:line="360" w:lineRule="auto"/>
        <w:ind w:right="610" w:hanging="360"/>
        <w:jc w:val="both"/>
        <w:rPr>
          <w:rFonts w:ascii="Times New Roman" w:hAnsi="Times New Roman"/>
          <w:sz w:val="24"/>
          <w:szCs w:val="24"/>
        </w:rPr>
      </w:pPr>
      <w:r w:rsidRPr="000569A1">
        <w:rPr>
          <w:rFonts w:ascii="Times New Roman" w:hAnsi="Times New Roman"/>
          <w:sz w:val="24"/>
          <w:szCs w:val="24"/>
        </w:rPr>
        <w:t>SELÜLOZİK TİNER (</w:t>
      </w:r>
      <w:proofErr w:type="spellStart"/>
      <w:r w:rsidRPr="000569A1">
        <w:rPr>
          <w:rFonts w:ascii="Times New Roman" w:hAnsi="Times New Roman"/>
          <w:sz w:val="24"/>
          <w:szCs w:val="24"/>
        </w:rPr>
        <w:t>Mobel</w:t>
      </w:r>
      <w:proofErr w:type="spellEnd"/>
      <w:r w:rsidRPr="000569A1">
        <w:rPr>
          <w:rFonts w:ascii="Times New Roman" w:hAnsi="Times New Roman"/>
          <w:sz w:val="24"/>
          <w:szCs w:val="24"/>
        </w:rPr>
        <w:t xml:space="preserve"> Marka): Boya sökücüye göre çok daha az etkili olduğu, uzun süre yüzeyde tutulması ile ancak etki edebildiği ve tampon yapılarak ve bekletilerek bir tabaka boya katının ancak parçalı olarak temizlendiği belirlenmiştir (Foto. 6). </w:t>
      </w:r>
    </w:p>
    <w:p w14:paraId="7717CAF8" w14:textId="63CC3D95" w:rsidR="00312B93" w:rsidRPr="000569A1" w:rsidRDefault="00312B93" w:rsidP="00312B93">
      <w:pPr>
        <w:spacing w:after="5" w:line="360" w:lineRule="auto"/>
        <w:ind w:left="720" w:right="610"/>
        <w:jc w:val="both"/>
        <w:rPr>
          <w:rFonts w:ascii="Times New Roman" w:hAnsi="Times New Roman"/>
        </w:rPr>
      </w:pPr>
      <w:r w:rsidRPr="000569A1">
        <w:rPr>
          <w:rFonts w:ascii="Times New Roman" w:hAnsi="Times New Roman"/>
          <w:noProof/>
        </w:rPr>
        <mc:AlternateContent>
          <mc:Choice Requires="wpg">
            <w:drawing>
              <wp:inline distT="0" distB="0" distL="0" distR="0" wp14:anchorId="2D63740B" wp14:editId="5B678796">
                <wp:extent cx="5574525" cy="2334006"/>
                <wp:effectExtent l="0" t="0" r="0" b="0"/>
                <wp:docPr id="19914" name="Group 19914"/>
                <wp:cNvGraphicFramePr/>
                <a:graphic xmlns:a="http://schemas.openxmlformats.org/drawingml/2006/main">
                  <a:graphicData uri="http://schemas.microsoft.com/office/word/2010/wordprocessingGroup">
                    <wpg:wgp>
                      <wpg:cNvGrpSpPr/>
                      <wpg:grpSpPr>
                        <a:xfrm>
                          <a:off x="0" y="0"/>
                          <a:ext cx="5574525" cy="2334006"/>
                          <a:chOff x="0" y="0"/>
                          <a:chExt cx="5574525" cy="2334006"/>
                        </a:xfrm>
                      </wpg:grpSpPr>
                      <pic:pic xmlns:pic="http://schemas.openxmlformats.org/drawingml/2006/picture">
                        <pic:nvPicPr>
                          <pic:cNvPr id="617" name="Picture 617"/>
                          <pic:cNvPicPr/>
                        </pic:nvPicPr>
                        <pic:blipFill>
                          <a:blip r:embed="rId46"/>
                          <a:stretch>
                            <a:fillRect/>
                          </a:stretch>
                        </pic:blipFill>
                        <pic:spPr>
                          <a:xfrm>
                            <a:off x="2603233" y="2158746"/>
                            <a:ext cx="1149096" cy="175260"/>
                          </a:xfrm>
                          <a:prstGeom prst="rect">
                            <a:avLst/>
                          </a:prstGeom>
                        </pic:spPr>
                      </pic:pic>
                      <wps:wsp>
                        <wps:cNvPr id="618" name="Rectangle 618"/>
                        <wps:cNvSpPr/>
                        <wps:spPr>
                          <a:xfrm>
                            <a:off x="2695308" y="2193033"/>
                            <a:ext cx="573213" cy="184382"/>
                          </a:xfrm>
                          <a:prstGeom prst="rect">
                            <a:avLst/>
                          </a:prstGeom>
                          <a:ln>
                            <a:noFill/>
                          </a:ln>
                        </wps:spPr>
                        <wps:txbx>
                          <w:txbxContent>
                            <w:p w14:paraId="66D2719F" w14:textId="77777777" w:rsidR="00312B93" w:rsidRDefault="00312B93" w:rsidP="00312B93">
                              <w:r>
                                <w:t>Foto. 6</w:t>
                              </w:r>
                            </w:p>
                          </w:txbxContent>
                        </wps:txbx>
                        <wps:bodyPr horzOverflow="overflow" vert="horz" lIns="0" tIns="0" rIns="0" bIns="0" rtlCol="0">
                          <a:noAutofit/>
                        </wps:bodyPr>
                      </wps:wsp>
                      <wps:wsp>
                        <wps:cNvPr id="619" name="Rectangle 619"/>
                        <wps:cNvSpPr/>
                        <wps:spPr>
                          <a:xfrm>
                            <a:off x="3126600" y="2162912"/>
                            <a:ext cx="50673" cy="224380"/>
                          </a:xfrm>
                          <a:prstGeom prst="rect">
                            <a:avLst/>
                          </a:prstGeom>
                          <a:ln>
                            <a:noFill/>
                          </a:ln>
                        </wps:spPr>
                        <wps:txbx>
                          <w:txbxContent>
                            <w:p w14:paraId="51846F57" w14:textId="77777777" w:rsidR="00312B93" w:rsidRDefault="00312B93" w:rsidP="00312B93">
                              <w:r>
                                <w:t xml:space="preserve"> </w:t>
                              </w:r>
                            </w:p>
                          </w:txbxContent>
                        </wps:txbx>
                        <wps:bodyPr horzOverflow="overflow" vert="horz" lIns="0" tIns="0" rIns="0" bIns="0" rtlCol="0">
                          <a:noAutofit/>
                        </wps:bodyPr>
                      </wps:wsp>
                      <pic:pic xmlns:pic="http://schemas.openxmlformats.org/drawingml/2006/picture">
                        <pic:nvPicPr>
                          <pic:cNvPr id="621" name="Picture 621"/>
                          <pic:cNvPicPr/>
                        </pic:nvPicPr>
                        <pic:blipFill>
                          <a:blip r:embed="rId47"/>
                          <a:stretch>
                            <a:fillRect/>
                          </a:stretch>
                        </pic:blipFill>
                        <pic:spPr>
                          <a:xfrm rot="5399999">
                            <a:off x="3725151" y="264288"/>
                            <a:ext cx="2113661" cy="1585086"/>
                          </a:xfrm>
                          <a:prstGeom prst="rect">
                            <a:avLst/>
                          </a:prstGeom>
                        </pic:spPr>
                      </pic:pic>
                      <pic:pic xmlns:pic="http://schemas.openxmlformats.org/drawingml/2006/picture">
                        <pic:nvPicPr>
                          <pic:cNvPr id="623" name="Picture 623"/>
                          <pic:cNvPicPr/>
                        </pic:nvPicPr>
                        <pic:blipFill>
                          <a:blip r:embed="rId48"/>
                          <a:stretch>
                            <a:fillRect/>
                          </a:stretch>
                        </pic:blipFill>
                        <pic:spPr>
                          <a:xfrm rot="5399999">
                            <a:off x="2071738" y="265176"/>
                            <a:ext cx="2113662" cy="1585087"/>
                          </a:xfrm>
                          <a:prstGeom prst="rect">
                            <a:avLst/>
                          </a:prstGeom>
                        </pic:spPr>
                      </pic:pic>
                      <pic:pic xmlns:pic="http://schemas.openxmlformats.org/drawingml/2006/picture">
                        <pic:nvPicPr>
                          <pic:cNvPr id="625" name="Picture 625"/>
                          <pic:cNvPicPr/>
                        </pic:nvPicPr>
                        <pic:blipFill>
                          <a:blip r:embed="rId49"/>
                          <a:stretch>
                            <a:fillRect/>
                          </a:stretch>
                        </pic:blipFill>
                        <pic:spPr>
                          <a:xfrm rot="5399999">
                            <a:off x="76581" y="-76580"/>
                            <a:ext cx="2114551" cy="2267712"/>
                          </a:xfrm>
                          <a:prstGeom prst="rect">
                            <a:avLst/>
                          </a:prstGeom>
                        </pic:spPr>
                      </pic:pic>
                    </wpg:wgp>
                  </a:graphicData>
                </a:graphic>
              </wp:inline>
            </w:drawing>
          </mc:Choice>
          <mc:Fallback>
            <w:pict>
              <v:group w14:anchorId="2D63740B" id="Group 19914" o:spid="_x0000_s1058" style="width:438.95pt;height:183.8pt;mso-position-horizontal-relative:char;mso-position-vertical-relative:line" coordsize="55745,233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">
                <v:shape id="Picture 617" o:spid="_x0000_s1059" type="#_x0000_t75" style="position:absolute;left:26032;top:21587;width:11491;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">
                  <v:imagedata r:id="rId50" o:title=""/>
                </v:shape>
                <v:rect id="Rectangle 618" o:spid="_x0000_s1060" style="position:absolute;left:26953;top:21930;width:573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" filled="f" stroked="f">
                  <v:textbox inset="0,0,0,0">
                    <w:txbxContent>
                      <w:p w14:paraId="66D2719F" w14:textId="77777777" w:rsidR="00312B93" w:rsidRDefault="00312B93" w:rsidP="00312B93">
                        <w:r>
                          <w:t>Foto. 6</w:t>
                        </w:r>
                      </w:p>
                    </w:txbxContent>
                  </v:textbox>
                </v:rect>
                <v:rect id="Rectangle 619" o:spid="_x0000_s1061" style="position:absolute;left:31266;top:21629;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" filled="f" stroked="f">
                  <v:textbox inset="0,0,0,0">
                    <w:txbxContent>
                      <w:p w14:paraId="51846F57" w14:textId="77777777" w:rsidR="00312B93" w:rsidRDefault="00312B93" w:rsidP="00312B93">
                        <w:r>
                          <w:t xml:space="preserve"> </w:t>
                        </w:r>
                      </w:p>
                    </w:txbxContent>
                  </v:textbox>
                </v:rect>
                <v:shape id="Picture 621" o:spid="_x0000_s1062" type="#_x0000_t75" style="position:absolute;left:37252;top:2642;width:21136;height:15851;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">
                  <v:imagedata r:id="rId51" o:title=""/>
                </v:shape>
                <v:shape id="Picture 623" o:spid="_x0000_s1063" type="#_x0000_t75" style="position:absolute;left:20717;top:2651;width:21137;height:15851;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">
                  <v:imagedata r:id="rId52" o:title=""/>
                </v:shape>
                <v:shape id="Picture 625" o:spid="_x0000_s1064" type="#_x0000_t75" style="position:absolute;left:766;top:-766;width:21145;height:2267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">
                  <v:imagedata r:id="rId53" o:title=""/>
                </v:shape>
                <w10:anchorlock/>
              </v:group>
            </w:pict>
          </mc:Fallback>
        </mc:AlternateContent>
      </w:r>
    </w:p>
    <w:p w14:paraId="625EA5BA" w14:textId="49C7374A" w:rsidR="002B79EA" w:rsidRPr="00AC7C72" w:rsidRDefault="001E7BC3" w:rsidP="00AC7C72">
      <w:pPr>
        <w:numPr>
          <w:ilvl w:val="0"/>
          <w:numId w:val="3"/>
        </w:numPr>
        <w:spacing w:after="114" w:line="360" w:lineRule="auto"/>
        <w:ind w:right="610" w:hanging="360"/>
        <w:rPr>
          <w:rFonts w:ascii="Times New Roman" w:hAnsi="Times New Roman"/>
          <w:sz w:val="24"/>
          <w:szCs w:val="24"/>
        </w:rPr>
      </w:pPr>
      <w:r w:rsidRPr="000569A1">
        <w:rPr>
          <w:rFonts w:ascii="Times New Roman" w:hAnsi="Times New Roman"/>
          <w:sz w:val="24"/>
          <w:szCs w:val="24"/>
        </w:rPr>
        <w:t>SENTETİK TİNER (</w:t>
      </w:r>
      <w:proofErr w:type="spellStart"/>
      <w:r w:rsidRPr="000569A1">
        <w:rPr>
          <w:rFonts w:ascii="Times New Roman" w:hAnsi="Times New Roman"/>
          <w:sz w:val="24"/>
          <w:szCs w:val="24"/>
        </w:rPr>
        <w:t>Mobel</w:t>
      </w:r>
      <w:proofErr w:type="spellEnd"/>
      <w:r w:rsidRPr="000569A1">
        <w:rPr>
          <w:rFonts w:ascii="Times New Roman" w:hAnsi="Times New Roman"/>
          <w:sz w:val="24"/>
          <w:szCs w:val="24"/>
        </w:rPr>
        <w:t xml:space="preserve"> Marka): Tampon ve sürülerek denendi ancak hiç etki etmediği tespit edilmiştir (Foto. 7). </w:t>
      </w:r>
      <w:r w:rsidRPr="00AC7C72">
        <w:rPr>
          <w:rFonts w:ascii="Times New Roman" w:hAnsi="Times New Roman"/>
        </w:rPr>
        <w:t xml:space="preserve">   </w:t>
      </w:r>
      <w:r w:rsidRPr="000569A1">
        <w:rPr>
          <w:rFonts w:ascii="Times New Roman" w:hAnsi="Times New Roman"/>
          <w:noProof/>
        </w:rPr>
        <mc:AlternateContent>
          <mc:Choice Requires="wpg">
            <w:drawing>
              <wp:inline distT="0" distB="0" distL="0" distR="0" wp14:anchorId="2B7262EC" wp14:editId="1BB337A2">
                <wp:extent cx="4675367" cy="1843957"/>
                <wp:effectExtent l="0" t="19050" r="11430" b="0"/>
                <wp:docPr id="20309" name="Group 20309"/>
                <wp:cNvGraphicFramePr/>
                <a:graphic xmlns:a="http://schemas.openxmlformats.org/drawingml/2006/main">
                  <a:graphicData uri="http://schemas.microsoft.com/office/word/2010/wordprocessingGroup">
                    <wpg:wgp>
                      <wpg:cNvGrpSpPr/>
                      <wpg:grpSpPr>
                        <a:xfrm>
                          <a:off x="0" y="0"/>
                          <a:ext cx="4675367" cy="1843957"/>
                          <a:chOff x="0" y="0"/>
                          <a:chExt cx="5487874" cy="2346579"/>
                        </a:xfrm>
                      </wpg:grpSpPr>
                      <pic:pic xmlns:pic="http://schemas.openxmlformats.org/drawingml/2006/picture">
                        <pic:nvPicPr>
                          <pic:cNvPr id="672" name="Picture 672"/>
                          <pic:cNvPicPr/>
                        </pic:nvPicPr>
                        <pic:blipFill>
                          <a:blip r:embed="rId54"/>
                          <a:stretch>
                            <a:fillRect/>
                          </a:stretch>
                        </pic:blipFill>
                        <pic:spPr>
                          <a:xfrm>
                            <a:off x="2346020" y="2171319"/>
                            <a:ext cx="1322832" cy="175260"/>
                          </a:xfrm>
                          <a:prstGeom prst="rect">
                            <a:avLst/>
                          </a:prstGeom>
                        </pic:spPr>
                      </pic:pic>
                      <wps:wsp>
                        <wps:cNvPr id="673" name="Rectangle 673"/>
                        <wps:cNvSpPr/>
                        <wps:spPr>
                          <a:xfrm>
                            <a:off x="2438095" y="2203066"/>
                            <a:ext cx="573213" cy="184382"/>
                          </a:xfrm>
                          <a:prstGeom prst="rect">
                            <a:avLst/>
                          </a:prstGeom>
                          <a:ln>
                            <a:noFill/>
                          </a:ln>
                        </wps:spPr>
                        <wps:txbx>
                          <w:txbxContent>
                            <w:p w14:paraId="5E1F73C3" w14:textId="77777777" w:rsidR="001E7BC3" w:rsidRDefault="001E7BC3" w:rsidP="001E7BC3">
                              <w:r>
                                <w:t>Foto. 7</w:t>
                              </w:r>
                            </w:p>
                          </w:txbxContent>
                        </wps:txbx>
                        <wps:bodyPr horzOverflow="overflow" vert="horz" lIns="0" tIns="0" rIns="0" bIns="0" rtlCol="0">
                          <a:noAutofit/>
                        </wps:bodyPr>
                      </wps:wsp>
                      <wps:wsp>
                        <wps:cNvPr id="674" name="Rectangle 674"/>
                        <wps:cNvSpPr/>
                        <wps:spPr>
                          <a:xfrm>
                            <a:off x="2869387" y="2172945"/>
                            <a:ext cx="50673" cy="224380"/>
                          </a:xfrm>
                          <a:prstGeom prst="rect">
                            <a:avLst/>
                          </a:prstGeom>
                          <a:ln>
                            <a:noFill/>
                          </a:ln>
                        </wps:spPr>
                        <wps:txbx>
                          <w:txbxContent>
                            <w:p w14:paraId="2817A751" w14:textId="77777777" w:rsidR="001E7BC3" w:rsidRDefault="001E7BC3" w:rsidP="001E7BC3">
                              <w:r>
                                <w:t xml:space="preserve"> </w:t>
                              </w:r>
                            </w:p>
                          </w:txbxContent>
                        </wps:txbx>
                        <wps:bodyPr horzOverflow="overflow" vert="horz" lIns="0" tIns="0" rIns="0" bIns="0" rtlCol="0">
                          <a:noAutofit/>
                        </wps:bodyPr>
                      </wps:wsp>
                      <pic:pic xmlns:pic="http://schemas.openxmlformats.org/drawingml/2006/picture">
                        <pic:nvPicPr>
                          <pic:cNvPr id="676" name="Picture 676"/>
                          <pic:cNvPicPr/>
                        </pic:nvPicPr>
                        <pic:blipFill>
                          <a:blip r:embed="rId55"/>
                          <a:stretch>
                            <a:fillRect/>
                          </a:stretch>
                        </pic:blipFill>
                        <pic:spPr>
                          <a:xfrm rot="5399999">
                            <a:off x="3085351" y="-302704"/>
                            <a:ext cx="2099818" cy="2705227"/>
                          </a:xfrm>
                          <a:prstGeom prst="rect">
                            <a:avLst/>
                          </a:prstGeom>
                        </pic:spPr>
                      </pic:pic>
                      <pic:pic xmlns:pic="http://schemas.openxmlformats.org/drawingml/2006/picture">
                        <pic:nvPicPr>
                          <pic:cNvPr id="678" name="Picture 678"/>
                          <pic:cNvPicPr/>
                        </pic:nvPicPr>
                        <pic:blipFill>
                          <a:blip r:embed="rId56"/>
                          <a:stretch>
                            <a:fillRect/>
                          </a:stretch>
                        </pic:blipFill>
                        <pic:spPr>
                          <a:xfrm rot="5399999">
                            <a:off x="312865" y="-310577"/>
                            <a:ext cx="2097659" cy="2723388"/>
                          </a:xfrm>
                          <a:prstGeom prst="rect">
                            <a:avLst/>
                          </a:prstGeom>
                        </pic:spPr>
                      </pic:pic>
                    </wpg:wgp>
                  </a:graphicData>
                </a:graphic>
              </wp:inline>
            </w:drawing>
          </mc:Choice>
          <mc:Fallback>
            <w:pict>
              <v:group w14:anchorId="2B7262EC" id="Group 20309" o:spid="_x0000_s1065" style="width:368.15pt;height:145.2pt;mso-position-horizontal-relative:char;mso-position-vertical-relative:line" coordsize="54878,234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">
                <v:shape id="Picture 672" o:spid="_x0000_s1066" type="#_x0000_t75" style="position:absolute;left:23460;top:21713;width:13228;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">
                  <v:imagedata r:id="rId57" o:title=""/>
                </v:shape>
                <v:rect id="Rectangle 673" o:spid="_x0000_s1067" style="position:absolute;left:24380;top:22030;width:573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filled="f" stroked="f">
                  <v:textbox inset="0,0,0,0">
                    <w:txbxContent>
                      <w:p w14:paraId="5E1F73C3" w14:textId="77777777" w:rsidR="001E7BC3" w:rsidRDefault="001E7BC3" w:rsidP="001E7BC3">
                        <w:r>
                          <w:t>Foto. 7</w:t>
                        </w:r>
                      </w:p>
                    </w:txbxContent>
                  </v:textbox>
                </v:rect>
                <v:rect id="Rectangle 674" o:spid="_x0000_s1068" style="position:absolute;left:28693;top:2172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filled="f" stroked="f">
                  <v:textbox inset="0,0,0,0">
                    <w:txbxContent>
                      <w:p w14:paraId="2817A751" w14:textId="77777777" w:rsidR="001E7BC3" w:rsidRDefault="001E7BC3" w:rsidP="001E7BC3">
                        <w:r>
                          <w:t xml:space="preserve"> </w:t>
                        </w:r>
                      </w:p>
                    </w:txbxContent>
                  </v:textbox>
                </v:rect>
                <v:shape id="Picture 676" o:spid="_x0000_s1069" type="#_x0000_t75" style="position:absolute;left:30853;top:-3027;width:20998;height:2705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">
                  <v:imagedata r:id="rId58" o:title=""/>
                </v:shape>
                <v:shape id="Picture 678" o:spid="_x0000_s1070" type="#_x0000_t75" style="position:absolute;left:3128;top:-3106;width:20977;height:27233;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">
                  <v:imagedata r:id="rId59" o:title=""/>
                </v:shape>
                <w10:anchorlock/>
              </v:group>
            </w:pict>
          </mc:Fallback>
        </mc:AlternateContent>
      </w:r>
    </w:p>
    <w:p w14:paraId="44BF3C42" w14:textId="77777777" w:rsidR="001E7BC3" w:rsidRPr="000569A1" w:rsidRDefault="001E7BC3" w:rsidP="001E7BC3">
      <w:pPr>
        <w:rPr>
          <w:rFonts w:ascii="Times New Roman" w:hAnsi="Times New Roman"/>
        </w:rPr>
      </w:pPr>
      <w:r w:rsidRPr="000569A1">
        <w:rPr>
          <w:rFonts w:ascii="Times New Roman" w:hAnsi="Times New Roman"/>
        </w:rPr>
        <w:lastRenderedPageBreak/>
        <w:t xml:space="preserve">  </w:t>
      </w:r>
      <w:bookmarkStart w:id="2" w:name="_Hlk165562315"/>
    </w:p>
    <w:p w14:paraId="4B114CA0" w14:textId="251CB902" w:rsidR="001E7BC3" w:rsidRPr="000569A1" w:rsidRDefault="001E7BC3" w:rsidP="001E7BC3">
      <w:pPr>
        <w:pStyle w:val="ListeParagraf"/>
        <w:numPr>
          <w:ilvl w:val="0"/>
          <w:numId w:val="3"/>
        </w:numPr>
        <w:spacing w:line="360" w:lineRule="auto"/>
        <w:rPr>
          <w:rFonts w:ascii="Times New Roman" w:hAnsi="Times New Roman"/>
          <w:sz w:val="24"/>
          <w:szCs w:val="24"/>
        </w:rPr>
      </w:pPr>
      <w:r w:rsidRPr="000569A1">
        <w:rPr>
          <w:rFonts w:ascii="Times New Roman" w:hAnsi="Times New Roman"/>
          <w:sz w:val="24"/>
          <w:szCs w:val="24"/>
        </w:rPr>
        <w:t xml:space="preserve">ISI TABANCASI: Deneme, 1 numaralı denemenin şişmiş ve kısmen çatlamış bir yüzeydeki etkisinin görülmesi için yapılmıştır. Bu denemede temizlenen yüzeyde ahşapta bir çatlama ve kayıp oluştuğu ve sonrasında boya katının çatladığı tespit edilmiştir (Foto. 8). </w:t>
      </w:r>
    </w:p>
    <w:p w14:paraId="4885445D" w14:textId="539DF082" w:rsidR="001E7BC3" w:rsidRPr="00AC7C72" w:rsidRDefault="001E7BC3" w:rsidP="00AC7C72">
      <w:pPr>
        <w:pStyle w:val="ListeParagraf"/>
        <w:spacing w:line="360" w:lineRule="auto"/>
        <w:rPr>
          <w:rFonts w:ascii="Times New Roman" w:hAnsi="Times New Roman"/>
        </w:rPr>
      </w:pPr>
      <w:r w:rsidRPr="000569A1">
        <w:rPr>
          <w:rFonts w:ascii="Times New Roman" w:hAnsi="Times New Roman"/>
          <w:noProof/>
        </w:rPr>
        <mc:AlternateContent>
          <mc:Choice Requires="wpg">
            <w:drawing>
              <wp:inline distT="0" distB="0" distL="0" distR="0" wp14:anchorId="7F118119" wp14:editId="5D92A5E0">
                <wp:extent cx="5573129" cy="2165985"/>
                <wp:effectExtent l="0" t="0" r="0" b="0"/>
                <wp:docPr id="20310" name="Group 20310"/>
                <wp:cNvGraphicFramePr/>
                <a:graphic xmlns:a="http://schemas.openxmlformats.org/drawingml/2006/main">
                  <a:graphicData uri="http://schemas.microsoft.com/office/word/2010/wordprocessingGroup">
                    <wpg:wgp>
                      <wpg:cNvGrpSpPr/>
                      <wpg:grpSpPr>
                        <a:xfrm>
                          <a:off x="0" y="0"/>
                          <a:ext cx="5573129" cy="2165985"/>
                          <a:chOff x="0" y="0"/>
                          <a:chExt cx="5573129" cy="2165985"/>
                        </a:xfrm>
                      </wpg:grpSpPr>
                      <pic:pic xmlns:pic="http://schemas.openxmlformats.org/drawingml/2006/picture">
                        <pic:nvPicPr>
                          <pic:cNvPr id="680" name="Picture 680"/>
                          <pic:cNvPicPr/>
                        </pic:nvPicPr>
                        <pic:blipFill>
                          <a:blip r:embed="rId54"/>
                          <a:stretch>
                            <a:fillRect/>
                          </a:stretch>
                        </pic:blipFill>
                        <pic:spPr>
                          <a:xfrm>
                            <a:off x="2463280" y="1990725"/>
                            <a:ext cx="1322832" cy="175260"/>
                          </a:xfrm>
                          <a:prstGeom prst="rect">
                            <a:avLst/>
                          </a:prstGeom>
                        </pic:spPr>
                      </pic:pic>
                      <wps:wsp>
                        <wps:cNvPr id="681" name="Rectangle 681"/>
                        <wps:cNvSpPr/>
                        <wps:spPr>
                          <a:xfrm>
                            <a:off x="2555355" y="2024630"/>
                            <a:ext cx="573213" cy="184382"/>
                          </a:xfrm>
                          <a:prstGeom prst="rect">
                            <a:avLst/>
                          </a:prstGeom>
                          <a:ln>
                            <a:noFill/>
                          </a:ln>
                        </wps:spPr>
                        <wps:txbx>
                          <w:txbxContent>
                            <w:p w14:paraId="641ED689" w14:textId="77777777" w:rsidR="001E7BC3" w:rsidRDefault="001E7BC3" w:rsidP="001E7BC3">
                              <w:r>
                                <w:t>Foto. 8</w:t>
                              </w:r>
                            </w:p>
                          </w:txbxContent>
                        </wps:txbx>
                        <wps:bodyPr horzOverflow="overflow" vert="horz" lIns="0" tIns="0" rIns="0" bIns="0" rtlCol="0">
                          <a:noAutofit/>
                        </wps:bodyPr>
                      </wps:wsp>
                      <wps:wsp>
                        <wps:cNvPr id="682" name="Rectangle 682"/>
                        <wps:cNvSpPr/>
                        <wps:spPr>
                          <a:xfrm>
                            <a:off x="2986900" y="1994510"/>
                            <a:ext cx="50673" cy="224380"/>
                          </a:xfrm>
                          <a:prstGeom prst="rect">
                            <a:avLst/>
                          </a:prstGeom>
                          <a:ln>
                            <a:noFill/>
                          </a:ln>
                        </wps:spPr>
                        <wps:txbx>
                          <w:txbxContent>
                            <w:p w14:paraId="78484E07" w14:textId="77777777" w:rsidR="001E7BC3" w:rsidRDefault="001E7BC3" w:rsidP="001E7BC3">
                              <w:r>
                                <w:t xml:space="preserve"> </w:t>
                              </w:r>
                            </w:p>
                          </w:txbxContent>
                        </wps:txbx>
                        <wps:bodyPr horzOverflow="overflow" vert="horz" lIns="0" tIns="0" rIns="0" bIns="0" rtlCol="0">
                          <a:noAutofit/>
                        </wps:bodyPr>
                      </wps:wsp>
                      <pic:pic xmlns:pic="http://schemas.openxmlformats.org/drawingml/2006/picture">
                        <pic:nvPicPr>
                          <pic:cNvPr id="684" name="Picture 684"/>
                          <pic:cNvPicPr/>
                        </pic:nvPicPr>
                        <pic:blipFill>
                          <a:blip r:embed="rId60"/>
                          <a:stretch>
                            <a:fillRect/>
                          </a:stretch>
                        </pic:blipFill>
                        <pic:spPr>
                          <a:xfrm rot="5399999">
                            <a:off x="-243268" y="243269"/>
                            <a:ext cx="1945005" cy="1458468"/>
                          </a:xfrm>
                          <a:prstGeom prst="rect">
                            <a:avLst/>
                          </a:prstGeom>
                        </pic:spPr>
                      </pic:pic>
                      <pic:pic xmlns:pic="http://schemas.openxmlformats.org/drawingml/2006/picture">
                        <pic:nvPicPr>
                          <pic:cNvPr id="686" name="Picture 686"/>
                          <pic:cNvPicPr/>
                        </pic:nvPicPr>
                        <pic:blipFill>
                          <a:blip r:embed="rId61"/>
                          <a:stretch>
                            <a:fillRect/>
                          </a:stretch>
                        </pic:blipFill>
                        <pic:spPr>
                          <a:xfrm>
                            <a:off x="1482712" y="254"/>
                            <a:ext cx="2593340" cy="1944624"/>
                          </a:xfrm>
                          <a:prstGeom prst="rect">
                            <a:avLst/>
                          </a:prstGeom>
                        </pic:spPr>
                      </pic:pic>
                      <pic:pic xmlns:pic="http://schemas.openxmlformats.org/drawingml/2006/picture">
                        <pic:nvPicPr>
                          <pic:cNvPr id="688" name="Picture 688"/>
                          <pic:cNvPicPr/>
                        </pic:nvPicPr>
                        <pic:blipFill>
                          <a:blip r:embed="rId62"/>
                          <a:stretch>
                            <a:fillRect/>
                          </a:stretch>
                        </pic:blipFill>
                        <pic:spPr>
                          <a:xfrm rot="5399999">
                            <a:off x="3871392" y="243269"/>
                            <a:ext cx="1945005" cy="1458468"/>
                          </a:xfrm>
                          <a:prstGeom prst="rect">
                            <a:avLst/>
                          </a:prstGeom>
                        </pic:spPr>
                      </pic:pic>
                    </wpg:wgp>
                  </a:graphicData>
                </a:graphic>
              </wp:inline>
            </w:drawing>
          </mc:Choice>
          <mc:Fallback>
            <w:pict>
              <v:group w14:anchorId="7F118119" id="Group 20310" o:spid="_x0000_s1071" style="width:438.85pt;height:170.55pt;mso-position-horizontal-relative:char;mso-position-vertical-relative:line" coordsize="55731,2165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">
                <v:shape id="Picture 680" o:spid="_x0000_s1072" type="#_x0000_t75" style="position:absolute;left:24632;top:19907;width:13229;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">
                  <v:imagedata r:id="rId57" o:title=""/>
                </v:shape>
                <v:rect id="Rectangle 681" o:spid="_x0000_s1073" style="position:absolute;left:25553;top:20246;width:573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" filled="f" stroked="f">
                  <v:textbox inset="0,0,0,0">
                    <w:txbxContent>
                      <w:p w14:paraId="641ED689" w14:textId="77777777" w:rsidR="001E7BC3" w:rsidRDefault="001E7BC3" w:rsidP="001E7BC3">
                        <w:r>
                          <w:t>Foto. 8</w:t>
                        </w:r>
                      </w:p>
                    </w:txbxContent>
                  </v:textbox>
                </v:rect>
                <v:rect id="Rectangle 682" o:spid="_x0000_s1074" style="position:absolute;left:29869;top:19945;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" filled="f" stroked="f">
                  <v:textbox inset="0,0,0,0">
                    <w:txbxContent>
                      <w:p w14:paraId="78484E07" w14:textId="77777777" w:rsidR="001E7BC3" w:rsidRDefault="001E7BC3" w:rsidP="001E7BC3">
                        <w:r>
                          <w:t xml:space="preserve"> </w:t>
                        </w:r>
                      </w:p>
                    </w:txbxContent>
                  </v:textbox>
                </v:rect>
                <v:shape id="Picture 684" o:spid="_x0000_s1075" type="#_x0000_t75" style="position:absolute;left:-2433;top:2433;width:19450;height:1458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">
                  <v:imagedata r:id="rId63" o:title=""/>
                </v:shape>
                <v:shape id="Picture 686" o:spid="_x0000_s1076" type="#_x0000_t75" style="position:absolute;left:14827;top:2;width:25933;height:19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">
                  <v:imagedata r:id="rId64" o:title=""/>
                </v:shape>
                <v:shape id="Picture 688" o:spid="_x0000_s1077" type="#_x0000_t75" style="position:absolute;left:38714;top:2432;width:19450;height:1458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">
                  <v:imagedata r:id="rId65" o:title=""/>
                </v:shape>
                <w10:anchorlock/>
              </v:group>
            </w:pict>
          </mc:Fallback>
        </mc:AlternateContent>
      </w:r>
    </w:p>
    <w:p w14:paraId="4272AE19" w14:textId="7EE5F2E3" w:rsidR="001E7BC3" w:rsidRPr="000569A1" w:rsidRDefault="00AC7C72" w:rsidP="00AC7C72">
      <w:pPr>
        <w:spacing w:after="5" w:line="360" w:lineRule="auto"/>
        <w:ind w:left="720" w:right="610"/>
        <w:jc w:val="both"/>
        <w:rPr>
          <w:rFonts w:ascii="Times New Roman" w:hAnsi="Times New Roman"/>
          <w:sz w:val="24"/>
          <w:szCs w:val="24"/>
        </w:rPr>
      </w:pPr>
      <w:r>
        <w:rPr>
          <w:rFonts w:ascii="Times New Roman" w:hAnsi="Times New Roman"/>
          <w:sz w:val="24"/>
          <w:szCs w:val="24"/>
        </w:rPr>
        <w:t xml:space="preserve"> 6.  </w:t>
      </w:r>
      <w:r w:rsidR="001E7BC3" w:rsidRPr="000569A1">
        <w:rPr>
          <w:rFonts w:ascii="Times New Roman" w:hAnsi="Times New Roman"/>
          <w:sz w:val="24"/>
          <w:szCs w:val="24"/>
        </w:rPr>
        <w:t xml:space="preserve">ZIMPARA (60 numara su zımparası): Mekanik olarak katların yapısı dolayısıyla daha kaba dişli olan 60 numara su zımparası takılan zımpara aleti ile temizlik yapılmıştır. Uygulama hem hızlı hem de etkili olmuştur. Astar katına gelindiğinde çalışma bırakılmıştır astar katı üzerinde çok ince izler bıraktığı görülmüş, el ile denemeler yapılarak 100 numaralı su zımparası kullanıldığında bu izlerin ortadan kalktığı belirlenmiştir (Foto. 9). </w:t>
      </w:r>
    </w:p>
    <w:p w14:paraId="22EC2EDD" w14:textId="77777777" w:rsidR="001E7BC3" w:rsidRPr="000569A1" w:rsidRDefault="001E7BC3" w:rsidP="001E7BC3">
      <w:pPr>
        <w:spacing w:after="5" w:line="360" w:lineRule="auto"/>
        <w:ind w:left="720" w:right="610"/>
        <w:jc w:val="both"/>
        <w:rPr>
          <w:rFonts w:ascii="Times New Roman" w:hAnsi="Times New Roman"/>
        </w:rPr>
      </w:pPr>
      <w:r w:rsidRPr="000569A1">
        <w:rPr>
          <w:rFonts w:ascii="Times New Roman" w:hAnsi="Times New Roman"/>
          <w:noProof/>
        </w:rPr>
        <mc:AlternateContent>
          <mc:Choice Requires="wpg">
            <w:drawing>
              <wp:inline distT="0" distB="0" distL="0" distR="0" wp14:anchorId="2584A996" wp14:editId="6D6A99EF">
                <wp:extent cx="5353304" cy="2027048"/>
                <wp:effectExtent l="0" t="0" r="0" b="0"/>
                <wp:docPr id="20311" name="Group 20311"/>
                <wp:cNvGraphicFramePr/>
                <a:graphic xmlns:a="http://schemas.openxmlformats.org/drawingml/2006/main">
                  <a:graphicData uri="http://schemas.microsoft.com/office/word/2010/wordprocessingGroup">
                    <wpg:wgp>
                      <wpg:cNvGrpSpPr/>
                      <wpg:grpSpPr>
                        <a:xfrm>
                          <a:off x="0" y="0"/>
                          <a:ext cx="5353304" cy="2027048"/>
                          <a:chOff x="0" y="0"/>
                          <a:chExt cx="5353304" cy="2027048"/>
                        </a:xfrm>
                      </wpg:grpSpPr>
                      <wps:wsp>
                        <wps:cNvPr id="670" name="Rectangle 670"/>
                        <wps:cNvSpPr/>
                        <wps:spPr>
                          <a:xfrm>
                            <a:off x="15037" y="1372845"/>
                            <a:ext cx="50673" cy="224380"/>
                          </a:xfrm>
                          <a:prstGeom prst="rect">
                            <a:avLst/>
                          </a:prstGeom>
                          <a:ln>
                            <a:noFill/>
                          </a:ln>
                        </wps:spPr>
                        <wps:txbx>
                          <w:txbxContent>
                            <w:p w14:paraId="448DD9B6" w14:textId="77777777" w:rsidR="001E7BC3" w:rsidRDefault="001E7BC3" w:rsidP="001E7BC3">
                              <w:r>
                                <w:t xml:space="preserve"> </w:t>
                              </w:r>
                            </w:p>
                          </w:txbxContent>
                        </wps:txbx>
                        <wps:bodyPr horzOverflow="overflow" vert="horz" lIns="0" tIns="0" rIns="0" bIns="0" rtlCol="0">
                          <a:noAutofit/>
                        </wps:bodyPr>
                      </wps:wsp>
                      <pic:pic xmlns:pic="http://schemas.openxmlformats.org/drawingml/2006/picture">
                        <pic:nvPicPr>
                          <pic:cNvPr id="690" name="Picture 690"/>
                          <pic:cNvPicPr/>
                        </pic:nvPicPr>
                        <pic:blipFill>
                          <a:blip r:embed="rId54"/>
                          <a:stretch>
                            <a:fillRect/>
                          </a:stretch>
                        </pic:blipFill>
                        <pic:spPr>
                          <a:xfrm>
                            <a:off x="2242820" y="1851788"/>
                            <a:ext cx="1324356" cy="175260"/>
                          </a:xfrm>
                          <a:prstGeom prst="rect">
                            <a:avLst/>
                          </a:prstGeom>
                        </pic:spPr>
                      </pic:pic>
                      <wps:wsp>
                        <wps:cNvPr id="691" name="Rectangle 691"/>
                        <wps:cNvSpPr/>
                        <wps:spPr>
                          <a:xfrm>
                            <a:off x="2334895" y="1886022"/>
                            <a:ext cx="573213" cy="184382"/>
                          </a:xfrm>
                          <a:prstGeom prst="rect">
                            <a:avLst/>
                          </a:prstGeom>
                          <a:ln>
                            <a:noFill/>
                          </a:ln>
                        </wps:spPr>
                        <wps:txbx>
                          <w:txbxContent>
                            <w:p w14:paraId="609FD06D" w14:textId="77777777" w:rsidR="001E7BC3" w:rsidRDefault="001E7BC3" w:rsidP="001E7BC3">
                              <w:r>
                                <w:t>Foto. 9</w:t>
                              </w:r>
                            </w:p>
                          </w:txbxContent>
                        </wps:txbx>
                        <wps:bodyPr horzOverflow="overflow" vert="horz" lIns="0" tIns="0" rIns="0" bIns="0" rtlCol="0">
                          <a:noAutofit/>
                        </wps:bodyPr>
                      </wps:wsp>
                      <wps:wsp>
                        <wps:cNvPr id="692" name="Rectangle 692"/>
                        <wps:cNvSpPr/>
                        <wps:spPr>
                          <a:xfrm>
                            <a:off x="2766187" y="1855902"/>
                            <a:ext cx="50673" cy="224380"/>
                          </a:xfrm>
                          <a:prstGeom prst="rect">
                            <a:avLst/>
                          </a:prstGeom>
                          <a:ln>
                            <a:noFill/>
                          </a:ln>
                        </wps:spPr>
                        <wps:txbx>
                          <w:txbxContent>
                            <w:p w14:paraId="54545681" w14:textId="77777777" w:rsidR="001E7BC3" w:rsidRDefault="001E7BC3" w:rsidP="001E7BC3">
                              <w:r>
                                <w:t xml:space="preserve"> </w:t>
                              </w:r>
                            </w:p>
                          </w:txbxContent>
                        </wps:txbx>
                        <wps:bodyPr horzOverflow="overflow" vert="horz" lIns="0" tIns="0" rIns="0" bIns="0" rtlCol="0">
                          <a:noAutofit/>
                        </wps:bodyPr>
                      </wps:wsp>
                      <pic:pic xmlns:pic="http://schemas.openxmlformats.org/drawingml/2006/picture">
                        <pic:nvPicPr>
                          <pic:cNvPr id="694" name="Picture 694"/>
                          <pic:cNvPicPr/>
                        </pic:nvPicPr>
                        <pic:blipFill>
                          <a:blip r:embed="rId66"/>
                          <a:stretch>
                            <a:fillRect/>
                          </a:stretch>
                        </pic:blipFill>
                        <pic:spPr>
                          <a:xfrm rot="5399999">
                            <a:off x="1195451" y="230252"/>
                            <a:ext cx="1840738" cy="1380235"/>
                          </a:xfrm>
                          <a:prstGeom prst="rect">
                            <a:avLst/>
                          </a:prstGeom>
                        </pic:spPr>
                      </pic:pic>
                      <pic:pic xmlns:pic="http://schemas.openxmlformats.org/drawingml/2006/picture">
                        <pic:nvPicPr>
                          <pic:cNvPr id="696" name="Picture 696"/>
                          <pic:cNvPicPr/>
                        </pic:nvPicPr>
                        <pic:blipFill>
                          <a:blip r:embed="rId67"/>
                          <a:stretch>
                            <a:fillRect/>
                          </a:stretch>
                        </pic:blipFill>
                        <pic:spPr>
                          <a:xfrm rot="5399999">
                            <a:off x="-230250" y="230252"/>
                            <a:ext cx="1840738" cy="1380235"/>
                          </a:xfrm>
                          <a:prstGeom prst="rect">
                            <a:avLst/>
                          </a:prstGeom>
                        </pic:spPr>
                      </pic:pic>
                      <pic:pic xmlns:pic="http://schemas.openxmlformats.org/drawingml/2006/picture">
                        <pic:nvPicPr>
                          <pic:cNvPr id="698" name="Picture 698"/>
                          <pic:cNvPicPr/>
                        </pic:nvPicPr>
                        <pic:blipFill>
                          <a:blip r:embed="rId68"/>
                          <a:stretch>
                            <a:fillRect/>
                          </a:stretch>
                        </pic:blipFill>
                        <pic:spPr>
                          <a:xfrm rot="5399999">
                            <a:off x="3181984" y="-330580"/>
                            <a:ext cx="1840738" cy="2501899"/>
                          </a:xfrm>
                          <a:prstGeom prst="rect">
                            <a:avLst/>
                          </a:prstGeom>
                        </pic:spPr>
                      </pic:pic>
                    </wpg:wgp>
                  </a:graphicData>
                </a:graphic>
              </wp:inline>
            </w:drawing>
          </mc:Choice>
          <mc:Fallback>
            <w:pict>
              <v:group w14:anchorId="2584A996" id="Group 20311" o:spid="_x0000_s1078" style="width:421.5pt;height:159.6pt;mso-position-horizontal-relative:char;mso-position-vertical-relative:line" coordsize="53533,2027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">
                <v:rect id="Rectangle 670" o:spid="_x0000_s1079" style="position:absolute;left:150;top:1372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" filled="f" stroked="f">
                  <v:textbox inset="0,0,0,0">
                    <w:txbxContent>
                      <w:p w14:paraId="448DD9B6" w14:textId="77777777" w:rsidR="001E7BC3" w:rsidRDefault="001E7BC3" w:rsidP="001E7BC3">
                        <w:r>
                          <w:t xml:space="preserve"> </w:t>
                        </w:r>
                      </w:p>
                    </w:txbxContent>
                  </v:textbox>
                </v:rect>
                <v:shape id="Picture 690" o:spid="_x0000_s1080" type="#_x0000_t75" style="position:absolute;left:22428;top:18517;width:13243;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">
                  <v:imagedata r:id="rId57" o:title=""/>
                </v:shape>
                <v:rect id="Rectangle 691" o:spid="_x0000_s1081" style="position:absolute;left:23348;top:18860;width:573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" filled="f" stroked="f">
                  <v:textbox inset="0,0,0,0">
                    <w:txbxContent>
                      <w:p w14:paraId="609FD06D" w14:textId="77777777" w:rsidR="001E7BC3" w:rsidRDefault="001E7BC3" w:rsidP="001E7BC3">
                        <w:r>
                          <w:t>Foto. 9</w:t>
                        </w:r>
                      </w:p>
                    </w:txbxContent>
                  </v:textbox>
                </v:rect>
                <v:rect id="Rectangle 692" o:spid="_x0000_s1082" style="position:absolute;left:27661;top:1855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" filled="f" stroked="f">
                  <v:textbox inset="0,0,0,0">
                    <w:txbxContent>
                      <w:p w14:paraId="54545681" w14:textId="77777777" w:rsidR="001E7BC3" w:rsidRDefault="001E7BC3" w:rsidP="001E7BC3">
                        <w:r>
                          <w:t xml:space="preserve"> </w:t>
                        </w:r>
                      </w:p>
                    </w:txbxContent>
                  </v:textbox>
                </v:rect>
                <v:shape id="Picture 694" o:spid="_x0000_s1083" type="#_x0000_t75" style="position:absolute;left:11954;top:2303;width:18407;height:1380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">
                  <v:imagedata r:id="rId69" o:title=""/>
                </v:shape>
                <v:shape id="Picture 696" o:spid="_x0000_s1084" type="#_x0000_t75" style="position:absolute;left:-2303;top:2303;width:18407;height:1380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">
                  <v:imagedata r:id="rId70" o:title=""/>
                </v:shape>
                <v:shape id="Picture 698" o:spid="_x0000_s1085" type="#_x0000_t75" style="position:absolute;left:31820;top:-3306;width:18407;height:25019;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">
                  <v:imagedata r:id="rId71" o:title=""/>
                </v:shape>
                <w10:anchorlock/>
              </v:group>
            </w:pict>
          </mc:Fallback>
        </mc:AlternateContent>
      </w:r>
    </w:p>
    <w:p w14:paraId="63A290DB" w14:textId="77777777" w:rsidR="001E7BC3" w:rsidRPr="000569A1" w:rsidRDefault="001E7BC3" w:rsidP="001E7BC3">
      <w:pPr>
        <w:spacing w:after="5" w:line="360" w:lineRule="auto"/>
        <w:ind w:left="720" w:right="610"/>
        <w:jc w:val="both"/>
        <w:rPr>
          <w:rFonts w:ascii="Times New Roman" w:hAnsi="Times New Roman"/>
        </w:rPr>
      </w:pPr>
    </w:p>
    <w:p w14:paraId="139859D8" w14:textId="3721516D" w:rsidR="001E7BC3" w:rsidRDefault="001E7BC3" w:rsidP="00AC7C72">
      <w:pPr>
        <w:numPr>
          <w:ilvl w:val="0"/>
          <w:numId w:val="3"/>
        </w:numPr>
        <w:spacing w:after="5" w:line="360" w:lineRule="auto"/>
        <w:ind w:right="610" w:hanging="360"/>
        <w:jc w:val="both"/>
        <w:rPr>
          <w:rFonts w:ascii="Times New Roman" w:hAnsi="Times New Roman"/>
          <w:sz w:val="24"/>
          <w:szCs w:val="24"/>
        </w:rPr>
      </w:pPr>
      <w:r w:rsidRPr="000569A1">
        <w:rPr>
          <w:rFonts w:ascii="Times New Roman" w:hAnsi="Times New Roman"/>
          <w:sz w:val="24"/>
          <w:szCs w:val="24"/>
        </w:rPr>
        <w:t xml:space="preserve">ZIMPARA (40 numaralı su zımparası): Bir önceki denemede hızı arttırmak ve sonucu görebilmek amacıyla daha dişli su zımparası ile deneme yapılmıştır. Uygulamada astara inildiğinde çalışma bırakılmış, yüzeydeki izlerin oluştuğu tespit edilmiştir (Foto. 10). </w:t>
      </w:r>
    </w:p>
    <w:p w14:paraId="1845E1C7" w14:textId="77777777" w:rsidR="00AC7C72" w:rsidRPr="00AC7C72" w:rsidRDefault="00AC7C72" w:rsidP="00AC7C72">
      <w:pPr>
        <w:numPr>
          <w:ilvl w:val="0"/>
          <w:numId w:val="3"/>
        </w:numPr>
        <w:spacing w:after="5" w:line="360" w:lineRule="auto"/>
        <w:ind w:right="610" w:hanging="360"/>
        <w:jc w:val="both"/>
        <w:rPr>
          <w:rFonts w:ascii="Times New Roman" w:hAnsi="Times New Roman"/>
          <w:sz w:val="24"/>
          <w:szCs w:val="24"/>
        </w:rPr>
      </w:pPr>
    </w:p>
    <w:p w14:paraId="7B0A6316" w14:textId="333C14B9" w:rsidR="001E7BC3" w:rsidRPr="000569A1" w:rsidRDefault="001E7BC3" w:rsidP="001E7BC3">
      <w:pPr>
        <w:spacing w:after="5" w:line="378" w:lineRule="auto"/>
        <w:ind w:right="610"/>
        <w:jc w:val="both"/>
        <w:rPr>
          <w:rFonts w:ascii="Times New Roman" w:hAnsi="Times New Roman"/>
        </w:rPr>
      </w:pPr>
      <w:r w:rsidRPr="000569A1">
        <w:rPr>
          <w:rFonts w:ascii="Times New Roman" w:hAnsi="Times New Roman"/>
          <w:noProof/>
        </w:rPr>
        <mc:AlternateContent>
          <mc:Choice Requires="wpg">
            <w:drawing>
              <wp:inline distT="0" distB="0" distL="0" distR="0" wp14:anchorId="22F3BE9F" wp14:editId="7BE4A330">
                <wp:extent cx="5030470" cy="2198751"/>
                <wp:effectExtent l="0" t="0" r="0" b="0"/>
                <wp:docPr id="20371" name="Group 20371"/>
                <wp:cNvGraphicFramePr/>
                <a:graphic xmlns:a="http://schemas.openxmlformats.org/drawingml/2006/main">
                  <a:graphicData uri="http://schemas.microsoft.com/office/word/2010/wordprocessingGroup">
                    <wpg:wgp>
                      <wpg:cNvGrpSpPr/>
                      <wpg:grpSpPr>
                        <a:xfrm>
                          <a:off x="0" y="0"/>
                          <a:ext cx="5030470" cy="2198751"/>
                          <a:chOff x="0" y="0"/>
                          <a:chExt cx="5030470" cy="2198751"/>
                        </a:xfrm>
                      </wpg:grpSpPr>
                      <pic:pic xmlns:pic="http://schemas.openxmlformats.org/drawingml/2006/picture">
                        <pic:nvPicPr>
                          <pic:cNvPr id="751" name="Picture 751"/>
                          <pic:cNvPicPr/>
                        </pic:nvPicPr>
                        <pic:blipFill>
                          <a:blip r:embed="rId54"/>
                          <a:stretch>
                            <a:fillRect/>
                          </a:stretch>
                        </pic:blipFill>
                        <pic:spPr>
                          <a:xfrm>
                            <a:off x="1993392" y="2023491"/>
                            <a:ext cx="1322832" cy="175260"/>
                          </a:xfrm>
                          <a:prstGeom prst="rect">
                            <a:avLst/>
                          </a:prstGeom>
                        </pic:spPr>
                      </pic:pic>
                      <wps:wsp>
                        <wps:cNvPr id="752" name="Rectangle 752"/>
                        <wps:cNvSpPr/>
                        <wps:spPr>
                          <a:xfrm>
                            <a:off x="2085467" y="2057143"/>
                            <a:ext cx="674559" cy="184382"/>
                          </a:xfrm>
                          <a:prstGeom prst="rect">
                            <a:avLst/>
                          </a:prstGeom>
                          <a:ln>
                            <a:noFill/>
                          </a:ln>
                        </wps:spPr>
                        <wps:txbx>
                          <w:txbxContent>
                            <w:p w14:paraId="5888485D" w14:textId="77777777" w:rsidR="001E7BC3" w:rsidRDefault="001E7BC3" w:rsidP="001E7BC3">
                              <w:r>
                                <w:t>Foto. 10</w:t>
                              </w:r>
                            </w:p>
                          </w:txbxContent>
                        </wps:txbx>
                        <wps:bodyPr horzOverflow="overflow" vert="horz" lIns="0" tIns="0" rIns="0" bIns="0" rtlCol="0">
                          <a:noAutofit/>
                        </wps:bodyPr>
                      </wps:wsp>
                      <wps:wsp>
                        <wps:cNvPr id="753" name="Rectangle 753"/>
                        <wps:cNvSpPr/>
                        <wps:spPr>
                          <a:xfrm>
                            <a:off x="2592959" y="2027022"/>
                            <a:ext cx="50673" cy="224380"/>
                          </a:xfrm>
                          <a:prstGeom prst="rect">
                            <a:avLst/>
                          </a:prstGeom>
                          <a:ln>
                            <a:noFill/>
                          </a:ln>
                        </wps:spPr>
                        <wps:txbx>
                          <w:txbxContent>
                            <w:p w14:paraId="47B5C396" w14:textId="77777777" w:rsidR="001E7BC3" w:rsidRDefault="001E7BC3" w:rsidP="001E7BC3">
                              <w:r>
                                <w:t xml:space="preserve"> </w:t>
                              </w:r>
                            </w:p>
                          </w:txbxContent>
                        </wps:txbx>
                        <wps:bodyPr horzOverflow="overflow" vert="horz" lIns="0" tIns="0" rIns="0" bIns="0" rtlCol="0">
                          <a:noAutofit/>
                        </wps:bodyPr>
                      </wps:wsp>
                      <pic:pic xmlns:pic="http://schemas.openxmlformats.org/drawingml/2006/picture">
                        <pic:nvPicPr>
                          <pic:cNvPr id="755" name="Picture 755"/>
                          <pic:cNvPicPr/>
                        </pic:nvPicPr>
                        <pic:blipFill>
                          <a:blip r:embed="rId72"/>
                          <a:stretch>
                            <a:fillRect/>
                          </a:stretch>
                        </pic:blipFill>
                        <pic:spPr>
                          <a:xfrm rot="5399999">
                            <a:off x="92583" y="-92582"/>
                            <a:ext cx="1978152" cy="2163318"/>
                          </a:xfrm>
                          <a:prstGeom prst="rect">
                            <a:avLst/>
                          </a:prstGeom>
                        </pic:spPr>
                      </pic:pic>
                      <pic:pic xmlns:pic="http://schemas.openxmlformats.org/drawingml/2006/picture">
                        <pic:nvPicPr>
                          <pic:cNvPr id="757" name="Picture 757"/>
                          <pic:cNvPicPr/>
                        </pic:nvPicPr>
                        <pic:blipFill>
                          <a:blip r:embed="rId73"/>
                          <a:stretch>
                            <a:fillRect/>
                          </a:stretch>
                        </pic:blipFill>
                        <pic:spPr>
                          <a:xfrm rot="5399999">
                            <a:off x="2658110" y="-394080"/>
                            <a:ext cx="1960118" cy="2784602"/>
                          </a:xfrm>
                          <a:prstGeom prst="rect">
                            <a:avLst/>
                          </a:prstGeom>
                        </pic:spPr>
                      </pic:pic>
                    </wpg:wgp>
                  </a:graphicData>
                </a:graphic>
              </wp:inline>
            </w:drawing>
          </mc:Choice>
          <mc:Fallback>
            <w:pict>
              <v:group w14:anchorId="22F3BE9F" id="Group 20371" o:spid="_x0000_s1086" style="width:396.1pt;height:173.15pt;mso-position-horizontal-relative:char;mso-position-vertical-relative:line" coordsize="50304,219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">
                <v:shape id="Picture 751" o:spid="_x0000_s1087" type="#_x0000_t75" style="position:absolute;left:19933;top:20234;width:13229;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">
                  <v:imagedata r:id="rId57" o:title=""/>
                </v:shape>
                <v:rect id="Rectangle 752" o:spid="_x0000_s1088" style="position:absolute;left:20854;top:20571;width:674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TpD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" filled="f" stroked="f">
                  <v:textbox inset="0,0,0,0">
                    <w:txbxContent>
                      <w:p w14:paraId="5888485D" w14:textId="77777777" w:rsidR="001E7BC3" w:rsidRDefault="001E7BC3" w:rsidP="001E7BC3">
                        <w:r>
                          <w:t>Foto. 10</w:t>
                        </w:r>
                      </w:p>
                    </w:txbxContent>
                  </v:textbox>
                </v:rect>
                <v:rect id="Rectangle 753" o:spid="_x0000_s1089" style="position:absolute;left:25929;top:2027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Z/Y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JoRn9jHAAAA3AAA&#10;AA8AAAAAAAAAAAAAAAAABwIAAGRycy9kb3ducmV2LnhtbFBLBQYAAAAAAwADALcAAAD7AgAAAAA=&#10;" filled="f" stroked="f">
                  <v:textbox inset="0,0,0,0">
                    <w:txbxContent>
                      <w:p w14:paraId="47B5C396" w14:textId="77777777" w:rsidR="001E7BC3" w:rsidRDefault="001E7BC3" w:rsidP="001E7BC3">
                        <w:r>
                          <w:t xml:space="preserve"> </w:t>
                        </w:r>
                      </w:p>
                    </w:txbxContent>
                  </v:textbox>
                </v:rect>
                <v:shape id="Picture 755" o:spid="_x0000_s1090" type="#_x0000_t75" style="position:absolute;left:926;top:-926;width:19781;height:21633;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">
                  <v:imagedata r:id="rId74" o:title=""/>
                </v:shape>
                <v:shape id="Picture 757" o:spid="_x0000_s1091" type="#_x0000_t75" style="position:absolute;left:26580;top:-3941;width:19601;height:2784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">
                  <v:imagedata r:id="rId75" o:title=""/>
                </v:shape>
                <w10:anchorlock/>
              </v:group>
            </w:pict>
          </mc:Fallback>
        </mc:AlternateContent>
      </w:r>
    </w:p>
    <w:p w14:paraId="21354910" w14:textId="737C14B8" w:rsidR="001E7BC3" w:rsidRPr="000569A1" w:rsidRDefault="001E7BC3" w:rsidP="001E7BC3">
      <w:pPr>
        <w:pStyle w:val="ListeParagraf"/>
        <w:numPr>
          <w:ilvl w:val="0"/>
          <w:numId w:val="3"/>
        </w:numPr>
        <w:spacing w:after="5" w:line="377" w:lineRule="auto"/>
        <w:ind w:right="610"/>
        <w:jc w:val="both"/>
        <w:rPr>
          <w:rFonts w:ascii="Times New Roman" w:hAnsi="Times New Roman"/>
          <w:sz w:val="24"/>
          <w:szCs w:val="24"/>
        </w:rPr>
      </w:pPr>
      <w:r w:rsidRPr="000569A1">
        <w:rPr>
          <w:rFonts w:ascii="Times New Roman" w:hAnsi="Times New Roman"/>
          <w:sz w:val="24"/>
          <w:szCs w:val="24"/>
        </w:rPr>
        <w:t>ZIMPARA (40 +100 numaralı su zımparası): Bir önceki denemede sökümün başarılı olduğu ancak ve oluşan izlerin giderilmesine yönelik yeni bir deneme yapmak istenmiştir. Önce zımpara aletine 40 numaralı zımpara takılarak boyalar sökülmüş, uygulamada astara inildiğinde çalışma bırakılmış, zımpara aletine 100 numaralı daha ince dişli zımpara takılarak devam edilmiş ve yüzeydeki izlerin silindiği tespit edilmiştir (Foto. 11).</w:t>
      </w:r>
    </w:p>
    <w:p w14:paraId="1399B319" w14:textId="77777777" w:rsidR="001E7BC3" w:rsidRPr="000569A1" w:rsidRDefault="001E7BC3" w:rsidP="001E7BC3">
      <w:pPr>
        <w:spacing w:after="5" w:line="378" w:lineRule="auto"/>
        <w:ind w:right="610"/>
        <w:jc w:val="both"/>
        <w:rPr>
          <w:rFonts w:ascii="Times New Roman" w:hAnsi="Times New Roman"/>
        </w:rPr>
      </w:pPr>
    </w:p>
    <w:p w14:paraId="4CD05E1E" w14:textId="3CD22476" w:rsidR="001E7BC3" w:rsidRPr="000569A1" w:rsidRDefault="001E7BC3" w:rsidP="001E7BC3">
      <w:pPr>
        <w:spacing w:after="5" w:line="378" w:lineRule="auto"/>
        <w:ind w:right="610"/>
        <w:jc w:val="both"/>
        <w:rPr>
          <w:rFonts w:ascii="Times New Roman" w:hAnsi="Times New Roman"/>
        </w:rPr>
      </w:pPr>
      <w:r w:rsidRPr="000569A1">
        <w:rPr>
          <w:rFonts w:ascii="Times New Roman" w:hAnsi="Times New Roman"/>
          <w:noProof/>
        </w:rPr>
        <mc:AlternateContent>
          <mc:Choice Requires="wpg">
            <w:drawing>
              <wp:inline distT="0" distB="0" distL="0" distR="0" wp14:anchorId="64CD9FC7" wp14:editId="3F777820">
                <wp:extent cx="5178616" cy="2277999"/>
                <wp:effectExtent l="0" t="0" r="0" b="0"/>
                <wp:docPr id="20372" name="Group 20372"/>
                <wp:cNvGraphicFramePr/>
                <a:graphic xmlns:a="http://schemas.openxmlformats.org/drawingml/2006/main">
                  <a:graphicData uri="http://schemas.microsoft.com/office/word/2010/wordprocessingGroup">
                    <wpg:wgp>
                      <wpg:cNvGrpSpPr/>
                      <wpg:grpSpPr>
                        <a:xfrm>
                          <a:off x="0" y="0"/>
                          <a:ext cx="5178616" cy="2277999"/>
                          <a:chOff x="0" y="0"/>
                          <a:chExt cx="5178616" cy="2277999"/>
                        </a:xfrm>
                      </wpg:grpSpPr>
                      <pic:pic xmlns:pic="http://schemas.openxmlformats.org/drawingml/2006/picture">
                        <pic:nvPicPr>
                          <pic:cNvPr id="759" name="Picture 759"/>
                          <pic:cNvPicPr/>
                        </pic:nvPicPr>
                        <pic:blipFill>
                          <a:blip r:embed="rId54"/>
                          <a:stretch>
                            <a:fillRect/>
                          </a:stretch>
                        </pic:blipFill>
                        <pic:spPr>
                          <a:xfrm>
                            <a:off x="2105596" y="2102739"/>
                            <a:ext cx="1322832" cy="175260"/>
                          </a:xfrm>
                          <a:prstGeom prst="rect">
                            <a:avLst/>
                          </a:prstGeom>
                        </pic:spPr>
                      </pic:pic>
                      <wps:wsp>
                        <wps:cNvPr id="760" name="Rectangle 760"/>
                        <wps:cNvSpPr/>
                        <wps:spPr>
                          <a:xfrm>
                            <a:off x="2197671" y="2136644"/>
                            <a:ext cx="666857" cy="184382"/>
                          </a:xfrm>
                          <a:prstGeom prst="rect">
                            <a:avLst/>
                          </a:prstGeom>
                          <a:ln>
                            <a:noFill/>
                          </a:ln>
                        </wps:spPr>
                        <wps:txbx>
                          <w:txbxContent>
                            <w:p w14:paraId="52741429" w14:textId="77777777" w:rsidR="001E7BC3" w:rsidRDefault="001E7BC3" w:rsidP="001E7BC3">
                              <w:r>
                                <w:t>Foto. 11</w:t>
                              </w:r>
                            </w:p>
                          </w:txbxContent>
                        </wps:txbx>
                        <wps:bodyPr horzOverflow="overflow" vert="horz" lIns="0" tIns="0" rIns="0" bIns="0" rtlCol="0">
                          <a:noAutofit/>
                        </wps:bodyPr>
                      </wps:wsp>
                      <wps:wsp>
                        <wps:cNvPr id="761" name="Rectangle 761"/>
                        <wps:cNvSpPr/>
                        <wps:spPr>
                          <a:xfrm>
                            <a:off x="2700591" y="2106523"/>
                            <a:ext cx="50673" cy="224381"/>
                          </a:xfrm>
                          <a:prstGeom prst="rect">
                            <a:avLst/>
                          </a:prstGeom>
                          <a:ln>
                            <a:noFill/>
                          </a:ln>
                        </wps:spPr>
                        <wps:txbx>
                          <w:txbxContent>
                            <w:p w14:paraId="210F3C6D" w14:textId="77777777" w:rsidR="001E7BC3" w:rsidRDefault="001E7BC3" w:rsidP="001E7BC3">
                              <w:r>
                                <w:t xml:space="preserve"> </w:t>
                              </w:r>
                            </w:p>
                          </w:txbxContent>
                        </wps:txbx>
                        <wps:bodyPr horzOverflow="overflow" vert="horz" lIns="0" tIns="0" rIns="0" bIns="0" rtlCol="0">
                          <a:noAutofit/>
                        </wps:bodyPr>
                      </wps:wsp>
                      <pic:pic xmlns:pic="http://schemas.openxmlformats.org/drawingml/2006/picture">
                        <pic:nvPicPr>
                          <pic:cNvPr id="763" name="Picture 763"/>
                          <pic:cNvPicPr/>
                        </pic:nvPicPr>
                        <pic:blipFill>
                          <a:blip r:embed="rId76"/>
                          <a:stretch>
                            <a:fillRect/>
                          </a:stretch>
                        </pic:blipFill>
                        <pic:spPr>
                          <a:xfrm rot="5399999">
                            <a:off x="3378581" y="257365"/>
                            <a:ext cx="2057400" cy="1542669"/>
                          </a:xfrm>
                          <a:prstGeom prst="rect">
                            <a:avLst/>
                          </a:prstGeom>
                        </pic:spPr>
                      </pic:pic>
                      <pic:pic xmlns:pic="http://schemas.openxmlformats.org/drawingml/2006/picture">
                        <pic:nvPicPr>
                          <pic:cNvPr id="765" name="Picture 765"/>
                          <pic:cNvPicPr/>
                        </pic:nvPicPr>
                        <pic:blipFill>
                          <a:blip r:embed="rId77"/>
                          <a:stretch>
                            <a:fillRect/>
                          </a:stretch>
                        </pic:blipFill>
                        <pic:spPr>
                          <a:xfrm rot="5399999">
                            <a:off x="1769491" y="257366"/>
                            <a:ext cx="2057400" cy="1542669"/>
                          </a:xfrm>
                          <a:prstGeom prst="rect">
                            <a:avLst/>
                          </a:prstGeom>
                        </pic:spPr>
                      </pic:pic>
                      <pic:pic xmlns:pic="http://schemas.openxmlformats.org/drawingml/2006/picture">
                        <pic:nvPicPr>
                          <pic:cNvPr id="767" name="Picture 767"/>
                          <pic:cNvPicPr/>
                        </pic:nvPicPr>
                        <pic:blipFill>
                          <a:blip r:embed="rId78"/>
                          <a:stretch>
                            <a:fillRect/>
                          </a:stretch>
                        </pic:blipFill>
                        <pic:spPr>
                          <a:xfrm rot="5399999">
                            <a:off x="-55942" y="55944"/>
                            <a:ext cx="2057400" cy="1945513"/>
                          </a:xfrm>
                          <a:prstGeom prst="rect">
                            <a:avLst/>
                          </a:prstGeom>
                        </pic:spPr>
                      </pic:pic>
                    </wpg:wgp>
                  </a:graphicData>
                </a:graphic>
              </wp:inline>
            </w:drawing>
          </mc:Choice>
          <mc:Fallback>
            <w:pict>
              <v:group w14:anchorId="64CD9FC7" id="Group 20372" o:spid="_x0000_s1092" style="width:407.75pt;height:179.35pt;mso-position-horizontal-relative:char;mso-position-vertical-relative:line" coordsize="51786,227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">
                <v:shape id="Picture 759" o:spid="_x0000_s1093" type="#_x0000_t75" style="position:absolute;left:21055;top:21027;width:13229;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">
                  <v:imagedata r:id="rId57" o:title=""/>
                </v:shape>
                <v:rect id="Rectangle 760" o:spid="_x0000_s1094" style="position:absolute;left:21976;top:21366;width:666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" filled="f" stroked="f">
                  <v:textbox inset="0,0,0,0">
                    <w:txbxContent>
                      <w:p w14:paraId="52741429" w14:textId="77777777" w:rsidR="001E7BC3" w:rsidRDefault="001E7BC3" w:rsidP="001E7BC3">
                        <w:r>
                          <w:t>Foto. 11</w:t>
                        </w:r>
                      </w:p>
                    </w:txbxContent>
                  </v:textbox>
                </v:rect>
                <v:rect id="Rectangle 761" o:spid="_x0000_s1095" style="position:absolute;left:27005;top:2106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26J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SE55lwBOTsAQAA//8DAFBLAQItABQABgAIAAAAIQDb4fbL7gAAAIUBAAATAAAAAAAAAAAA&#10;AAAAAAAAAABbQ29udGVudF9UeXBlc10ueG1sUEsBAi0AFAAGAAgAAAAhAFr0LFu/AAAAFQEAAAsA&#10;AAAAAAAAAAAAAAAAHwEAAF9yZWxzLy5yZWxzUEsBAi0AFAAGAAgAAAAhAMvjbonEAAAA3AAAAA8A&#10;AAAAAAAAAAAAAAAABwIAAGRycy9kb3ducmV2LnhtbFBLBQYAAAAAAwADALcAAAD4AgAAAAA=&#10;" filled="f" stroked="f">
                  <v:textbox inset="0,0,0,0">
                    <w:txbxContent>
                      <w:p w14:paraId="210F3C6D" w14:textId="77777777" w:rsidR="001E7BC3" w:rsidRDefault="001E7BC3" w:rsidP="001E7BC3">
                        <w:r>
                          <w:t xml:space="preserve"> </w:t>
                        </w:r>
                      </w:p>
                    </w:txbxContent>
                  </v:textbox>
                </v:rect>
                <v:shape id="Picture 763" o:spid="_x0000_s1096" type="#_x0000_t75" style="position:absolute;left:33786;top:2573;width:20574;height:1542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">
                  <v:imagedata r:id="rId79" o:title=""/>
                </v:shape>
                <v:shape id="Picture 765" o:spid="_x0000_s1097" type="#_x0000_t75" style="position:absolute;left:17695;top:2573;width:20574;height:1542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">
                  <v:imagedata r:id="rId80" o:title=""/>
                </v:shape>
                <v:shape id="Picture 767" o:spid="_x0000_s1098" type="#_x0000_t75" style="position:absolute;left:-559;top:559;width:20574;height:1945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">
                  <v:imagedata r:id="rId81" o:title=""/>
                </v:shape>
                <w10:anchorlock/>
              </v:group>
            </w:pict>
          </mc:Fallback>
        </mc:AlternateContent>
      </w:r>
    </w:p>
    <w:p w14:paraId="1C96E334" w14:textId="77777777" w:rsidR="001E7BC3" w:rsidRPr="000569A1" w:rsidRDefault="001E7BC3" w:rsidP="001E7BC3">
      <w:pPr>
        <w:spacing w:after="164" w:line="360" w:lineRule="auto"/>
        <w:ind w:left="432" w:right="610"/>
        <w:rPr>
          <w:rFonts w:ascii="Times New Roman" w:hAnsi="Times New Roman"/>
          <w:sz w:val="24"/>
          <w:szCs w:val="24"/>
        </w:rPr>
      </w:pPr>
      <w:r w:rsidRPr="000569A1">
        <w:rPr>
          <w:rFonts w:ascii="Times New Roman" w:hAnsi="Times New Roman"/>
          <w:sz w:val="24"/>
          <w:szCs w:val="24"/>
        </w:rPr>
        <w:t xml:space="preserve">DENEMELER SONUCU VE KARAR: </w:t>
      </w:r>
    </w:p>
    <w:p w14:paraId="28B8A087" w14:textId="77777777" w:rsidR="00AC7C72" w:rsidRDefault="001E7BC3" w:rsidP="00AC7C72">
      <w:pPr>
        <w:spacing w:after="155" w:line="360" w:lineRule="auto"/>
        <w:ind w:left="432" w:right="610"/>
        <w:rPr>
          <w:rFonts w:ascii="Times New Roman" w:hAnsi="Times New Roman"/>
          <w:sz w:val="24"/>
          <w:szCs w:val="24"/>
        </w:rPr>
      </w:pPr>
      <w:r w:rsidRPr="000569A1">
        <w:rPr>
          <w:rFonts w:ascii="Times New Roman" w:hAnsi="Times New Roman"/>
          <w:sz w:val="24"/>
          <w:szCs w:val="24"/>
        </w:rPr>
        <w:t xml:space="preserve">Yapılan denemelerde; </w:t>
      </w:r>
    </w:p>
    <w:p w14:paraId="31A34512" w14:textId="6ACA59B8" w:rsidR="001E7BC3" w:rsidRPr="000569A1" w:rsidRDefault="00AC7C72" w:rsidP="00AC7C72">
      <w:pPr>
        <w:spacing w:after="155" w:line="360" w:lineRule="auto"/>
        <w:ind w:right="610"/>
        <w:rPr>
          <w:rFonts w:ascii="Times New Roman" w:hAnsi="Times New Roman"/>
          <w:sz w:val="24"/>
          <w:szCs w:val="24"/>
        </w:rPr>
      </w:pPr>
      <w:r>
        <w:rPr>
          <w:rFonts w:ascii="Times New Roman" w:hAnsi="Times New Roman"/>
          <w:sz w:val="24"/>
          <w:szCs w:val="24"/>
        </w:rPr>
        <w:t xml:space="preserve">   </w:t>
      </w:r>
      <w:r w:rsidR="001E7BC3" w:rsidRPr="000569A1">
        <w:rPr>
          <w:rFonts w:ascii="Times New Roman" w:hAnsi="Times New Roman"/>
          <w:b/>
          <w:sz w:val="24"/>
          <w:szCs w:val="24"/>
        </w:rPr>
        <w:t>ISI TABANCASI</w:t>
      </w:r>
      <w:r w:rsidR="001E7BC3" w:rsidRPr="000569A1">
        <w:rPr>
          <w:rFonts w:ascii="Times New Roman" w:hAnsi="Times New Roman"/>
          <w:sz w:val="24"/>
          <w:szCs w:val="24"/>
        </w:rPr>
        <w:t xml:space="preserve"> kullanımına dayalı yöntemin yeterli derecede hız ve etkiye sahip olduğu, ahşap taşıyıcı panelin çok ısındığı, uzaktan tutulduğunda veya gücü düşürüldüğünde çok etkili olmadığı ve spatülle zorlamada ahşabın çizilme ihtimali olduğu; yakın tutulduğunda ise ahşap panelin ve arkasına yalıtım için yerleştirilmiş olan </w:t>
      </w:r>
      <w:proofErr w:type="spellStart"/>
      <w:r w:rsidR="001E7BC3" w:rsidRPr="000569A1">
        <w:rPr>
          <w:rFonts w:ascii="Times New Roman" w:hAnsi="Times New Roman"/>
          <w:sz w:val="24"/>
          <w:szCs w:val="24"/>
        </w:rPr>
        <w:lastRenderedPageBreak/>
        <w:t>Heraklit</w:t>
      </w:r>
      <w:proofErr w:type="spellEnd"/>
      <w:r w:rsidR="001E7BC3" w:rsidRPr="000569A1">
        <w:rPr>
          <w:rFonts w:ascii="Times New Roman" w:hAnsi="Times New Roman"/>
          <w:sz w:val="24"/>
          <w:szCs w:val="24"/>
        </w:rPr>
        <w:t xml:space="preserve"> </w:t>
      </w:r>
      <w:proofErr w:type="spellStart"/>
      <w:r w:rsidR="001E7BC3" w:rsidRPr="000569A1">
        <w:rPr>
          <w:rFonts w:ascii="Times New Roman" w:hAnsi="Times New Roman"/>
          <w:sz w:val="24"/>
          <w:szCs w:val="24"/>
        </w:rPr>
        <w:t>Panel’in</w:t>
      </w:r>
      <w:proofErr w:type="spellEnd"/>
      <w:r w:rsidR="001E7BC3" w:rsidRPr="000569A1">
        <w:rPr>
          <w:rFonts w:ascii="Times New Roman" w:hAnsi="Times New Roman"/>
          <w:sz w:val="24"/>
          <w:szCs w:val="24"/>
        </w:rPr>
        <w:t xml:space="preserve"> rende talaşından olması nedeniyle, olası aşırı ısınmada risk oluşturacak bir unsur olduğu; profilli</w:t>
      </w:r>
      <w:r w:rsidR="001E7BC3" w:rsidRPr="000569A1">
        <w:rPr>
          <w:rFonts w:ascii="Times New Roman" w:hAnsi="Times New Roman"/>
          <w:sz w:val="24"/>
          <w:szCs w:val="24"/>
        </w:rPr>
        <w:t xml:space="preserve"> </w:t>
      </w:r>
      <w:r w:rsidR="001E7BC3" w:rsidRPr="000569A1">
        <w:rPr>
          <w:rFonts w:ascii="Times New Roman" w:hAnsi="Times New Roman"/>
          <w:sz w:val="24"/>
          <w:szCs w:val="24"/>
        </w:rPr>
        <w:t xml:space="preserve">çıtlarda ince kenarların ısıdan etkilenerek karardığı ve yanmaya meyilli olduğu belirlenmiştir. Bu nedenle kullanımı uygun görülmemiştir. </w:t>
      </w:r>
    </w:p>
    <w:p w14:paraId="0D39054C" w14:textId="23A12818" w:rsidR="001E7BC3" w:rsidRPr="000569A1" w:rsidRDefault="00AC7C72" w:rsidP="00AC7C72">
      <w:pPr>
        <w:spacing w:line="360" w:lineRule="auto"/>
        <w:ind w:right="610"/>
        <w:rPr>
          <w:rFonts w:ascii="Times New Roman" w:hAnsi="Times New Roman"/>
          <w:sz w:val="24"/>
          <w:szCs w:val="24"/>
        </w:rPr>
      </w:pPr>
      <w:r>
        <w:rPr>
          <w:rFonts w:ascii="Times New Roman" w:hAnsi="Times New Roman"/>
          <w:b/>
          <w:sz w:val="24"/>
          <w:szCs w:val="24"/>
        </w:rPr>
        <w:t xml:space="preserve">   </w:t>
      </w:r>
      <w:r w:rsidR="001E7BC3" w:rsidRPr="000569A1">
        <w:rPr>
          <w:rFonts w:ascii="Times New Roman" w:hAnsi="Times New Roman"/>
          <w:b/>
          <w:sz w:val="24"/>
          <w:szCs w:val="24"/>
        </w:rPr>
        <w:t xml:space="preserve">TİNER </w:t>
      </w:r>
      <w:r w:rsidR="001E7BC3" w:rsidRPr="000569A1">
        <w:rPr>
          <w:rFonts w:ascii="Times New Roman" w:hAnsi="Times New Roman"/>
          <w:sz w:val="24"/>
          <w:szCs w:val="24"/>
        </w:rPr>
        <w:t xml:space="preserve">kullanımına dayalı yöntemde sentetik tiner etkili olmamıştır. Etkili olan selülozik tinerin ise ancak uzun süreli tamponlarla çok az etkili olduğu, ayrıca uçucu ve yanıcı etkisiyle salon için risk oluşturacağı, bu nedenle kullanımı uygun görülmemiştir. </w:t>
      </w:r>
    </w:p>
    <w:p w14:paraId="0CD382FC" w14:textId="4A8882F6" w:rsidR="001E7BC3" w:rsidRPr="000569A1" w:rsidRDefault="00AC7C72" w:rsidP="00AC7C72">
      <w:pPr>
        <w:spacing w:line="360" w:lineRule="auto"/>
        <w:ind w:right="610"/>
        <w:rPr>
          <w:rFonts w:ascii="Times New Roman" w:hAnsi="Times New Roman"/>
          <w:sz w:val="24"/>
          <w:szCs w:val="24"/>
        </w:rPr>
      </w:pPr>
      <w:r>
        <w:rPr>
          <w:rFonts w:ascii="Times New Roman" w:hAnsi="Times New Roman"/>
          <w:b/>
          <w:sz w:val="24"/>
          <w:szCs w:val="24"/>
        </w:rPr>
        <w:t xml:space="preserve">   </w:t>
      </w:r>
      <w:r w:rsidR="001E7BC3" w:rsidRPr="000569A1">
        <w:rPr>
          <w:rFonts w:ascii="Times New Roman" w:hAnsi="Times New Roman"/>
          <w:b/>
          <w:sz w:val="24"/>
          <w:szCs w:val="24"/>
        </w:rPr>
        <w:t>BOYA SÖKÜCÜ</w:t>
      </w:r>
      <w:r w:rsidR="001E7BC3" w:rsidRPr="000569A1">
        <w:rPr>
          <w:rFonts w:ascii="Times New Roman" w:hAnsi="Times New Roman"/>
          <w:sz w:val="24"/>
          <w:szCs w:val="24"/>
        </w:rPr>
        <w:t xml:space="preserve"> kullanımına dayalı yöntem, etkili ancak yeterli değildir. Yanıcı ve zehirleyici etkisiyle tüm salonda kullanımı çalışan sağlığı ve çevredeki tüm unsurlar için risk oluşturmaktadır. Bu yöntemin çıtaların tek kat boyalarının çıkartılması gibi tali işlerde kısıtlı olarak kullanılmasına karar verilmiştir. </w:t>
      </w:r>
    </w:p>
    <w:p w14:paraId="5E6923AF" w14:textId="5075B702" w:rsidR="001E7BC3" w:rsidRPr="000569A1" w:rsidRDefault="00AC7C72" w:rsidP="00AC7C72">
      <w:pPr>
        <w:spacing w:after="112" w:line="360" w:lineRule="auto"/>
        <w:ind w:right="610"/>
        <w:rPr>
          <w:rFonts w:ascii="Times New Roman" w:hAnsi="Times New Roman"/>
          <w:sz w:val="24"/>
          <w:szCs w:val="24"/>
        </w:rPr>
      </w:pPr>
      <w:r>
        <w:rPr>
          <w:rFonts w:ascii="Times New Roman" w:hAnsi="Times New Roman"/>
          <w:b/>
          <w:sz w:val="24"/>
          <w:szCs w:val="24"/>
        </w:rPr>
        <w:t xml:space="preserve">   </w:t>
      </w:r>
      <w:r w:rsidR="001E7BC3" w:rsidRPr="000569A1">
        <w:rPr>
          <w:rFonts w:ascii="Times New Roman" w:hAnsi="Times New Roman"/>
          <w:b/>
          <w:sz w:val="24"/>
          <w:szCs w:val="24"/>
        </w:rPr>
        <w:t xml:space="preserve">ZIMPARA </w:t>
      </w:r>
      <w:r w:rsidR="001E7BC3" w:rsidRPr="000569A1">
        <w:rPr>
          <w:rFonts w:ascii="Times New Roman" w:hAnsi="Times New Roman"/>
          <w:sz w:val="24"/>
          <w:szCs w:val="24"/>
        </w:rPr>
        <w:t xml:space="preserve">kullanımına dayalı yöntemde, 40 ve 60 numaralı zımpara kullanımının hızlı ve yeterli ve etkili bir söküm sağladığı, ancak astar katında çalışmanın durdurulması gerektiği ve bu kattaki tesviyenin ise 100 ve daha yukarı numaralı zımparalar ile devam edilerek tamamlanması gerektiği; çatlak boya veya ahşap kayıpları olan alanlarda kontrollü bir şekilde ahşaba kadar inilmesi gerektiği ve ahşaba uyumlu dolgu ve tamamlama macunu ile onarım yapılması ve sonrasında bu alanlarda astar katı ve kapatıcı boya uygulaması ve sonrasında boyama yapılması gerektiğine karar verilmiştir. </w:t>
      </w:r>
    </w:p>
    <w:p w14:paraId="028AE996" w14:textId="63819FC4" w:rsidR="001E7BC3" w:rsidRPr="000569A1" w:rsidRDefault="00AC7C72" w:rsidP="00AC7C72">
      <w:pPr>
        <w:spacing w:after="103" w:line="360" w:lineRule="auto"/>
        <w:ind w:right="562"/>
        <w:rPr>
          <w:rFonts w:ascii="Times New Roman" w:hAnsi="Times New Roman"/>
          <w:sz w:val="24"/>
          <w:szCs w:val="24"/>
        </w:rPr>
      </w:pPr>
      <w:r>
        <w:rPr>
          <w:rFonts w:ascii="Times New Roman" w:hAnsi="Times New Roman"/>
          <w:b/>
          <w:sz w:val="24"/>
          <w:szCs w:val="24"/>
        </w:rPr>
        <w:t xml:space="preserve">   </w:t>
      </w:r>
      <w:r w:rsidR="001E7BC3" w:rsidRPr="000569A1">
        <w:rPr>
          <w:rFonts w:ascii="Times New Roman" w:hAnsi="Times New Roman"/>
          <w:b/>
          <w:sz w:val="24"/>
          <w:szCs w:val="24"/>
        </w:rPr>
        <w:t xml:space="preserve">SONUÇ: </w:t>
      </w:r>
    </w:p>
    <w:p w14:paraId="592B0E7E" w14:textId="31ED0E53" w:rsidR="000569A1"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1E7BC3" w:rsidRPr="000569A1">
        <w:rPr>
          <w:rFonts w:ascii="Times New Roman" w:hAnsi="Times New Roman"/>
          <w:sz w:val="24"/>
          <w:szCs w:val="24"/>
        </w:rPr>
        <w:t xml:space="preserve">Yapılan denemelerde mevcut boyaların özgün olmadığı bir kez daha teyit edilmiş; özgün olduğuna karar verilen boyalar tespit edilmiş; bu tabaka üzerine (her seferinde oluşan kirlenmenin kapatılması amaçlı olsa gerek) daha koyu bir boya seçilerek iki farklı dönemde boyama yapıldığı anlaşılmıştır. Mevcut kaplamaların ve salonun konumu ve güvenliği öngörülerek ısı tabancası kullanılarak söküm işlemi istenmemiştir.  Boya sökücü ancak çıta üzerlerinde kısıtlı olarak kullanılmalıdır. Diğer düz tüm yüzeylerde mekanik bir yöntem olarak 40 numaralı zımpara ve zımpara aleti kullanılarak astar katına kadar temizlik yapılması, bu kattaki tesviyesinin ise 100 numaralı zımpara kullanılarak tamamlanması, çıtalarda gerektiğinde kullanılacak zımparanın 100 numara altında (daha kalın) olmayacak biçimde ve elle yapılarak kullanılması;  Temizlikte çalışmalarının, uygulamalarda sürekli olarak çalışma alanında </w:t>
      </w:r>
      <w:r w:rsidR="001E7BC3" w:rsidRPr="000569A1">
        <w:rPr>
          <w:rFonts w:ascii="Times New Roman" w:hAnsi="Times New Roman"/>
          <w:sz w:val="24"/>
          <w:szCs w:val="24"/>
        </w:rPr>
        <w:lastRenderedPageBreak/>
        <w:t xml:space="preserve">bulunması gereken koruma meslek elemanları kontrollüğünde yürütülmesi;  Özgüne benzer boyamanın, boya türlerinin seçilmesi, yukarıda belirtilen şekilde temizliği yapılmış bir alanda denenmesi ve örgünle uyuşması kararının verilmesiyle uygulanması gerekmektedir.  </w:t>
      </w:r>
    </w:p>
    <w:p w14:paraId="5DEB15CC" w14:textId="77777777" w:rsidR="000569A1" w:rsidRPr="000569A1" w:rsidRDefault="001E7BC3" w:rsidP="000569A1">
      <w:pPr>
        <w:spacing w:after="285" w:line="360" w:lineRule="auto"/>
        <w:ind w:left="432" w:right="562"/>
        <w:rPr>
          <w:rFonts w:ascii="Times New Roman" w:hAnsi="Times New Roman"/>
          <w:sz w:val="24"/>
          <w:szCs w:val="24"/>
        </w:rPr>
      </w:pPr>
      <w:r w:rsidRPr="000569A1">
        <w:rPr>
          <w:rFonts w:ascii="Times New Roman" w:hAnsi="Times New Roman"/>
          <w:b/>
          <w:sz w:val="24"/>
          <w:szCs w:val="24"/>
        </w:rPr>
        <w:t xml:space="preserve">B) KAPLAMADA EKSİK ÇITALAR SORUNU ve ÇÖZÜM ÖNERİSİ: </w:t>
      </w:r>
    </w:p>
    <w:p w14:paraId="371461A7" w14:textId="178ABE17" w:rsidR="000569A1"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1E7BC3" w:rsidRPr="000569A1">
        <w:rPr>
          <w:rFonts w:ascii="Times New Roman" w:hAnsi="Times New Roman"/>
          <w:sz w:val="24"/>
          <w:szCs w:val="24"/>
        </w:rPr>
        <w:t xml:space="preserve">Ankara Devlet opera ve balesi binasının 2017-2018-2019 yıllara </w:t>
      </w:r>
      <w:proofErr w:type="gramStart"/>
      <w:r w:rsidR="001E7BC3" w:rsidRPr="000569A1">
        <w:rPr>
          <w:rFonts w:ascii="Times New Roman" w:hAnsi="Times New Roman"/>
          <w:sz w:val="24"/>
          <w:szCs w:val="24"/>
        </w:rPr>
        <w:t>sari</w:t>
      </w:r>
      <w:proofErr w:type="gramEnd"/>
      <w:r w:rsidR="001E7BC3" w:rsidRPr="000569A1">
        <w:rPr>
          <w:rFonts w:ascii="Times New Roman" w:hAnsi="Times New Roman"/>
          <w:sz w:val="24"/>
          <w:szCs w:val="24"/>
        </w:rPr>
        <w:t xml:space="preserve"> restorasyon işi çalışmaları dahilinde ana sahnenin bulunduğu büyük salonda sahne kısmında ki yan panel çıtalarının seyirci koltuklarının orada</w:t>
      </w:r>
      <w:r w:rsidR="000569A1" w:rsidRPr="000569A1">
        <w:rPr>
          <w:rFonts w:ascii="Times New Roman" w:hAnsi="Times New Roman"/>
          <w:sz w:val="24"/>
          <w:szCs w:val="24"/>
        </w:rPr>
        <w:t xml:space="preserve"> </w:t>
      </w:r>
      <w:r w:rsidR="000569A1" w:rsidRPr="000569A1">
        <w:rPr>
          <w:rFonts w:ascii="Times New Roman" w:hAnsi="Times New Roman"/>
          <w:sz w:val="24"/>
          <w:szCs w:val="24"/>
        </w:rPr>
        <w:t xml:space="preserve">bulunan çıtalardan malzeme ve şekil olarak farklı olduğu gözlemlenmiştir. Yapılan araştırmalar sonucu elde edilen güvenilir sözlü bulgular sonucunda sahne kısmındaki çıtaların zamanla kullanımdan dolayı zarar gördüğü ve değiştirildiği bilgisi edinilmiştir. Bu durum sonucunda halen mevcut kırıkları ve eksikleri bulunan çıtaların özgün çıtalar ile aynı olması kararı alınmıştır. Seyirci koltuklarının olduğu kısımdan 1 çıta sökülerek kalıp oluşturulmuş ve sahne kısmındaki çıtalar bu üretilen çıtalar ile değiştirilmiştir. </w:t>
      </w:r>
    </w:p>
    <w:p w14:paraId="118A89AC" w14:textId="67976993" w:rsidR="000569A1" w:rsidRPr="000569A1" w:rsidRDefault="000569A1" w:rsidP="000569A1">
      <w:pPr>
        <w:spacing w:line="360" w:lineRule="auto"/>
        <w:ind w:left="432" w:right="610"/>
        <w:rPr>
          <w:rFonts w:ascii="Times New Roman" w:hAnsi="Times New Roman"/>
        </w:rPr>
      </w:pPr>
      <w:r w:rsidRPr="000569A1">
        <w:rPr>
          <w:rFonts w:ascii="Times New Roman" w:hAnsi="Times New Roman"/>
          <w:noProof/>
        </w:rPr>
        <w:drawing>
          <wp:inline distT="0" distB="0" distL="0" distR="0" wp14:anchorId="36BA086A" wp14:editId="19E1A673">
            <wp:extent cx="5577460" cy="1825625"/>
            <wp:effectExtent l="0" t="0" r="0" b="0"/>
            <wp:docPr id="872" name="Picture 872" descr="kapı, bina, iç mekan, gardrop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872" name="Picture 872" descr="kapı, bina, iç mekan, gardrop içeren bir resim&#10;&#10;Açıklama otomatik olarak oluşturuldu"/>
                    <pic:cNvPicPr/>
                  </pic:nvPicPr>
                  <pic:blipFill>
                    <a:blip r:embed="rId82"/>
                    <a:stretch>
                      <a:fillRect/>
                    </a:stretch>
                  </pic:blipFill>
                  <pic:spPr>
                    <a:xfrm>
                      <a:off x="0" y="0"/>
                      <a:ext cx="5577460" cy="1825625"/>
                    </a:xfrm>
                    <a:prstGeom prst="rect">
                      <a:avLst/>
                    </a:prstGeom>
                  </pic:spPr>
                </pic:pic>
              </a:graphicData>
            </a:graphic>
          </wp:inline>
        </w:drawing>
      </w:r>
      <w:r w:rsidRPr="000569A1">
        <w:rPr>
          <w:rFonts w:ascii="Times New Roman" w:hAnsi="Times New Roman"/>
        </w:rPr>
        <w:t xml:space="preserve"> </w:t>
      </w:r>
    </w:p>
    <w:p w14:paraId="60963CE7" w14:textId="3DBCD046" w:rsidR="001E7BC3" w:rsidRPr="000569A1" w:rsidRDefault="000569A1" w:rsidP="000569A1">
      <w:pPr>
        <w:spacing w:after="285" w:line="360" w:lineRule="auto"/>
        <w:ind w:left="432" w:right="562"/>
        <w:rPr>
          <w:rFonts w:ascii="Times New Roman" w:hAnsi="Times New Roman"/>
        </w:rPr>
      </w:pPr>
      <w:r w:rsidRPr="000569A1">
        <w:rPr>
          <w:rFonts w:ascii="Times New Roman" w:hAnsi="Times New Roman"/>
          <w:noProof/>
        </w:rPr>
        <mc:AlternateContent>
          <mc:Choice Requires="wpg">
            <w:drawing>
              <wp:inline distT="0" distB="0" distL="0" distR="0" wp14:anchorId="0F8EE2ED" wp14:editId="77A45B3C">
                <wp:extent cx="5554980" cy="1588770"/>
                <wp:effectExtent l="0" t="0" r="0" b="0"/>
                <wp:docPr id="20841" name="Group 20841"/>
                <wp:cNvGraphicFramePr/>
                <a:graphic xmlns:a="http://schemas.openxmlformats.org/drawingml/2006/main">
                  <a:graphicData uri="http://schemas.microsoft.com/office/word/2010/wordprocessingGroup">
                    <wpg:wgp>
                      <wpg:cNvGrpSpPr/>
                      <wpg:grpSpPr>
                        <a:xfrm>
                          <a:off x="0" y="0"/>
                          <a:ext cx="5554980" cy="1588770"/>
                          <a:chOff x="0" y="0"/>
                          <a:chExt cx="5554980" cy="1588770"/>
                        </a:xfrm>
                      </wpg:grpSpPr>
                      <pic:pic xmlns:pic="http://schemas.openxmlformats.org/drawingml/2006/picture">
                        <pic:nvPicPr>
                          <pic:cNvPr id="874" name="Picture 874"/>
                          <pic:cNvPicPr/>
                        </pic:nvPicPr>
                        <pic:blipFill>
                          <a:blip r:embed="rId83"/>
                          <a:stretch>
                            <a:fillRect/>
                          </a:stretch>
                        </pic:blipFill>
                        <pic:spPr>
                          <a:xfrm>
                            <a:off x="0" y="0"/>
                            <a:ext cx="1885950" cy="1588770"/>
                          </a:xfrm>
                          <a:prstGeom prst="rect">
                            <a:avLst/>
                          </a:prstGeom>
                        </pic:spPr>
                      </pic:pic>
                      <pic:pic xmlns:pic="http://schemas.openxmlformats.org/drawingml/2006/picture">
                        <pic:nvPicPr>
                          <pic:cNvPr id="876" name="Picture 876"/>
                          <pic:cNvPicPr/>
                        </pic:nvPicPr>
                        <pic:blipFill>
                          <a:blip r:embed="rId84"/>
                          <a:stretch>
                            <a:fillRect/>
                          </a:stretch>
                        </pic:blipFill>
                        <pic:spPr>
                          <a:xfrm>
                            <a:off x="1885950" y="0"/>
                            <a:ext cx="1958340" cy="1588770"/>
                          </a:xfrm>
                          <a:prstGeom prst="rect">
                            <a:avLst/>
                          </a:prstGeom>
                        </pic:spPr>
                      </pic:pic>
                      <pic:pic xmlns:pic="http://schemas.openxmlformats.org/drawingml/2006/picture">
                        <pic:nvPicPr>
                          <pic:cNvPr id="878" name="Picture 878"/>
                          <pic:cNvPicPr/>
                        </pic:nvPicPr>
                        <pic:blipFill>
                          <a:blip r:embed="rId85"/>
                          <a:stretch>
                            <a:fillRect/>
                          </a:stretch>
                        </pic:blipFill>
                        <pic:spPr>
                          <a:xfrm>
                            <a:off x="3848100" y="0"/>
                            <a:ext cx="1706880" cy="1588770"/>
                          </a:xfrm>
                          <a:prstGeom prst="rect">
                            <a:avLst/>
                          </a:prstGeom>
                        </pic:spPr>
                      </pic:pic>
                    </wpg:wgp>
                  </a:graphicData>
                </a:graphic>
              </wp:inline>
            </w:drawing>
          </mc:Choice>
          <mc:Fallback>
            <w:pict>
              <v:group w14:anchorId="62C4016F" id="Group 20841" o:spid="_x0000_s1026" style="width:437.4pt;height:125.1pt;mso-position-horizontal-relative:char;mso-position-vertical-relative:line" coordsize="55549,158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">
                <v:shape id="Picture 874" o:spid="_x0000_s1027" type="#_x0000_t75" style="position:absolute;width:18859;height:1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">
                  <v:imagedata r:id="rId86" o:title=""/>
                </v:shape>
                <v:shape id="Picture 876" o:spid="_x0000_s1028" type="#_x0000_t75" style="position:absolute;left:18859;width:19583;height:1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">
                  <v:imagedata r:id="rId87" o:title=""/>
                </v:shape>
                <v:shape id="Picture 878" o:spid="_x0000_s1029" type="#_x0000_t75" style="position:absolute;left:38481;width:17068;height:1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">
                  <v:imagedata r:id="rId88" o:title=""/>
                </v:shape>
                <w10:anchorlock/>
              </v:group>
            </w:pict>
          </mc:Fallback>
        </mc:AlternateContent>
      </w:r>
    </w:p>
    <w:p w14:paraId="17B4FCF5" w14:textId="3AA39AFB" w:rsidR="000569A1" w:rsidRPr="000569A1" w:rsidRDefault="00AC7C72" w:rsidP="00AC7C72">
      <w:pPr>
        <w:spacing w:line="360" w:lineRule="auto"/>
        <w:ind w:right="610"/>
        <w:rPr>
          <w:rFonts w:ascii="Times New Roman" w:hAnsi="Times New Roman"/>
          <w:sz w:val="24"/>
          <w:szCs w:val="24"/>
        </w:rPr>
      </w:pPr>
      <w:r>
        <w:rPr>
          <w:rFonts w:ascii="Times New Roman" w:hAnsi="Times New Roman"/>
          <w:sz w:val="24"/>
          <w:szCs w:val="24"/>
        </w:rPr>
        <w:t xml:space="preserve">   </w:t>
      </w:r>
      <w:r w:rsidR="000569A1" w:rsidRPr="000569A1">
        <w:rPr>
          <w:rFonts w:ascii="Times New Roman" w:hAnsi="Times New Roman"/>
          <w:sz w:val="24"/>
          <w:szCs w:val="24"/>
        </w:rPr>
        <w:t xml:space="preserve">Sahne dışında seyirci yan koridor girişlerinin olduğu kısımlardaki ahşap çıtalarda zamanla aşırı zarar gördüğünden değiştirilmiştir. </w:t>
      </w:r>
    </w:p>
    <w:p w14:paraId="1051E770" w14:textId="71BDC17E" w:rsidR="000569A1" w:rsidRPr="000569A1" w:rsidRDefault="000569A1" w:rsidP="000569A1">
      <w:pPr>
        <w:spacing w:line="360" w:lineRule="auto"/>
        <w:ind w:left="432" w:right="610"/>
        <w:rPr>
          <w:rFonts w:ascii="Times New Roman" w:hAnsi="Times New Roman"/>
        </w:rPr>
      </w:pPr>
      <w:r w:rsidRPr="000569A1">
        <w:rPr>
          <w:rFonts w:ascii="Times New Roman" w:hAnsi="Times New Roman"/>
          <w:noProof/>
        </w:rPr>
        <w:lastRenderedPageBreak/>
        <mc:AlternateContent>
          <mc:Choice Requires="wpg">
            <w:drawing>
              <wp:inline distT="0" distB="0" distL="0" distR="0" wp14:anchorId="7591CD5C" wp14:editId="229A154F">
                <wp:extent cx="4953663" cy="1673750"/>
                <wp:effectExtent l="0" t="0" r="0" b="3175"/>
                <wp:docPr id="18452" name="Group 18452"/>
                <wp:cNvGraphicFramePr/>
                <a:graphic xmlns:a="http://schemas.openxmlformats.org/drawingml/2006/main">
                  <a:graphicData uri="http://schemas.microsoft.com/office/word/2010/wordprocessingGroup">
                    <wpg:wgp>
                      <wpg:cNvGrpSpPr/>
                      <wpg:grpSpPr>
                        <a:xfrm>
                          <a:off x="0" y="0"/>
                          <a:ext cx="4953663" cy="1673750"/>
                          <a:chOff x="0" y="0"/>
                          <a:chExt cx="4551808" cy="1430020"/>
                        </a:xfrm>
                      </wpg:grpSpPr>
                      <pic:pic xmlns:pic="http://schemas.openxmlformats.org/drawingml/2006/picture">
                        <pic:nvPicPr>
                          <pic:cNvPr id="954" name="Picture 954"/>
                          <pic:cNvPicPr/>
                        </pic:nvPicPr>
                        <pic:blipFill>
                          <a:blip r:embed="rId89"/>
                          <a:stretch>
                            <a:fillRect/>
                          </a:stretch>
                        </pic:blipFill>
                        <pic:spPr>
                          <a:xfrm>
                            <a:off x="0" y="1270"/>
                            <a:ext cx="1378077" cy="1419225"/>
                          </a:xfrm>
                          <a:prstGeom prst="rect">
                            <a:avLst/>
                          </a:prstGeom>
                        </pic:spPr>
                      </pic:pic>
                      <pic:pic xmlns:pic="http://schemas.openxmlformats.org/drawingml/2006/picture">
                        <pic:nvPicPr>
                          <pic:cNvPr id="956" name="Picture 956"/>
                          <pic:cNvPicPr/>
                        </pic:nvPicPr>
                        <pic:blipFill>
                          <a:blip r:embed="rId90"/>
                          <a:stretch>
                            <a:fillRect/>
                          </a:stretch>
                        </pic:blipFill>
                        <pic:spPr>
                          <a:xfrm>
                            <a:off x="1378585" y="0"/>
                            <a:ext cx="1810385" cy="1430020"/>
                          </a:xfrm>
                          <a:prstGeom prst="rect">
                            <a:avLst/>
                          </a:prstGeom>
                        </pic:spPr>
                      </pic:pic>
                      <pic:pic xmlns:pic="http://schemas.openxmlformats.org/drawingml/2006/picture">
                        <pic:nvPicPr>
                          <pic:cNvPr id="958" name="Picture 958"/>
                          <pic:cNvPicPr/>
                        </pic:nvPicPr>
                        <pic:blipFill>
                          <a:blip r:embed="rId91"/>
                          <a:stretch>
                            <a:fillRect/>
                          </a:stretch>
                        </pic:blipFill>
                        <pic:spPr>
                          <a:xfrm>
                            <a:off x="3189605" y="635"/>
                            <a:ext cx="1362202" cy="1429385"/>
                          </a:xfrm>
                          <a:prstGeom prst="rect">
                            <a:avLst/>
                          </a:prstGeom>
                        </pic:spPr>
                      </pic:pic>
                    </wpg:wgp>
                  </a:graphicData>
                </a:graphic>
              </wp:inline>
            </w:drawing>
          </mc:Choice>
          <mc:Fallback>
            <w:pict>
              <v:group w14:anchorId="177D3B4F" id="Group 18452" o:spid="_x0000_s1026" style="width:390.05pt;height:131.8pt;mso-position-horizontal-relative:char;mso-position-vertical-relative:line" coordsize="45518,143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">
                <v:shape id="Picture 954" o:spid="_x0000_s1027" type="#_x0000_t75" style="position:absolute;top:12;width:13780;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">
                  <v:imagedata r:id="rId92" o:title=""/>
                </v:shape>
                <v:shape id="Picture 956" o:spid="_x0000_s1028" type="#_x0000_t75" style="position:absolute;left:13785;width:18104;height:14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">
                  <v:imagedata r:id="rId93" o:title=""/>
                </v:shape>
                <v:shape id="Picture 958" o:spid="_x0000_s1029" type="#_x0000_t75" style="position:absolute;left:31896;top:6;width:13622;height:14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">
                  <v:imagedata r:id="rId94" o:title=""/>
                </v:shape>
                <w10:anchorlock/>
              </v:group>
            </w:pict>
          </mc:Fallback>
        </mc:AlternateContent>
      </w:r>
    </w:p>
    <w:p w14:paraId="531BFB2B" w14:textId="77777777" w:rsidR="000569A1" w:rsidRPr="000569A1" w:rsidRDefault="000569A1" w:rsidP="000569A1">
      <w:pPr>
        <w:spacing w:after="290" w:line="360" w:lineRule="auto"/>
        <w:ind w:left="432" w:right="562"/>
        <w:rPr>
          <w:rFonts w:ascii="Times New Roman" w:hAnsi="Times New Roman"/>
          <w:sz w:val="24"/>
          <w:szCs w:val="24"/>
        </w:rPr>
      </w:pPr>
      <w:r w:rsidRPr="000569A1">
        <w:rPr>
          <w:rFonts w:ascii="Times New Roman" w:hAnsi="Times New Roman"/>
          <w:b/>
          <w:sz w:val="24"/>
          <w:szCs w:val="24"/>
        </w:rPr>
        <w:t xml:space="preserve">II. FUAYE DUVARLARI   </w:t>
      </w:r>
    </w:p>
    <w:p w14:paraId="737F8373" w14:textId="77777777" w:rsidR="000569A1" w:rsidRPr="000569A1" w:rsidRDefault="000569A1" w:rsidP="000569A1">
      <w:pPr>
        <w:pStyle w:val="Balk1"/>
        <w:spacing w:after="282" w:line="360" w:lineRule="auto"/>
        <w:ind w:left="432" w:right="562"/>
        <w:rPr>
          <w:szCs w:val="24"/>
        </w:rPr>
      </w:pPr>
      <w:r w:rsidRPr="000569A1">
        <w:rPr>
          <w:szCs w:val="24"/>
        </w:rPr>
        <w:t>A.</w:t>
      </w:r>
      <w:r w:rsidRPr="000569A1">
        <w:rPr>
          <w:rFonts w:eastAsia="Arial"/>
          <w:szCs w:val="24"/>
        </w:rPr>
        <w:t xml:space="preserve"> </w:t>
      </w:r>
      <w:r w:rsidRPr="000569A1">
        <w:rPr>
          <w:szCs w:val="24"/>
        </w:rPr>
        <w:t xml:space="preserve">BİNANIN SERGİEVİNDEN OPERA BİNASINA DÖNÜŞÜM SÜRECİ  </w:t>
      </w:r>
    </w:p>
    <w:p w14:paraId="2246A198" w14:textId="64C3940C" w:rsidR="004A2768" w:rsidRPr="004A2768" w:rsidRDefault="00AC7C72" w:rsidP="00473CC7">
      <w:pPr>
        <w:spacing w:after="31" w:line="360" w:lineRule="auto"/>
        <w:ind w:right="610"/>
        <w:rPr>
          <w:rFonts w:ascii="Times New Roman" w:hAnsi="Times New Roman"/>
          <w:sz w:val="24"/>
          <w:szCs w:val="24"/>
        </w:rPr>
      </w:pPr>
      <w:r w:rsidRPr="004A2768">
        <w:rPr>
          <w:rFonts w:ascii="Times New Roman" w:hAnsi="Times New Roman"/>
          <w:sz w:val="24"/>
          <w:szCs w:val="24"/>
        </w:rPr>
        <w:t xml:space="preserve">  </w:t>
      </w:r>
      <w:r w:rsidR="000569A1" w:rsidRPr="004A2768">
        <w:rPr>
          <w:rFonts w:ascii="Times New Roman" w:hAnsi="Times New Roman"/>
          <w:sz w:val="24"/>
          <w:szCs w:val="24"/>
        </w:rPr>
        <w:t xml:space="preserve">Günümüzde Opera binası olarak kullanılan yapı, 1930’lu yılların başında Türk </w:t>
      </w:r>
      <w:proofErr w:type="gramStart"/>
      <w:r w:rsidR="000569A1" w:rsidRPr="004A2768">
        <w:rPr>
          <w:rFonts w:ascii="Times New Roman" w:hAnsi="Times New Roman"/>
          <w:sz w:val="24"/>
          <w:szCs w:val="24"/>
        </w:rPr>
        <w:t>Mimar  Şevki</w:t>
      </w:r>
      <w:proofErr w:type="gramEnd"/>
      <w:r w:rsidR="000569A1" w:rsidRPr="004A2768">
        <w:rPr>
          <w:rFonts w:ascii="Times New Roman" w:hAnsi="Times New Roman"/>
          <w:sz w:val="24"/>
          <w:szCs w:val="24"/>
        </w:rPr>
        <w:t xml:space="preserve"> Balmumcu tarafından Sergievi olarak tasarlanıp inşa edilmiştir. Yapımına, 1931 yılında</w:t>
      </w:r>
      <w:r w:rsidR="004A2768" w:rsidRPr="004A2768">
        <w:rPr>
          <w:rFonts w:ascii="Times New Roman" w:hAnsi="Times New Roman"/>
          <w:sz w:val="24"/>
          <w:szCs w:val="24"/>
        </w:rPr>
        <w:t xml:space="preserve"> </w:t>
      </w:r>
      <w:r w:rsidR="004A2768" w:rsidRPr="004A2768">
        <w:rPr>
          <w:rFonts w:ascii="Times New Roman" w:hAnsi="Times New Roman"/>
          <w:sz w:val="24"/>
          <w:szCs w:val="24"/>
        </w:rPr>
        <w:t xml:space="preserve">Milli İktisat ve Tasarruf Cemiyeti’nin Ankara’da Hariciye Vekâleti (bugünkü Kültür ve Turizm Bakanlığı) binası karşısındaki geniş alana sürekli bir sergi binası inşası yönündeki kararıyla başlanılan Sergievi, 1933-1934 yılları arasında inşa edilmiştir. Yapı, 1934 yılında Cumhuriyet’in on birinci yıldönümünde 116 firmanın katıldığı Yerli Mallar </w:t>
      </w:r>
      <w:proofErr w:type="gramStart"/>
      <w:r w:rsidR="004A2768" w:rsidRPr="004A2768">
        <w:rPr>
          <w:rFonts w:ascii="Times New Roman" w:hAnsi="Times New Roman"/>
          <w:sz w:val="24"/>
          <w:szCs w:val="24"/>
        </w:rPr>
        <w:t>Sergisi’yle  açılmıştır</w:t>
      </w:r>
      <w:proofErr w:type="gramEnd"/>
      <w:r w:rsidR="004A2768" w:rsidRPr="004A2768">
        <w:rPr>
          <w:rFonts w:ascii="Times New Roman" w:hAnsi="Times New Roman"/>
          <w:sz w:val="24"/>
          <w:szCs w:val="24"/>
          <w:vertAlign w:val="superscript"/>
        </w:rPr>
        <w:footnoteReference w:id="1"/>
      </w:r>
      <w:r w:rsidR="004A2768" w:rsidRPr="004A2768">
        <w:rPr>
          <w:rFonts w:ascii="Times New Roman" w:hAnsi="Times New Roman"/>
          <w:sz w:val="24"/>
          <w:szCs w:val="24"/>
        </w:rPr>
        <w:t xml:space="preserve">.   </w:t>
      </w:r>
    </w:p>
    <w:p w14:paraId="0AB2052F" w14:textId="52AAE4ED" w:rsidR="004A2768" w:rsidRPr="004A2768" w:rsidRDefault="00473CC7" w:rsidP="00473CC7">
      <w:pPr>
        <w:spacing w:line="360" w:lineRule="auto"/>
        <w:ind w:right="610"/>
        <w:rPr>
          <w:rFonts w:ascii="Times New Roman" w:hAnsi="Times New Roman"/>
          <w:sz w:val="24"/>
          <w:szCs w:val="24"/>
        </w:rPr>
      </w:pPr>
      <w:r>
        <w:rPr>
          <w:rFonts w:ascii="Times New Roman" w:hAnsi="Times New Roman"/>
          <w:sz w:val="24"/>
          <w:szCs w:val="24"/>
        </w:rPr>
        <w:t xml:space="preserve">   </w:t>
      </w:r>
      <w:r w:rsidR="004A2768" w:rsidRPr="004A2768">
        <w:rPr>
          <w:rFonts w:ascii="Times New Roman" w:hAnsi="Times New Roman"/>
          <w:sz w:val="24"/>
          <w:szCs w:val="24"/>
        </w:rPr>
        <w:t xml:space="preserve">Sergievi binası, </w:t>
      </w:r>
      <w:proofErr w:type="gramStart"/>
      <w:r w:rsidR="004A2768" w:rsidRPr="004A2768">
        <w:rPr>
          <w:rFonts w:ascii="Times New Roman" w:hAnsi="Times New Roman"/>
          <w:sz w:val="24"/>
          <w:szCs w:val="24"/>
        </w:rPr>
        <w:t>Milli</w:t>
      </w:r>
      <w:proofErr w:type="gramEnd"/>
      <w:r w:rsidR="004A2768" w:rsidRPr="004A2768">
        <w:rPr>
          <w:rFonts w:ascii="Times New Roman" w:hAnsi="Times New Roman"/>
          <w:sz w:val="24"/>
          <w:szCs w:val="24"/>
        </w:rPr>
        <w:t xml:space="preserve"> Eğitim Bakanlığı’nın 1946 yılında aldığı kararın ardından, Opera’ ya dönüştürülmüştür. Alman Mimar Paul </w:t>
      </w:r>
      <w:proofErr w:type="spellStart"/>
      <w:r w:rsidR="004A2768" w:rsidRPr="004A2768">
        <w:rPr>
          <w:rFonts w:ascii="Times New Roman" w:hAnsi="Times New Roman"/>
          <w:sz w:val="24"/>
          <w:szCs w:val="24"/>
        </w:rPr>
        <w:t>Bonatz</w:t>
      </w:r>
      <w:proofErr w:type="spellEnd"/>
      <w:r w:rsidR="004A2768" w:rsidRPr="004A2768">
        <w:rPr>
          <w:rFonts w:ascii="Times New Roman" w:hAnsi="Times New Roman"/>
          <w:sz w:val="24"/>
          <w:szCs w:val="24"/>
        </w:rPr>
        <w:t xml:space="preserve"> tarafından yapılan mimari dönüşüm projesi, 1947 yılında başlamış ve 1948 yılında tamamlanmıştır.  </w:t>
      </w:r>
    </w:p>
    <w:p w14:paraId="3A5C4414" w14:textId="229125C9" w:rsidR="004A2768" w:rsidRPr="004A2768" w:rsidRDefault="00473CC7" w:rsidP="00473CC7">
      <w:pPr>
        <w:spacing w:line="360" w:lineRule="auto"/>
        <w:ind w:right="610"/>
        <w:rPr>
          <w:rFonts w:ascii="Times New Roman" w:hAnsi="Times New Roman"/>
          <w:sz w:val="24"/>
          <w:szCs w:val="24"/>
        </w:rPr>
      </w:pPr>
      <w:r>
        <w:rPr>
          <w:rFonts w:ascii="Times New Roman" w:hAnsi="Times New Roman"/>
          <w:sz w:val="24"/>
          <w:szCs w:val="24"/>
        </w:rPr>
        <w:t xml:space="preserve">   </w:t>
      </w:r>
      <w:proofErr w:type="spellStart"/>
      <w:r w:rsidR="004A2768" w:rsidRPr="004A2768">
        <w:rPr>
          <w:rFonts w:ascii="Times New Roman" w:hAnsi="Times New Roman"/>
          <w:sz w:val="24"/>
          <w:szCs w:val="24"/>
        </w:rPr>
        <w:t>Bonatz</w:t>
      </w:r>
      <w:proofErr w:type="spellEnd"/>
      <w:r w:rsidR="004A2768" w:rsidRPr="004A2768">
        <w:rPr>
          <w:rFonts w:ascii="Times New Roman" w:hAnsi="Times New Roman"/>
          <w:sz w:val="24"/>
          <w:szCs w:val="24"/>
        </w:rPr>
        <w:t>, işlev değişikliği sonucu zorunlu olan mekânsal yeniden yapılanmalar dışında, iç mekânda daha çok bezeme amaçlı değişiklikler gerçekleştirmiştir. Yapının dış duvarları korunarak içinin yeniden yıkılıp değiştirilmesiyle gerçekleştirilen dönüşüm sonrası, dış görünüşünde göze ilk çarpan değişiklik kulenin yıkılmasıdır. Bunun yanında, yapının öne bakan (doğu) cephesinde üçlü düzene sahip yüksek kütle daha da yükseltilmiş ve üçlü düzeni bozularak bütüncül bir görünüm verilmiştir. Dönüşüm projesinde bir başka belirgin uygulama ise ana girişin ön cephede sola (güney) alınarak, önüne sütunlu bir bölümün eklenmesidir. Benzer şekilde, yapının ön cephesi boyunca sütunlu bir alçak kütle eklenmiştir. Yatay pencerelerin yer yer kapatılıp kare</w:t>
      </w:r>
      <w:r>
        <w:rPr>
          <w:rFonts w:ascii="Times New Roman" w:hAnsi="Times New Roman"/>
          <w:sz w:val="24"/>
          <w:szCs w:val="24"/>
        </w:rPr>
        <w:t xml:space="preserve"> </w:t>
      </w:r>
      <w:r w:rsidR="004A2768" w:rsidRPr="004A2768">
        <w:rPr>
          <w:rFonts w:ascii="Times New Roman" w:hAnsi="Times New Roman"/>
          <w:sz w:val="24"/>
          <w:szCs w:val="24"/>
        </w:rPr>
        <w:lastRenderedPageBreak/>
        <w:t xml:space="preserve">pencerelere dönüştürülmesi ve eğimli bir çatı eklenmesi de dönüştürme sonrasında görülen uygulamalar arasındadır. Dış cepheye eklenen Osmanlı başlıklı sütunlar iç mekânda da bezeme elemanı olarak kullanılmıştır. İç mekândaki demir sütunlar ve </w:t>
      </w:r>
      <w:proofErr w:type="spellStart"/>
      <w:r w:rsidR="004A2768" w:rsidRPr="004A2768">
        <w:rPr>
          <w:rFonts w:ascii="Times New Roman" w:hAnsi="Times New Roman"/>
          <w:sz w:val="24"/>
          <w:szCs w:val="24"/>
        </w:rPr>
        <w:t>sütunceler</w:t>
      </w:r>
      <w:proofErr w:type="spellEnd"/>
      <w:r w:rsidR="004A2768" w:rsidRPr="004A2768">
        <w:rPr>
          <w:rFonts w:ascii="Times New Roman" w:hAnsi="Times New Roman"/>
          <w:sz w:val="24"/>
          <w:szCs w:val="24"/>
        </w:rPr>
        <w:t xml:space="preserve">; turuncu renkte </w:t>
      </w:r>
      <w:proofErr w:type="gramStart"/>
      <w:r w:rsidR="004A2768" w:rsidRPr="004A2768">
        <w:rPr>
          <w:rFonts w:ascii="Times New Roman" w:hAnsi="Times New Roman"/>
          <w:sz w:val="24"/>
          <w:szCs w:val="24"/>
        </w:rPr>
        <w:t>olup,  pirinçten</w:t>
      </w:r>
      <w:proofErr w:type="gramEnd"/>
      <w:r w:rsidR="004A2768" w:rsidRPr="004A2768">
        <w:rPr>
          <w:rFonts w:ascii="Times New Roman" w:hAnsi="Times New Roman"/>
          <w:sz w:val="24"/>
          <w:szCs w:val="24"/>
        </w:rPr>
        <w:t xml:space="preserve"> imal edilmiş floral motifli başlıklar ile kaide ve başlıkların bitiminde üçer sıra halinde yerleştirilmiş pirinç bileziklerle kombine edilmiştir. Bunun yanında aynı renk tonu; fuayede </w:t>
      </w:r>
      <w:proofErr w:type="spellStart"/>
      <w:r w:rsidR="004A2768" w:rsidRPr="004A2768">
        <w:rPr>
          <w:rFonts w:ascii="Times New Roman" w:hAnsi="Times New Roman"/>
          <w:sz w:val="24"/>
          <w:szCs w:val="24"/>
        </w:rPr>
        <w:t>sütuncelerin</w:t>
      </w:r>
      <w:proofErr w:type="spellEnd"/>
      <w:r w:rsidR="004A2768" w:rsidRPr="004A2768">
        <w:rPr>
          <w:rFonts w:ascii="Times New Roman" w:hAnsi="Times New Roman"/>
          <w:sz w:val="24"/>
          <w:szCs w:val="24"/>
        </w:rPr>
        <w:t xml:space="preserve"> taşıdığı tavanda kasetler halinde, kafeteryada ise ahşaptan imal edilmiş mimari ve dekoratif unsurlarda da kullanılmıştır. Kafeterya alanındaki ahşap unsurlar üzerinde dekoratif amaçlarla ahşap çıtalardan eşkenar paneller oluşturulmuştur. Çıtalar/paneller, turuncu zemin üzerine beyaz ve altın yaldızla vurgulanmıştır. Binada iç bezeme elemanları arasında dikkat çeken bir diğer öğe duvar resimleridir. Fuaye alanında Cumhurbaşkanlığı Locası’nın giriş kapısı üzerindeki resim, dönemin önemli ressamlarından Cemal Sait</w:t>
      </w:r>
      <w:r w:rsidR="004A2768" w:rsidRPr="004A2768">
        <w:rPr>
          <w:rFonts w:ascii="Times New Roman" w:hAnsi="Times New Roman"/>
          <w:sz w:val="24"/>
          <w:szCs w:val="24"/>
        </w:rPr>
        <w:t xml:space="preserve"> </w:t>
      </w:r>
      <w:r w:rsidR="004A2768" w:rsidRPr="004A2768">
        <w:rPr>
          <w:rFonts w:ascii="Times New Roman" w:hAnsi="Times New Roman"/>
          <w:sz w:val="24"/>
          <w:szCs w:val="24"/>
        </w:rPr>
        <w:t xml:space="preserve">Tollu ‘ya aittir ve </w:t>
      </w:r>
      <w:r w:rsidR="004A2768" w:rsidRPr="004A2768">
        <w:rPr>
          <w:rFonts w:ascii="Times New Roman" w:hAnsi="Times New Roman"/>
          <w:i/>
          <w:sz w:val="24"/>
          <w:szCs w:val="24"/>
        </w:rPr>
        <w:t>Apollon ve Musaları Müzik, Dans, Tiyatro Alegorisi</w:t>
      </w:r>
      <w:r w:rsidR="004A2768" w:rsidRPr="004A2768">
        <w:rPr>
          <w:rFonts w:ascii="Times New Roman" w:hAnsi="Times New Roman"/>
          <w:sz w:val="24"/>
          <w:szCs w:val="24"/>
        </w:rPr>
        <w:t xml:space="preserve"> adını taşımaktadır. Seyirci ana giriş kapısından sonra, fuayeye açılan kapı üzerindeki nişler içerisinde üç parça halinde bulunan duvar resmi ise dünyaca ünlü Türk ressamı Bedri Rahmi Eyüboğlu’na aittir. Sergievinden operaya dönüşüm sonrasında iç mekâna, pencerelerde vitray camlar ve metal (demir ve </w:t>
      </w:r>
      <w:proofErr w:type="gramStart"/>
      <w:r w:rsidR="004A2768" w:rsidRPr="004A2768">
        <w:rPr>
          <w:rFonts w:ascii="Times New Roman" w:hAnsi="Times New Roman"/>
          <w:sz w:val="24"/>
          <w:szCs w:val="24"/>
        </w:rPr>
        <w:t>pirinç)gövdeli</w:t>
      </w:r>
      <w:proofErr w:type="gramEnd"/>
      <w:r w:rsidR="004A2768" w:rsidRPr="004A2768">
        <w:rPr>
          <w:rFonts w:ascii="Times New Roman" w:hAnsi="Times New Roman"/>
          <w:sz w:val="24"/>
          <w:szCs w:val="24"/>
        </w:rPr>
        <w:t xml:space="preserve"> billur avizeler gibi çeşitli diğer bezeme elemanları da eklenmiştir</w:t>
      </w:r>
      <w:r w:rsidR="004A2768" w:rsidRPr="004A2768">
        <w:rPr>
          <w:rFonts w:ascii="Times New Roman" w:hAnsi="Times New Roman"/>
          <w:sz w:val="24"/>
          <w:szCs w:val="24"/>
          <w:vertAlign w:val="superscript"/>
        </w:rPr>
        <w:footnoteReference w:id="2"/>
      </w:r>
      <w:r w:rsidR="004A2768" w:rsidRPr="004A2768">
        <w:rPr>
          <w:rFonts w:ascii="Times New Roman" w:hAnsi="Times New Roman"/>
          <w:sz w:val="24"/>
          <w:szCs w:val="24"/>
        </w:rPr>
        <w:t>.</w:t>
      </w:r>
    </w:p>
    <w:p w14:paraId="2083D08A" w14:textId="77777777" w:rsidR="004A2768" w:rsidRPr="004A2768" w:rsidRDefault="004A2768" w:rsidP="004A2768">
      <w:pPr>
        <w:pStyle w:val="Balk1"/>
        <w:spacing w:after="235" w:line="360" w:lineRule="auto"/>
        <w:ind w:left="432" w:right="562"/>
        <w:rPr>
          <w:szCs w:val="24"/>
        </w:rPr>
      </w:pPr>
      <w:proofErr w:type="gramStart"/>
      <w:r w:rsidRPr="004A2768">
        <w:rPr>
          <w:szCs w:val="24"/>
        </w:rPr>
        <w:t>B)ARŞİV</w:t>
      </w:r>
      <w:proofErr w:type="gramEnd"/>
      <w:r w:rsidRPr="004A2768">
        <w:rPr>
          <w:szCs w:val="24"/>
        </w:rPr>
        <w:t xml:space="preserve"> TARAMASI   </w:t>
      </w:r>
    </w:p>
    <w:p w14:paraId="0B24DECB" w14:textId="4BA3FC8C" w:rsidR="004A2768" w:rsidRPr="004A2768" w:rsidRDefault="00473CC7" w:rsidP="00473CC7">
      <w:pPr>
        <w:spacing w:line="360" w:lineRule="auto"/>
        <w:ind w:right="610"/>
        <w:rPr>
          <w:rFonts w:ascii="Times New Roman" w:hAnsi="Times New Roman"/>
          <w:sz w:val="24"/>
          <w:szCs w:val="24"/>
        </w:rPr>
      </w:pPr>
      <w:r>
        <w:rPr>
          <w:rFonts w:ascii="Times New Roman" w:hAnsi="Times New Roman"/>
          <w:sz w:val="24"/>
          <w:szCs w:val="24"/>
        </w:rPr>
        <w:t xml:space="preserve">   </w:t>
      </w:r>
      <w:r w:rsidR="004A2768" w:rsidRPr="004A2768">
        <w:rPr>
          <w:rFonts w:ascii="Times New Roman" w:hAnsi="Times New Roman"/>
          <w:sz w:val="24"/>
          <w:szCs w:val="24"/>
        </w:rPr>
        <w:t>Yapının koruma onarım projesi kararlarının alınması sürecine destek olmak üzere, detaylı bir arşiv taraması yapılmıştır. Arşiv taramaları sonucunda, SALT Araştırma Online Arşivi</w:t>
      </w:r>
      <w:r w:rsidR="004A2768" w:rsidRPr="004A2768">
        <w:rPr>
          <w:rFonts w:ascii="Times New Roman" w:hAnsi="Times New Roman"/>
          <w:sz w:val="24"/>
          <w:szCs w:val="24"/>
          <w:vertAlign w:val="superscript"/>
        </w:rPr>
        <w:footnoteReference w:id="3"/>
      </w:r>
      <w:r w:rsidR="004A2768" w:rsidRPr="004A2768">
        <w:rPr>
          <w:rFonts w:ascii="Times New Roman" w:hAnsi="Times New Roman"/>
          <w:sz w:val="24"/>
          <w:szCs w:val="24"/>
        </w:rPr>
        <w:t xml:space="preserve"> ve ARCHNET Online Arşivi</w:t>
      </w:r>
      <w:r w:rsidR="004A2768" w:rsidRPr="004A2768">
        <w:rPr>
          <w:rFonts w:ascii="Times New Roman" w:hAnsi="Times New Roman"/>
          <w:sz w:val="24"/>
          <w:szCs w:val="24"/>
          <w:vertAlign w:val="superscript"/>
        </w:rPr>
        <w:t>4</w:t>
      </w:r>
      <w:r w:rsidR="004A2768" w:rsidRPr="004A2768">
        <w:rPr>
          <w:rFonts w:ascii="Times New Roman" w:hAnsi="Times New Roman"/>
          <w:sz w:val="24"/>
          <w:szCs w:val="24"/>
        </w:rPr>
        <w:t xml:space="preserve"> aracılığıyla, yapının özelliklerini gösteren çizim, eskiz, gazete kupürü, yapım/dönüştürme aşaması ile hemen sonrasına ait eski </w:t>
      </w:r>
      <w:r w:rsidR="004A2768" w:rsidRPr="004A2768">
        <w:rPr>
          <w:rFonts w:ascii="Times New Roman" w:hAnsi="Times New Roman"/>
          <w:sz w:val="24"/>
          <w:szCs w:val="24"/>
        </w:rPr>
        <w:lastRenderedPageBreak/>
        <w:t xml:space="preserve">fotoğraflarına ulaşılmıştır. ARCHNET üzerinden yapılan taramalarda yapının 80’li yıllardaki haline dair fotoğraflara ulaşılmıştır. Ancak yapıya dair asıl önemli belgeler SALT Araştırma Online Arşivi’nden elde edilmiştir.   </w:t>
      </w:r>
    </w:p>
    <w:p w14:paraId="48E41392" w14:textId="77777777" w:rsidR="002A7191" w:rsidRDefault="00473CC7" w:rsidP="00433EC2">
      <w:pPr>
        <w:spacing w:after="27" w:line="360" w:lineRule="auto"/>
        <w:ind w:right="610"/>
        <w:jc w:val="both"/>
        <w:rPr>
          <w:rFonts w:ascii="Times New Roman" w:hAnsi="Times New Roman"/>
          <w:sz w:val="24"/>
          <w:szCs w:val="24"/>
        </w:rPr>
      </w:pPr>
      <w:r>
        <w:rPr>
          <w:rFonts w:ascii="Times New Roman" w:hAnsi="Times New Roman"/>
          <w:sz w:val="24"/>
          <w:szCs w:val="24"/>
        </w:rPr>
        <w:t xml:space="preserve">   </w:t>
      </w:r>
      <w:r w:rsidR="004A2768" w:rsidRPr="004A2768">
        <w:rPr>
          <w:rFonts w:ascii="Times New Roman" w:hAnsi="Times New Roman"/>
          <w:sz w:val="24"/>
          <w:szCs w:val="24"/>
        </w:rPr>
        <w:t xml:space="preserve">İlk olarak, operanın faaliyete geçmesinden iki yıl sonrasında (1950) opera binasının mimarı Paul </w:t>
      </w:r>
      <w:proofErr w:type="spellStart"/>
      <w:r w:rsidR="004A2768" w:rsidRPr="004A2768">
        <w:rPr>
          <w:rFonts w:ascii="Times New Roman" w:hAnsi="Times New Roman"/>
          <w:sz w:val="24"/>
          <w:szCs w:val="24"/>
        </w:rPr>
        <w:t>Bonatz’ın</w:t>
      </w:r>
      <w:proofErr w:type="spellEnd"/>
      <w:r w:rsidR="004A2768" w:rsidRPr="004A2768">
        <w:rPr>
          <w:rFonts w:ascii="Times New Roman" w:hAnsi="Times New Roman"/>
          <w:sz w:val="24"/>
          <w:szCs w:val="24"/>
        </w:rPr>
        <w:t xml:space="preserve"> kaleme aldığı bir tanıtım broşürüne ulaşılmıştır. Alman mimarlık dergisi </w:t>
      </w:r>
      <w:r w:rsidR="004A2768" w:rsidRPr="004A2768">
        <w:rPr>
          <w:rFonts w:ascii="Times New Roman" w:hAnsi="Times New Roman"/>
          <w:i/>
          <w:sz w:val="24"/>
          <w:szCs w:val="24"/>
        </w:rPr>
        <w:t xml:space="preserve">Der </w:t>
      </w:r>
      <w:proofErr w:type="spellStart"/>
      <w:r w:rsidR="004A2768" w:rsidRPr="004A2768">
        <w:rPr>
          <w:rFonts w:ascii="Times New Roman" w:hAnsi="Times New Roman"/>
          <w:i/>
          <w:sz w:val="24"/>
          <w:szCs w:val="24"/>
        </w:rPr>
        <w:t>Baumeister</w:t>
      </w:r>
      <w:r w:rsidR="004A2768" w:rsidRPr="004A2768">
        <w:rPr>
          <w:rFonts w:ascii="Times New Roman" w:hAnsi="Times New Roman"/>
          <w:sz w:val="24"/>
          <w:szCs w:val="24"/>
        </w:rPr>
        <w:t>’de</w:t>
      </w:r>
      <w:proofErr w:type="spellEnd"/>
      <w:r w:rsidR="004A2768" w:rsidRPr="004A2768">
        <w:rPr>
          <w:rFonts w:ascii="Times New Roman" w:hAnsi="Times New Roman"/>
          <w:sz w:val="24"/>
          <w:szCs w:val="24"/>
        </w:rPr>
        <w:t xml:space="preserve"> yayımlanan bu broşür, opera binasının özellikle iç mekanına dair mimarî ve estetik özelliklerinin tanıtımının yapıldığı; mimarının kendisi tarafından çekilen ve binanın en son halini gösteren fotoğraf ve çizimler içermesi bakımından oldukça önemlidir.  Buna ek olarak 1948 tarihli bir Alman gazetesinde yer alan ve operanın açılış kokteyline ait bir fotoğraf barındıran gazete kupürü de yapıya ait detaylar vermesi bakımından oldukça önemli tarihi belgelerdir. Taramada elde edilen fotoğrafların çoğunluğu, SALT Araştırma Arşivi bünyesinden, Kemali Söylemezoğlu’na ait fotoğraflardır. Kemali Söylemezoğlu Arşivi’nde bulunan fotoğraflara dair kesin bir tarih olmamakla birlikte; Sergievinden operaya dönüştürme</w:t>
      </w:r>
      <w:r w:rsidR="004A2768" w:rsidRPr="004A2768">
        <w:rPr>
          <w:rFonts w:ascii="Times New Roman" w:hAnsi="Times New Roman"/>
          <w:sz w:val="24"/>
          <w:szCs w:val="24"/>
        </w:rPr>
        <w:t xml:space="preserve"> </w:t>
      </w:r>
      <w:r w:rsidR="004A2768" w:rsidRPr="004A2768">
        <w:rPr>
          <w:rFonts w:ascii="Times New Roman" w:hAnsi="Times New Roman"/>
          <w:sz w:val="24"/>
          <w:szCs w:val="24"/>
        </w:rPr>
        <w:t xml:space="preserve">projesinde sona yaklaşıldığı bir döneme ait olduğu öngörülmektedir. Zira fotoğraflarda yapının iç mekânlarının son halini aldığı, fakat dış mekânda peyzaj düzenlemesinin hala devam ettiği görülmektedir. Kemali Söylemezoğlu arşivindeki fotoğraflarla, mimar Paul </w:t>
      </w:r>
      <w:proofErr w:type="spellStart"/>
      <w:r w:rsidR="004A2768" w:rsidRPr="004A2768">
        <w:rPr>
          <w:rFonts w:ascii="Times New Roman" w:hAnsi="Times New Roman"/>
          <w:sz w:val="24"/>
          <w:szCs w:val="24"/>
        </w:rPr>
        <w:t>Bonatz’ın</w:t>
      </w:r>
      <w:proofErr w:type="spellEnd"/>
      <w:r w:rsidR="004A2768" w:rsidRPr="004A2768">
        <w:rPr>
          <w:rFonts w:ascii="Times New Roman" w:hAnsi="Times New Roman"/>
          <w:sz w:val="24"/>
          <w:szCs w:val="24"/>
        </w:rPr>
        <w:t xml:space="preserve"> yayımladığı fotoğraflar arasında yapıdaki detaylar bakımından hiçbir fark olmadığı gözlenmiştir. Dolayısıyla bu fotoğrafların, opera binasının inşaat faaliyetlerinin bittiği 19471948 yıllarına ait olması kuvvetle muhtemeldir. Bunun yanında, mimar Paul </w:t>
      </w:r>
      <w:proofErr w:type="spellStart"/>
      <w:r w:rsidR="004A2768" w:rsidRPr="004A2768">
        <w:rPr>
          <w:rFonts w:ascii="Times New Roman" w:hAnsi="Times New Roman"/>
          <w:sz w:val="24"/>
          <w:szCs w:val="24"/>
        </w:rPr>
        <w:t>Bonatz’ın</w:t>
      </w:r>
      <w:proofErr w:type="spellEnd"/>
      <w:r w:rsidR="004A2768" w:rsidRPr="004A2768">
        <w:rPr>
          <w:rFonts w:ascii="Times New Roman" w:hAnsi="Times New Roman"/>
          <w:sz w:val="24"/>
          <w:szCs w:val="24"/>
        </w:rPr>
        <w:t xml:space="preserve"> dış mekândaki peyzaj çalışmalarının tamamen bitmiş olduğunu gösteren fotoğraflara yer verdiği ve </w:t>
      </w:r>
      <w:r w:rsidR="004A2768" w:rsidRPr="004A2768">
        <w:rPr>
          <w:rFonts w:ascii="Times New Roman" w:hAnsi="Times New Roman"/>
          <w:i/>
          <w:sz w:val="24"/>
          <w:szCs w:val="24"/>
        </w:rPr>
        <w:t xml:space="preserve">Der </w:t>
      </w:r>
      <w:proofErr w:type="spellStart"/>
      <w:r w:rsidR="004A2768" w:rsidRPr="004A2768">
        <w:rPr>
          <w:rFonts w:ascii="Times New Roman" w:hAnsi="Times New Roman"/>
          <w:i/>
          <w:sz w:val="24"/>
          <w:szCs w:val="24"/>
        </w:rPr>
        <w:t>Baumeister</w:t>
      </w:r>
      <w:r w:rsidR="004A2768" w:rsidRPr="004A2768">
        <w:rPr>
          <w:rFonts w:ascii="Times New Roman" w:hAnsi="Times New Roman"/>
          <w:sz w:val="24"/>
          <w:szCs w:val="24"/>
        </w:rPr>
        <w:t>’de</w:t>
      </w:r>
      <w:proofErr w:type="spellEnd"/>
      <w:r w:rsidR="004A2768" w:rsidRPr="004A2768">
        <w:rPr>
          <w:rFonts w:ascii="Times New Roman" w:hAnsi="Times New Roman"/>
          <w:sz w:val="24"/>
          <w:szCs w:val="24"/>
        </w:rPr>
        <w:t xml:space="preserve"> yayımladığı broşür,</w:t>
      </w:r>
      <w:r w:rsidR="00433EC2">
        <w:rPr>
          <w:rFonts w:ascii="Times New Roman" w:hAnsi="Times New Roman"/>
          <w:sz w:val="24"/>
          <w:szCs w:val="24"/>
        </w:rPr>
        <w:t xml:space="preserve"> </w:t>
      </w:r>
      <w:r w:rsidR="004A2768" w:rsidRPr="004A2768">
        <w:rPr>
          <w:rFonts w:ascii="Times New Roman" w:hAnsi="Times New Roman"/>
          <w:sz w:val="24"/>
          <w:szCs w:val="24"/>
        </w:rPr>
        <w:t xml:space="preserve">1950 yılına aittir. Dolayısıyla Kemali Söylemezoğlu Arşivi’ndeki fotoğrafların 1947/48-1950 yılları arasına ait olması gerekmektedir.  </w:t>
      </w:r>
    </w:p>
    <w:p w14:paraId="70CFB1D6" w14:textId="77777777" w:rsidR="002A7191" w:rsidRPr="002A7191" w:rsidRDefault="002A7191" w:rsidP="002A7191">
      <w:pPr>
        <w:spacing w:after="336" w:line="264" w:lineRule="auto"/>
        <w:ind w:left="432" w:right="562"/>
        <w:rPr>
          <w:rFonts w:ascii="Times New Roman" w:hAnsi="Times New Roman"/>
          <w:sz w:val="24"/>
          <w:szCs w:val="24"/>
        </w:rPr>
      </w:pPr>
      <w:r w:rsidRPr="002A7191">
        <w:rPr>
          <w:rFonts w:ascii="Times New Roman" w:hAnsi="Times New Roman"/>
          <w:b/>
          <w:sz w:val="24"/>
          <w:szCs w:val="24"/>
        </w:rPr>
        <w:t xml:space="preserve">C) ARAŞTIRMA RASPALARI VE SONUÇLARINA GÖRE ÖNERİLEN YÖNTEM VE UYGULAMALAR: </w:t>
      </w:r>
    </w:p>
    <w:p w14:paraId="1FD2DE53" w14:textId="2E8549D7" w:rsidR="002A7191" w:rsidRPr="002A7191" w:rsidRDefault="002A7191" w:rsidP="002A7191">
      <w:pPr>
        <w:spacing w:line="360" w:lineRule="auto"/>
        <w:ind w:right="610"/>
        <w:rPr>
          <w:rFonts w:ascii="Times New Roman" w:hAnsi="Times New Roman"/>
          <w:sz w:val="24"/>
          <w:szCs w:val="24"/>
        </w:rPr>
      </w:pPr>
      <w:r>
        <w:rPr>
          <w:rFonts w:ascii="Times New Roman" w:hAnsi="Times New Roman"/>
          <w:sz w:val="24"/>
          <w:szCs w:val="24"/>
        </w:rPr>
        <w:t xml:space="preserve">   </w:t>
      </w:r>
      <w:r w:rsidRPr="002A7191">
        <w:rPr>
          <w:rFonts w:ascii="Times New Roman" w:hAnsi="Times New Roman"/>
          <w:sz w:val="24"/>
          <w:szCs w:val="24"/>
        </w:rPr>
        <w:t xml:space="preserve">Raspa uygulamaları 17 Mayıs – 5 Haziran tarihleri arasında, mekanik ve kimyasal (solvent ve </w:t>
      </w:r>
      <w:proofErr w:type="spellStart"/>
      <w:r w:rsidRPr="002A7191">
        <w:rPr>
          <w:rFonts w:ascii="Times New Roman" w:hAnsi="Times New Roman"/>
          <w:sz w:val="24"/>
          <w:szCs w:val="24"/>
        </w:rPr>
        <w:t>methanol</w:t>
      </w:r>
      <w:proofErr w:type="spellEnd"/>
      <w:r w:rsidRPr="002A7191">
        <w:rPr>
          <w:rFonts w:ascii="Times New Roman" w:hAnsi="Times New Roman"/>
          <w:sz w:val="24"/>
          <w:szCs w:val="24"/>
        </w:rPr>
        <w:t>) yöntemlerle yapılmıştır (Resim 1).  Yapılan raspa çalışmaları sonucunda, yapıda kullanılan boyalar, uygulanan onarımlar ve mimariye ait dönüşüm sürecinin detayları hakkında bilgi edinilmiştir. Raspa yapılan her alana, özgün raspa kodları aşağıdaki gibi verilmiş, raspa yapılan alanlar fotoğraf çekmek ve mimari plan</w:t>
      </w:r>
      <w:r>
        <w:rPr>
          <w:rFonts w:ascii="Times New Roman" w:hAnsi="Times New Roman"/>
          <w:sz w:val="24"/>
          <w:szCs w:val="24"/>
        </w:rPr>
        <w:t xml:space="preserve"> </w:t>
      </w:r>
      <w:r w:rsidRPr="002A7191">
        <w:rPr>
          <w:rFonts w:ascii="Times New Roman" w:hAnsi="Times New Roman"/>
          <w:sz w:val="24"/>
          <w:szCs w:val="24"/>
        </w:rPr>
        <w:t xml:space="preserve">üzerinde işaretlemek suretiyle belgelendirilmiştir (Plan. 1-2).  </w:t>
      </w:r>
    </w:p>
    <w:p w14:paraId="7AB579BE" w14:textId="265FB278" w:rsidR="002A7191" w:rsidRPr="002A7191" w:rsidRDefault="002A7191" w:rsidP="002A7191">
      <w:pPr>
        <w:spacing w:after="310" w:line="360" w:lineRule="auto"/>
        <w:rPr>
          <w:rFonts w:ascii="Times New Roman" w:hAnsi="Times New Roman"/>
          <w:sz w:val="24"/>
          <w:szCs w:val="24"/>
        </w:rPr>
      </w:pPr>
      <w:r w:rsidRPr="002A7191">
        <w:rPr>
          <w:rFonts w:ascii="Times New Roman" w:hAnsi="Times New Roman"/>
          <w:sz w:val="24"/>
          <w:szCs w:val="24"/>
        </w:rPr>
        <w:lastRenderedPageBreak/>
        <w:t xml:space="preserve">Örnek kodlama:   </w:t>
      </w:r>
    </w:p>
    <w:p w14:paraId="3BBC6F82" w14:textId="1C53AFD4" w:rsidR="002A7191" w:rsidRPr="002A7191" w:rsidRDefault="002A7191" w:rsidP="002A7191">
      <w:pPr>
        <w:spacing w:line="360" w:lineRule="auto"/>
        <w:ind w:right="610"/>
        <w:rPr>
          <w:rFonts w:ascii="Times New Roman" w:hAnsi="Times New Roman"/>
          <w:sz w:val="24"/>
          <w:szCs w:val="24"/>
        </w:rPr>
      </w:pPr>
      <w:r w:rsidRPr="002A7191">
        <w:rPr>
          <w:rFonts w:ascii="Times New Roman" w:hAnsi="Times New Roman"/>
          <w:b/>
          <w:sz w:val="24"/>
          <w:szCs w:val="24"/>
        </w:rPr>
        <w:t>RFK1</w:t>
      </w:r>
      <w:r w:rsidRPr="002A7191">
        <w:rPr>
          <w:rFonts w:ascii="Times New Roman" w:hAnsi="Times New Roman"/>
          <w:sz w:val="24"/>
          <w:szCs w:val="24"/>
        </w:rPr>
        <w:t xml:space="preserve"> [</w:t>
      </w:r>
      <w:r w:rsidRPr="002A7191">
        <w:rPr>
          <w:rFonts w:ascii="Times New Roman" w:hAnsi="Times New Roman"/>
          <w:b/>
          <w:sz w:val="24"/>
          <w:szCs w:val="24"/>
        </w:rPr>
        <w:t>R</w:t>
      </w:r>
      <w:r w:rsidRPr="002A7191">
        <w:rPr>
          <w:rFonts w:ascii="Times New Roman" w:hAnsi="Times New Roman"/>
          <w:sz w:val="24"/>
          <w:szCs w:val="24"/>
        </w:rPr>
        <w:t xml:space="preserve"> (Raspa), </w:t>
      </w:r>
      <w:r w:rsidRPr="002A7191">
        <w:rPr>
          <w:rFonts w:ascii="Times New Roman" w:hAnsi="Times New Roman"/>
          <w:b/>
          <w:sz w:val="24"/>
          <w:szCs w:val="24"/>
        </w:rPr>
        <w:t>FK</w:t>
      </w:r>
      <w:r w:rsidRPr="002A7191">
        <w:rPr>
          <w:rFonts w:ascii="Times New Roman" w:hAnsi="Times New Roman"/>
          <w:sz w:val="24"/>
          <w:szCs w:val="24"/>
        </w:rPr>
        <w:t xml:space="preserve"> (Fuaye Kafeterya), </w:t>
      </w:r>
      <w:r w:rsidRPr="002A7191">
        <w:rPr>
          <w:rFonts w:ascii="Times New Roman" w:hAnsi="Times New Roman"/>
          <w:b/>
          <w:sz w:val="24"/>
          <w:szCs w:val="24"/>
        </w:rPr>
        <w:t>1</w:t>
      </w:r>
      <w:r w:rsidRPr="002A7191">
        <w:rPr>
          <w:rFonts w:ascii="Times New Roman" w:hAnsi="Times New Roman"/>
          <w:sz w:val="24"/>
          <w:szCs w:val="24"/>
        </w:rPr>
        <w:t xml:space="preserve"> (O alanda yapılan raspa numarası)].    </w:t>
      </w:r>
    </w:p>
    <w:p w14:paraId="470E9269" w14:textId="77777777" w:rsidR="002A7191" w:rsidRPr="002A7191" w:rsidRDefault="002A7191" w:rsidP="002A7191">
      <w:pPr>
        <w:spacing w:after="0" w:line="360" w:lineRule="auto"/>
        <w:rPr>
          <w:rFonts w:ascii="Times New Roman" w:hAnsi="Times New Roman"/>
          <w:sz w:val="24"/>
          <w:szCs w:val="24"/>
        </w:rPr>
      </w:pPr>
      <w:r w:rsidRPr="002A7191">
        <w:rPr>
          <w:rFonts w:ascii="Times New Roman" w:hAnsi="Times New Roman"/>
          <w:b/>
          <w:sz w:val="24"/>
          <w:szCs w:val="24"/>
          <w:u w:val="single" w:color="000000"/>
        </w:rPr>
        <w:t>Lejant:</w:t>
      </w:r>
      <w:r w:rsidRPr="002A7191">
        <w:rPr>
          <w:rFonts w:ascii="Times New Roman" w:hAnsi="Times New Roman"/>
          <w:sz w:val="24"/>
          <w:szCs w:val="24"/>
        </w:rPr>
        <w:t xml:space="preserve">  </w:t>
      </w:r>
    </w:p>
    <w:p w14:paraId="1513AB3A" w14:textId="77777777" w:rsidR="002A7191" w:rsidRPr="002A7191" w:rsidRDefault="002A7191" w:rsidP="002A7191">
      <w:pPr>
        <w:spacing w:after="48" w:line="360" w:lineRule="auto"/>
        <w:ind w:right="610"/>
        <w:rPr>
          <w:rFonts w:ascii="Times New Roman" w:hAnsi="Times New Roman"/>
          <w:sz w:val="24"/>
          <w:szCs w:val="24"/>
        </w:rPr>
      </w:pPr>
      <w:r w:rsidRPr="002A7191">
        <w:rPr>
          <w:rFonts w:ascii="Times New Roman" w:hAnsi="Times New Roman"/>
          <w:sz w:val="24"/>
          <w:szCs w:val="24"/>
        </w:rPr>
        <w:t xml:space="preserve">RFB: Fuaye Balkonu.  </w:t>
      </w:r>
    </w:p>
    <w:p w14:paraId="2E9C84D2" w14:textId="77777777" w:rsidR="002A7191" w:rsidRPr="002A7191" w:rsidRDefault="002A7191" w:rsidP="002A7191">
      <w:pPr>
        <w:spacing w:after="44" w:line="360" w:lineRule="auto"/>
        <w:ind w:right="5219"/>
        <w:rPr>
          <w:rFonts w:ascii="Times New Roman" w:hAnsi="Times New Roman"/>
          <w:sz w:val="24"/>
          <w:szCs w:val="24"/>
        </w:rPr>
      </w:pPr>
      <w:r w:rsidRPr="002A7191">
        <w:rPr>
          <w:rFonts w:ascii="Times New Roman" w:hAnsi="Times New Roman"/>
          <w:sz w:val="24"/>
          <w:szCs w:val="24"/>
        </w:rPr>
        <w:t xml:space="preserve">RFC: Fuaye Cumhurbaşkanlığı Locası.   RFK: Fuaye Kafeterya.  </w:t>
      </w:r>
    </w:p>
    <w:p w14:paraId="45A04155" w14:textId="77777777" w:rsidR="002A7191" w:rsidRDefault="002A7191" w:rsidP="002A7191">
      <w:pPr>
        <w:spacing w:line="360" w:lineRule="auto"/>
        <w:ind w:right="7145"/>
        <w:rPr>
          <w:rFonts w:ascii="Times New Roman" w:hAnsi="Times New Roman"/>
          <w:sz w:val="24"/>
          <w:szCs w:val="24"/>
        </w:rPr>
      </w:pPr>
      <w:r w:rsidRPr="002A7191">
        <w:rPr>
          <w:rFonts w:ascii="Times New Roman" w:hAnsi="Times New Roman"/>
          <w:sz w:val="24"/>
          <w:szCs w:val="24"/>
        </w:rPr>
        <w:t xml:space="preserve">RSG: Seyirci Girişi.  RFZ: Fuaye Zemin.  </w:t>
      </w:r>
    </w:p>
    <w:p w14:paraId="0B5D44BC" w14:textId="39AF4747" w:rsidR="002A7191" w:rsidRDefault="002A7191" w:rsidP="002A7191">
      <w:pPr>
        <w:spacing w:line="360" w:lineRule="auto"/>
        <w:ind w:right="7145"/>
        <w:rPr>
          <w:rFonts w:ascii="Times New Roman" w:hAnsi="Times New Roman"/>
          <w:sz w:val="24"/>
          <w:szCs w:val="24"/>
        </w:rPr>
      </w:pPr>
      <w:r>
        <w:rPr>
          <w:rFonts w:cs="Calibri"/>
          <w:noProof/>
        </w:rPr>
        <mc:AlternateContent>
          <mc:Choice Requires="wpg">
            <w:drawing>
              <wp:inline distT="0" distB="0" distL="0" distR="0" wp14:anchorId="144E487C" wp14:editId="1C671466">
                <wp:extent cx="5669280" cy="3017520"/>
                <wp:effectExtent l="0" t="0" r="7620" b="0"/>
                <wp:docPr id="18349" name="Group 18349"/>
                <wp:cNvGraphicFramePr/>
                <a:graphic xmlns:a="http://schemas.openxmlformats.org/drawingml/2006/main">
                  <a:graphicData uri="http://schemas.microsoft.com/office/word/2010/wordprocessingGroup">
                    <wpg:wgp>
                      <wpg:cNvGrpSpPr/>
                      <wpg:grpSpPr>
                        <a:xfrm>
                          <a:off x="0" y="0"/>
                          <a:ext cx="5669280" cy="3017520"/>
                          <a:chOff x="0" y="0"/>
                          <a:chExt cx="5754497" cy="3091434"/>
                        </a:xfrm>
                      </wpg:grpSpPr>
                      <pic:pic xmlns:pic="http://schemas.openxmlformats.org/drawingml/2006/picture">
                        <pic:nvPicPr>
                          <pic:cNvPr id="1236" name="Picture 1236"/>
                          <pic:cNvPicPr/>
                        </pic:nvPicPr>
                        <pic:blipFill>
                          <a:blip r:embed="rId95"/>
                          <a:stretch>
                            <a:fillRect/>
                          </a:stretch>
                        </pic:blipFill>
                        <pic:spPr>
                          <a:xfrm>
                            <a:off x="5677027" y="2887218"/>
                            <a:ext cx="50292" cy="204216"/>
                          </a:xfrm>
                          <a:prstGeom prst="rect">
                            <a:avLst/>
                          </a:prstGeom>
                        </pic:spPr>
                      </pic:pic>
                      <wps:wsp>
                        <wps:cNvPr id="1237" name="Rectangle 1237"/>
                        <wps:cNvSpPr/>
                        <wps:spPr>
                          <a:xfrm>
                            <a:off x="5678297" y="2890749"/>
                            <a:ext cx="50673" cy="224380"/>
                          </a:xfrm>
                          <a:prstGeom prst="rect">
                            <a:avLst/>
                          </a:prstGeom>
                          <a:ln>
                            <a:noFill/>
                          </a:ln>
                        </wps:spPr>
                        <wps:txbx>
                          <w:txbxContent>
                            <w:p w14:paraId="30A917D9" w14:textId="77777777" w:rsidR="002A7191" w:rsidRDefault="002A7191" w:rsidP="002A7191">
                              <w:r>
                                <w:t xml:space="preserve"> </w:t>
                              </w:r>
                            </w:p>
                          </w:txbxContent>
                        </wps:txbx>
                        <wps:bodyPr horzOverflow="overflow" vert="horz" lIns="0" tIns="0" rIns="0" bIns="0" rtlCol="0">
                          <a:noAutofit/>
                        </wps:bodyPr>
                      </wps:wsp>
                      <wps:wsp>
                        <wps:cNvPr id="1238" name="Rectangle 1238"/>
                        <wps:cNvSpPr/>
                        <wps:spPr>
                          <a:xfrm>
                            <a:off x="5716397" y="2890749"/>
                            <a:ext cx="50673" cy="224380"/>
                          </a:xfrm>
                          <a:prstGeom prst="rect">
                            <a:avLst/>
                          </a:prstGeom>
                          <a:ln>
                            <a:noFill/>
                          </a:ln>
                        </wps:spPr>
                        <wps:txbx>
                          <w:txbxContent>
                            <w:p w14:paraId="692E9A58" w14:textId="77777777" w:rsidR="002A7191" w:rsidRDefault="002A7191" w:rsidP="002A7191">
                              <w:r>
                                <w:t xml:space="preserve"> </w:t>
                              </w:r>
                            </w:p>
                          </w:txbxContent>
                        </wps:txbx>
                        <wps:bodyPr horzOverflow="overflow" vert="horz" lIns="0" tIns="0" rIns="0" bIns="0" rtlCol="0">
                          <a:noAutofit/>
                        </wps:bodyPr>
                      </wps:wsp>
                      <pic:pic xmlns:pic="http://schemas.openxmlformats.org/drawingml/2006/picture">
                        <pic:nvPicPr>
                          <pic:cNvPr id="1240" name="Picture 1240"/>
                          <pic:cNvPicPr/>
                        </pic:nvPicPr>
                        <pic:blipFill>
                          <a:blip r:embed="rId96"/>
                          <a:stretch>
                            <a:fillRect/>
                          </a:stretch>
                        </pic:blipFill>
                        <pic:spPr>
                          <a:xfrm>
                            <a:off x="0" y="0"/>
                            <a:ext cx="5738495" cy="3042920"/>
                          </a:xfrm>
                          <a:prstGeom prst="rect">
                            <a:avLst/>
                          </a:prstGeom>
                        </pic:spPr>
                      </pic:pic>
                    </wpg:wgp>
                  </a:graphicData>
                </a:graphic>
              </wp:inline>
            </w:drawing>
          </mc:Choice>
          <mc:Fallback>
            <w:pict>
              <v:group w14:anchorId="144E487C" id="Group 18349" o:spid="_x0000_s1099" style="width:446.4pt;height:237.6pt;mso-position-horizontal-relative:char;mso-position-vertical-relative:line" coordsize="57544,3091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">
                <v:shape id="Picture 1236" o:spid="_x0000_s1100" type="#_x0000_t75" style="position:absolute;left:56770;top:28872;width:5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">
                  <v:imagedata r:id="rId97" o:title=""/>
                </v:shape>
                <v:rect id="Rectangle 1237" o:spid="_x0000_s1101" style="position:absolute;left:56782;top:289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pahwwAAAN0AAAAPAAAAZHJzL2Rvd25yZXYueG1sRE9Li8Iw&#10;EL4v+B/CCN7WVIV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ReqWocMAAADdAAAADwAA&#10;AAAAAAAAAAAAAAAHAgAAZHJzL2Rvd25yZXYueG1sUEsFBgAAAAADAAMAtwAAAPcCAAAAAA==&#10;" filled="f" stroked="f">
                  <v:textbox inset="0,0,0,0">
                    <w:txbxContent>
                      <w:p w14:paraId="30A917D9" w14:textId="77777777" w:rsidR="002A7191" w:rsidRDefault="002A7191" w:rsidP="002A7191">
                        <w:r>
                          <w:t xml:space="preserve"> </w:t>
                        </w:r>
                      </w:p>
                    </w:txbxContent>
                  </v:textbox>
                </v:rect>
                <v:rect id="Rectangle 1238" o:spid="_x0000_s1102" style="position:absolute;left:57163;top:289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LTxwAAAN0AAAAPAAAAZHJzL2Rvd25yZXYueG1sRI9Ba8JA&#10;EIXvgv9hGaE33dRC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DR1AtPHAAAA3QAA&#10;AA8AAAAAAAAAAAAAAAAABwIAAGRycy9kb3ducmV2LnhtbFBLBQYAAAAAAwADALcAAAD7AgAAAAA=&#10;" filled="f" stroked="f">
                  <v:textbox inset="0,0,0,0">
                    <w:txbxContent>
                      <w:p w14:paraId="692E9A58" w14:textId="77777777" w:rsidR="002A7191" w:rsidRDefault="002A7191" w:rsidP="002A7191">
                        <w:r>
                          <w:t xml:space="preserve"> </w:t>
                        </w:r>
                      </w:p>
                    </w:txbxContent>
                  </v:textbox>
                </v:rect>
                <v:shape id="Picture 1240" o:spid="_x0000_s1103" type="#_x0000_t75" style="position:absolute;width:57384;height:30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">
                  <v:imagedata r:id="rId98" o:title=""/>
                </v:shape>
                <w10:anchorlock/>
              </v:group>
            </w:pict>
          </mc:Fallback>
        </mc:AlternateContent>
      </w:r>
    </w:p>
    <w:p w14:paraId="1143F47C" w14:textId="77777777" w:rsidR="002A7191" w:rsidRPr="00AB2B62" w:rsidRDefault="002A7191" w:rsidP="002A7191">
      <w:pPr>
        <w:spacing w:after="0" w:line="264" w:lineRule="auto"/>
        <w:ind w:right="562"/>
        <w:rPr>
          <w:rFonts w:ascii="Times New Roman" w:hAnsi="Times New Roman"/>
          <w:sz w:val="24"/>
          <w:szCs w:val="24"/>
        </w:rPr>
      </w:pPr>
      <w:r w:rsidRPr="00AB2B62">
        <w:rPr>
          <w:rFonts w:ascii="Times New Roman" w:hAnsi="Times New Roman"/>
          <w:b/>
          <w:sz w:val="24"/>
          <w:szCs w:val="24"/>
        </w:rPr>
        <w:t xml:space="preserve">Resim 1: Araştırma raspası uygulaması (Rest. Hasan Can Atasoy). </w:t>
      </w:r>
      <w:r w:rsidRPr="00AB2B62">
        <w:rPr>
          <w:rFonts w:ascii="Times New Roman" w:hAnsi="Times New Roman"/>
          <w:sz w:val="24"/>
          <w:szCs w:val="24"/>
        </w:rPr>
        <w:t xml:space="preserve"> </w:t>
      </w:r>
    </w:p>
    <w:p w14:paraId="6ED96DE7" w14:textId="77777777" w:rsidR="002A7191" w:rsidRDefault="002A7191" w:rsidP="002A7191">
      <w:pPr>
        <w:spacing w:after="0" w:line="264" w:lineRule="auto"/>
        <w:ind w:right="562"/>
      </w:pPr>
    </w:p>
    <w:p w14:paraId="6C3B4671" w14:textId="77777777" w:rsidR="002A7191" w:rsidRDefault="002A7191" w:rsidP="002A7191">
      <w:pPr>
        <w:spacing w:after="0" w:line="264" w:lineRule="auto"/>
        <w:ind w:right="562"/>
      </w:pPr>
    </w:p>
    <w:p w14:paraId="110C4550" w14:textId="77777777" w:rsidR="002A7191" w:rsidRPr="002A7191" w:rsidRDefault="002A7191" w:rsidP="002A7191">
      <w:pPr>
        <w:spacing w:line="360" w:lineRule="auto"/>
        <w:ind w:right="7145"/>
        <w:rPr>
          <w:rFonts w:ascii="Times New Roman" w:hAnsi="Times New Roman"/>
          <w:sz w:val="24"/>
          <w:szCs w:val="24"/>
        </w:rPr>
      </w:pPr>
    </w:p>
    <w:p w14:paraId="3A694C6D" w14:textId="44ECBB8E" w:rsidR="004A2768" w:rsidRPr="004A2768" w:rsidRDefault="004A2768" w:rsidP="002A7191">
      <w:pPr>
        <w:spacing w:after="27" w:line="360" w:lineRule="auto"/>
        <w:ind w:right="610"/>
        <w:jc w:val="both"/>
        <w:rPr>
          <w:rFonts w:ascii="Times New Roman" w:hAnsi="Times New Roman"/>
          <w:sz w:val="24"/>
          <w:szCs w:val="24"/>
        </w:rPr>
      </w:pPr>
      <w:r w:rsidRPr="004A2768">
        <w:rPr>
          <w:rFonts w:ascii="Times New Roman" w:hAnsi="Times New Roman"/>
          <w:sz w:val="24"/>
          <w:szCs w:val="24"/>
        </w:rPr>
        <w:t xml:space="preserve"> </w:t>
      </w:r>
    </w:p>
    <w:p w14:paraId="7DE2C304" w14:textId="74A5B448" w:rsidR="000569A1" w:rsidRPr="000569A1" w:rsidRDefault="000569A1" w:rsidP="002A7191">
      <w:pPr>
        <w:spacing w:line="360" w:lineRule="auto"/>
        <w:ind w:right="610"/>
        <w:rPr>
          <w:rFonts w:ascii="Times New Roman" w:hAnsi="Times New Roman"/>
          <w:sz w:val="24"/>
          <w:szCs w:val="24"/>
        </w:rPr>
      </w:pPr>
    </w:p>
    <w:p w14:paraId="25A741E0" w14:textId="77777777" w:rsidR="001E7BC3" w:rsidRDefault="001E7BC3" w:rsidP="002A7191">
      <w:pPr>
        <w:spacing w:after="5" w:line="360" w:lineRule="auto"/>
        <w:ind w:right="610"/>
        <w:jc w:val="both"/>
      </w:pPr>
    </w:p>
    <w:p w14:paraId="46CB23CD" w14:textId="59CE8A75" w:rsidR="001E7BC3" w:rsidRDefault="001E7BC3" w:rsidP="002A7191">
      <w:pPr>
        <w:spacing w:after="5" w:line="360" w:lineRule="auto"/>
        <w:ind w:left="720" w:right="610"/>
        <w:jc w:val="both"/>
      </w:pPr>
      <w:r>
        <w:t xml:space="preserve"> </w:t>
      </w:r>
    </w:p>
    <w:p w14:paraId="58D2458D" w14:textId="77777777" w:rsidR="001E7BC3" w:rsidRDefault="001E7BC3" w:rsidP="002A7191">
      <w:pPr>
        <w:pStyle w:val="ListeParagraf"/>
        <w:spacing w:line="360" w:lineRule="auto"/>
      </w:pPr>
    </w:p>
    <w:bookmarkEnd w:id="2"/>
    <w:p w14:paraId="2646D9DF" w14:textId="77777777" w:rsidR="001E7BC3" w:rsidRDefault="001E7BC3" w:rsidP="002A7191">
      <w:pPr>
        <w:spacing w:after="5" w:line="360" w:lineRule="auto"/>
        <w:ind w:right="610"/>
        <w:jc w:val="both"/>
      </w:pPr>
    </w:p>
    <w:p w14:paraId="3A0983F9" w14:textId="77777777" w:rsidR="002A7191" w:rsidRDefault="002A7191" w:rsidP="002A7191">
      <w:pPr>
        <w:spacing w:line="360" w:lineRule="auto"/>
      </w:pPr>
    </w:p>
    <w:p w14:paraId="67E6DAE4" w14:textId="55D3D119" w:rsidR="001E7BC3" w:rsidRDefault="002A7191" w:rsidP="002A7191">
      <w:pPr>
        <w:spacing w:line="360" w:lineRule="auto"/>
      </w:pPr>
      <w:r>
        <w:rPr>
          <w:noProof/>
        </w:rPr>
        <w:drawing>
          <wp:anchor distT="0" distB="0" distL="114300" distR="114300" simplePos="0" relativeHeight="251663360" behindDoc="0" locked="0" layoutInCell="1" allowOverlap="1" wp14:anchorId="67FBD784" wp14:editId="7E4FC8B5">
            <wp:simplePos x="0" y="0"/>
            <wp:positionH relativeFrom="margin">
              <wp:align>left</wp:align>
            </wp:positionH>
            <wp:positionV relativeFrom="paragraph">
              <wp:posOffset>-2209</wp:posOffset>
            </wp:positionV>
            <wp:extent cx="5534108" cy="5120640"/>
            <wp:effectExtent l="0" t="0" r="9525" b="3810"/>
            <wp:wrapNone/>
            <wp:docPr id="1250" name="Picture 1250" descr="metin, diyagram, plan, şematik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250" name="Picture 1250" descr="metin, diyagram, plan, şematik içeren bir resim&#10;&#10;Açıklama otomatik olarak oluşturuldu"/>
                    <pic:cNvPicPr/>
                  </pic:nvPicPr>
                  <pic:blipFill>
                    <a:blip r:embed="rId99"/>
                    <a:stretch>
                      <a:fillRect/>
                    </a:stretch>
                  </pic:blipFill>
                  <pic:spPr>
                    <a:xfrm>
                      <a:off x="0" y="0"/>
                      <a:ext cx="5534108" cy="5120640"/>
                    </a:xfrm>
                    <a:prstGeom prst="rect">
                      <a:avLst/>
                    </a:prstGeom>
                  </pic:spPr>
                </pic:pic>
              </a:graphicData>
            </a:graphic>
            <wp14:sizeRelH relativeFrom="margin">
              <wp14:pctWidth>0</wp14:pctWidth>
            </wp14:sizeRelH>
            <wp14:sizeRelV relativeFrom="margin">
              <wp14:pctHeight>0</wp14:pctHeight>
            </wp14:sizeRelV>
          </wp:anchor>
        </w:drawing>
      </w:r>
    </w:p>
    <w:p w14:paraId="7E26B8C6" w14:textId="77777777" w:rsidR="002A7191" w:rsidRPr="002A7191" w:rsidRDefault="002A7191" w:rsidP="002A7191"/>
    <w:p w14:paraId="37115847" w14:textId="77777777" w:rsidR="002A7191" w:rsidRPr="002A7191" w:rsidRDefault="002A7191" w:rsidP="002A7191"/>
    <w:p w14:paraId="20A3C71B" w14:textId="77777777" w:rsidR="002A7191" w:rsidRPr="002A7191" w:rsidRDefault="002A7191" w:rsidP="002A7191"/>
    <w:p w14:paraId="71933279" w14:textId="77777777" w:rsidR="002A7191" w:rsidRPr="002A7191" w:rsidRDefault="002A7191" w:rsidP="002A7191"/>
    <w:p w14:paraId="36BA62F5" w14:textId="77777777" w:rsidR="002A7191" w:rsidRPr="002A7191" w:rsidRDefault="002A7191" w:rsidP="002A7191"/>
    <w:p w14:paraId="04E9B88E" w14:textId="77777777" w:rsidR="002A7191" w:rsidRPr="002A7191" w:rsidRDefault="002A7191" w:rsidP="002A7191"/>
    <w:p w14:paraId="3164C599" w14:textId="77777777" w:rsidR="002A7191" w:rsidRPr="002A7191" w:rsidRDefault="002A7191" w:rsidP="002A7191"/>
    <w:p w14:paraId="6E9D9FC2" w14:textId="77777777" w:rsidR="002A7191" w:rsidRPr="002A7191" w:rsidRDefault="002A7191" w:rsidP="002A7191"/>
    <w:p w14:paraId="0F6BD20B" w14:textId="77777777" w:rsidR="002A7191" w:rsidRPr="002A7191" w:rsidRDefault="002A7191" w:rsidP="002A7191"/>
    <w:p w14:paraId="76C9AD45" w14:textId="77777777" w:rsidR="002A7191" w:rsidRPr="002A7191" w:rsidRDefault="002A7191" w:rsidP="002A7191"/>
    <w:p w14:paraId="234612FE" w14:textId="77777777" w:rsidR="002A7191" w:rsidRPr="002A7191" w:rsidRDefault="002A7191" w:rsidP="002A7191"/>
    <w:p w14:paraId="656C7BC9" w14:textId="77777777" w:rsidR="002A7191" w:rsidRPr="002A7191" w:rsidRDefault="002A7191" w:rsidP="002A7191"/>
    <w:p w14:paraId="5A1F42E0" w14:textId="77777777" w:rsidR="002A7191" w:rsidRPr="002A7191" w:rsidRDefault="002A7191" w:rsidP="002A7191"/>
    <w:p w14:paraId="74A84EAC" w14:textId="77777777" w:rsidR="002A7191" w:rsidRPr="002A7191" w:rsidRDefault="002A7191" w:rsidP="002A7191"/>
    <w:p w14:paraId="45B299CE" w14:textId="77777777" w:rsidR="002A7191" w:rsidRPr="002A7191" w:rsidRDefault="002A7191" w:rsidP="002A7191"/>
    <w:p w14:paraId="323CFAE2" w14:textId="77777777" w:rsidR="002A7191" w:rsidRPr="002A7191" w:rsidRDefault="002A7191" w:rsidP="002A7191"/>
    <w:p w14:paraId="6583C2B5" w14:textId="77777777" w:rsidR="002A7191" w:rsidRPr="002A7191" w:rsidRDefault="002A7191" w:rsidP="002A7191"/>
    <w:p w14:paraId="20691E99" w14:textId="77777777" w:rsidR="002A7191" w:rsidRDefault="002A7191" w:rsidP="002A7191"/>
    <w:p w14:paraId="2F7BF588" w14:textId="77777777" w:rsidR="002A7191" w:rsidRDefault="002A7191" w:rsidP="002A7191">
      <w:pPr>
        <w:pStyle w:val="Balk1"/>
        <w:ind w:right="562"/>
      </w:pPr>
      <w:r>
        <w:tab/>
      </w:r>
      <w:r>
        <w:t xml:space="preserve">Plan 2: Araştırma raspası yapılan alanlar, zemin kat </w:t>
      </w:r>
    </w:p>
    <w:p w14:paraId="5411BB73" w14:textId="77777777" w:rsidR="002A7191" w:rsidRDefault="002A7191" w:rsidP="002A7191">
      <w:pPr>
        <w:rPr>
          <w:lang w:eastAsia="tr-TR"/>
        </w:rPr>
      </w:pPr>
    </w:p>
    <w:p w14:paraId="0978BB18" w14:textId="77777777" w:rsidR="002A7191" w:rsidRDefault="002A7191" w:rsidP="002A7191">
      <w:pPr>
        <w:rPr>
          <w:lang w:eastAsia="tr-TR"/>
        </w:rPr>
      </w:pPr>
    </w:p>
    <w:p w14:paraId="701C561D" w14:textId="77777777" w:rsidR="002A7191" w:rsidRDefault="002A7191" w:rsidP="002A7191">
      <w:pPr>
        <w:rPr>
          <w:lang w:eastAsia="tr-TR"/>
        </w:rPr>
      </w:pPr>
    </w:p>
    <w:p w14:paraId="1B66CEE6" w14:textId="77777777" w:rsidR="002A7191" w:rsidRDefault="002A7191" w:rsidP="002A7191">
      <w:pPr>
        <w:rPr>
          <w:lang w:eastAsia="tr-TR"/>
        </w:rPr>
      </w:pPr>
    </w:p>
    <w:p w14:paraId="1815796F" w14:textId="77777777" w:rsidR="002A7191" w:rsidRDefault="002A7191" w:rsidP="002A7191">
      <w:pPr>
        <w:rPr>
          <w:lang w:eastAsia="tr-TR"/>
        </w:rPr>
      </w:pPr>
    </w:p>
    <w:p w14:paraId="5AE73D88" w14:textId="77777777" w:rsidR="002A7191" w:rsidRDefault="002A7191" w:rsidP="002A7191">
      <w:pPr>
        <w:rPr>
          <w:lang w:eastAsia="tr-TR"/>
        </w:rPr>
      </w:pPr>
    </w:p>
    <w:p w14:paraId="7EA54083" w14:textId="77777777" w:rsidR="002A7191" w:rsidRDefault="002A7191" w:rsidP="002A7191">
      <w:pPr>
        <w:rPr>
          <w:lang w:eastAsia="tr-TR"/>
        </w:rPr>
      </w:pPr>
    </w:p>
    <w:p w14:paraId="7F6C2929" w14:textId="77777777" w:rsidR="002A7191" w:rsidRDefault="002A7191" w:rsidP="002A7191">
      <w:pPr>
        <w:rPr>
          <w:lang w:eastAsia="tr-TR"/>
        </w:rPr>
      </w:pPr>
    </w:p>
    <w:p w14:paraId="4469A1A0" w14:textId="77777777" w:rsidR="002A7191" w:rsidRDefault="002A7191" w:rsidP="002A7191">
      <w:pPr>
        <w:rPr>
          <w:lang w:eastAsia="tr-TR"/>
        </w:rPr>
      </w:pPr>
    </w:p>
    <w:p w14:paraId="42AACEA4" w14:textId="77777777" w:rsidR="002A7191" w:rsidRDefault="002A7191" w:rsidP="002A7191">
      <w:pPr>
        <w:rPr>
          <w:lang w:eastAsia="tr-TR"/>
        </w:rPr>
      </w:pPr>
    </w:p>
    <w:p w14:paraId="2A8DEC1D" w14:textId="650E2639" w:rsidR="002A7191" w:rsidRDefault="002A7191" w:rsidP="002A7191">
      <w:pPr>
        <w:rPr>
          <w:lang w:eastAsia="tr-TR"/>
        </w:rPr>
      </w:pPr>
      <w:r>
        <w:rPr>
          <w:rFonts w:cs="Calibri"/>
          <w:noProof/>
        </w:rPr>
        <mc:AlternateContent>
          <mc:Choice Requires="wpg">
            <w:drawing>
              <wp:inline distT="0" distB="0" distL="0" distR="0" wp14:anchorId="6ADD53F6" wp14:editId="166B9F72">
                <wp:extent cx="5553986" cy="4321534"/>
                <wp:effectExtent l="0" t="0" r="0" b="0"/>
                <wp:docPr id="20896" name="Group 20896"/>
                <wp:cNvGraphicFramePr/>
                <a:graphic xmlns:a="http://schemas.openxmlformats.org/drawingml/2006/main">
                  <a:graphicData uri="http://schemas.microsoft.com/office/word/2010/wordprocessingGroup">
                    <wpg:wgp>
                      <wpg:cNvGrpSpPr/>
                      <wpg:grpSpPr>
                        <a:xfrm>
                          <a:off x="0" y="0"/>
                          <a:ext cx="5553986" cy="4321534"/>
                          <a:chOff x="0" y="0"/>
                          <a:chExt cx="4725544" cy="3694963"/>
                        </a:xfrm>
                      </wpg:grpSpPr>
                      <wps:wsp>
                        <wps:cNvPr id="1254" name="Rectangle 1254"/>
                        <wps:cNvSpPr/>
                        <wps:spPr>
                          <a:xfrm>
                            <a:off x="4687444" y="3501872"/>
                            <a:ext cx="50673" cy="224380"/>
                          </a:xfrm>
                          <a:prstGeom prst="rect">
                            <a:avLst/>
                          </a:prstGeom>
                          <a:ln>
                            <a:noFill/>
                          </a:ln>
                        </wps:spPr>
                        <wps:txbx>
                          <w:txbxContent>
                            <w:p w14:paraId="21A7DA4C" w14:textId="77777777" w:rsidR="002A7191" w:rsidRDefault="002A7191" w:rsidP="002A7191">
                              <w:r>
                                <w:t xml:space="preserve"> </w:t>
                              </w:r>
                            </w:p>
                          </w:txbxContent>
                        </wps:txbx>
                        <wps:bodyPr horzOverflow="overflow" vert="horz" lIns="0" tIns="0" rIns="0" bIns="0" rtlCol="0">
                          <a:noAutofit/>
                        </wps:bodyPr>
                      </wps:wsp>
                      <pic:pic xmlns:pic="http://schemas.openxmlformats.org/drawingml/2006/picture">
                        <pic:nvPicPr>
                          <pic:cNvPr id="1269" name="Picture 1269"/>
                          <pic:cNvPicPr/>
                        </pic:nvPicPr>
                        <pic:blipFill>
                          <a:blip r:embed="rId100"/>
                          <a:stretch>
                            <a:fillRect/>
                          </a:stretch>
                        </pic:blipFill>
                        <pic:spPr>
                          <a:xfrm>
                            <a:off x="4645025" y="3522726"/>
                            <a:ext cx="44196" cy="121920"/>
                          </a:xfrm>
                          <a:prstGeom prst="rect">
                            <a:avLst/>
                          </a:prstGeom>
                        </pic:spPr>
                      </pic:pic>
                      <wps:wsp>
                        <wps:cNvPr id="1270" name="Rectangle 1270"/>
                        <wps:cNvSpPr/>
                        <wps:spPr>
                          <a:xfrm>
                            <a:off x="4646295" y="3526257"/>
                            <a:ext cx="50673" cy="224380"/>
                          </a:xfrm>
                          <a:prstGeom prst="rect">
                            <a:avLst/>
                          </a:prstGeom>
                          <a:ln>
                            <a:noFill/>
                          </a:ln>
                        </wps:spPr>
                        <wps:txbx>
                          <w:txbxContent>
                            <w:p w14:paraId="0594BB8E" w14:textId="77777777" w:rsidR="002A7191" w:rsidRDefault="002A7191" w:rsidP="002A7191">
                              <w:r>
                                <w:rPr>
                                  <w:b/>
                                </w:rPr>
                                <w:t xml:space="preserve"> </w:t>
                              </w:r>
                            </w:p>
                          </w:txbxContent>
                        </wps:txbx>
                        <wps:bodyPr horzOverflow="overflow" vert="horz" lIns="0" tIns="0" rIns="0" bIns="0" rtlCol="0">
                          <a:noAutofit/>
                        </wps:bodyPr>
                      </wps:wsp>
                      <wps:wsp>
                        <wps:cNvPr id="1271" name="Rectangle 1271"/>
                        <wps:cNvSpPr/>
                        <wps:spPr>
                          <a:xfrm>
                            <a:off x="4684395" y="3526257"/>
                            <a:ext cx="50673" cy="224380"/>
                          </a:xfrm>
                          <a:prstGeom prst="rect">
                            <a:avLst/>
                          </a:prstGeom>
                          <a:ln>
                            <a:noFill/>
                          </a:ln>
                        </wps:spPr>
                        <wps:txbx>
                          <w:txbxContent>
                            <w:p w14:paraId="36F5142F" w14:textId="77777777" w:rsidR="002A7191" w:rsidRDefault="002A7191" w:rsidP="002A7191">
                              <w:r>
                                <w:t xml:space="preserve"> </w:t>
                              </w:r>
                            </w:p>
                          </w:txbxContent>
                        </wps:txbx>
                        <wps:bodyPr horzOverflow="overflow" vert="horz" lIns="0" tIns="0" rIns="0" bIns="0" rtlCol="0">
                          <a:noAutofit/>
                        </wps:bodyPr>
                      </wps:wsp>
                      <pic:pic xmlns:pic="http://schemas.openxmlformats.org/drawingml/2006/picture">
                        <pic:nvPicPr>
                          <pic:cNvPr id="1273" name="Picture 1273"/>
                          <pic:cNvPicPr/>
                        </pic:nvPicPr>
                        <pic:blipFill>
                          <a:blip r:embed="rId101"/>
                          <a:stretch>
                            <a:fillRect/>
                          </a:stretch>
                        </pic:blipFill>
                        <pic:spPr>
                          <a:xfrm>
                            <a:off x="5588" y="3429"/>
                            <a:ext cx="4646549" cy="3606292"/>
                          </a:xfrm>
                          <a:prstGeom prst="rect">
                            <a:avLst/>
                          </a:prstGeom>
                        </pic:spPr>
                      </pic:pic>
                      <wps:wsp>
                        <wps:cNvPr id="1274" name="Shape 1274"/>
                        <wps:cNvSpPr/>
                        <wps:spPr>
                          <a:xfrm>
                            <a:off x="0" y="0"/>
                            <a:ext cx="4657725" cy="3613150"/>
                          </a:xfrm>
                          <a:custGeom>
                            <a:avLst/>
                            <a:gdLst/>
                            <a:ahLst/>
                            <a:cxnLst/>
                            <a:rect l="0" t="0" r="0" b="0"/>
                            <a:pathLst>
                              <a:path w="4657725" h="3613150">
                                <a:moveTo>
                                  <a:pt x="0" y="3613150"/>
                                </a:moveTo>
                                <a:lnTo>
                                  <a:pt x="4657725" y="3613150"/>
                                </a:lnTo>
                                <a:lnTo>
                                  <a:pt x="4657725" y="0"/>
                                </a:lnTo>
                                <a:lnTo>
                                  <a:pt x="0" y="0"/>
                                </a:lnTo>
                                <a:close/>
                              </a:path>
                            </a:pathLst>
                          </a:custGeom>
                          <a:ln w="127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ADD53F6" id="Group 20896" o:spid="_x0000_s1104" style="width:437.3pt;height:340.3pt;mso-position-horizontal-relative:char;mso-position-vertical-relative:line" coordsize="47255,369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">
                <v:rect id="Rectangle 1254" o:spid="_x0000_s1105" style="position:absolute;left:46874;top:3501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" filled="f" stroked="f">
                  <v:textbox inset="0,0,0,0">
                    <w:txbxContent>
                      <w:p w14:paraId="21A7DA4C" w14:textId="77777777" w:rsidR="002A7191" w:rsidRDefault="002A7191" w:rsidP="002A7191">
                        <w:r>
                          <w:t xml:space="preserve"> </w:t>
                        </w:r>
                      </w:p>
                    </w:txbxContent>
                  </v:textbox>
                </v:rect>
                <v:shape id="Picture 1269" o:spid="_x0000_s1106" type="#_x0000_t75" style="position:absolute;left:46450;top:35227;width:442;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">
                  <v:imagedata r:id="rId102" o:title=""/>
                </v:shape>
                <v:rect id="Rectangle 1270" o:spid="_x0000_s1107" style="position:absolute;left:46462;top:3526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" filled="f" stroked="f">
                  <v:textbox inset="0,0,0,0">
                    <w:txbxContent>
                      <w:p w14:paraId="0594BB8E" w14:textId="77777777" w:rsidR="002A7191" w:rsidRDefault="002A7191" w:rsidP="002A7191">
                        <w:r>
                          <w:rPr>
                            <w:b/>
                          </w:rPr>
                          <w:t xml:space="preserve"> </w:t>
                        </w:r>
                      </w:p>
                    </w:txbxContent>
                  </v:textbox>
                </v:rect>
                <v:rect id="Rectangle 1271" o:spid="_x0000_s1108" style="position:absolute;left:46843;top:3526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" filled="f" stroked="f">
                  <v:textbox inset="0,0,0,0">
                    <w:txbxContent>
                      <w:p w14:paraId="36F5142F" w14:textId="77777777" w:rsidR="002A7191" w:rsidRDefault="002A7191" w:rsidP="002A7191">
                        <w:r>
                          <w:t xml:space="preserve"> </w:t>
                        </w:r>
                      </w:p>
                    </w:txbxContent>
                  </v:textbox>
                </v:rect>
                <v:shape id="Picture 1273" o:spid="_x0000_s1109" type="#_x0000_t75" style="position:absolute;left:55;top:34;width:46466;height:3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">
                  <v:imagedata r:id="rId103" o:title=""/>
                </v:shape>
                <v:shape id="Shape 1274" o:spid="_x0000_s1110" style="position:absolute;width:46577;height:36131;visibility:visible;mso-wrap-style:square;v-text-anchor:top" coordsize="4657725,361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" path="m,3613150r4657725,l4657725,,,,,3613150xe" filled="f" strokeweight="1pt">
                  <v:stroke miterlimit="83231f" joinstyle="miter" endcap="square"/>
                  <v:path arrowok="t" textboxrect="0,0,4657725,3613150"/>
                </v:shape>
                <w10:anchorlock/>
              </v:group>
            </w:pict>
          </mc:Fallback>
        </mc:AlternateContent>
      </w:r>
    </w:p>
    <w:p w14:paraId="4606D229" w14:textId="77777777" w:rsidR="002A7191" w:rsidRDefault="002A7191" w:rsidP="002A7191">
      <w:pPr>
        <w:pStyle w:val="Balk1"/>
        <w:ind w:right="562"/>
      </w:pPr>
      <w:r>
        <w:t>Plan 1: Araştırma raspası yapılan alanlar, birinci kat</w:t>
      </w:r>
      <w:r>
        <w:rPr>
          <w:b w:val="0"/>
        </w:rPr>
        <w:t xml:space="preserve"> </w:t>
      </w:r>
    </w:p>
    <w:p w14:paraId="4B97B13A" w14:textId="77777777" w:rsidR="00AB2B62" w:rsidRDefault="00AB2B62" w:rsidP="00AB2B62">
      <w:pPr>
        <w:spacing w:line="360" w:lineRule="auto"/>
        <w:ind w:right="610"/>
        <w:rPr>
          <w:rFonts w:ascii="Times New Roman" w:hAnsi="Times New Roman"/>
          <w:sz w:val="24"/>
          <w:szCs w:val="24"/>
        </w:rPr>
      </w:pPr>
      <w:r>
        <w:rPr>
          <w:rFonts w:ascii="Times New Roman" w:hAnsi="Times New Roman"/>
          <w:sz w:val="24"/>
          <w:szCs w:val="24"/>
        </w:rPr>
        <w:t xml:space="preserve">   </w:t>
      </w:r>
    </w:p>
    <w:p w14:paraId="0D002AF7" w14:textId="5E989769" w:rsidR="002A7191" w:rsidRDefault="00AB2B62" w:rsidP="00AB2B62">
      <w:pPr>
        <w:spacing w:line="360" w:lineRule="auto"/>
        <w:ind w:right="610"/>
        <w:rPr>
          <w:rFonts w:ascii="Times New Roman" w:hAnsi="Times New Roman"/>
          <w:sz w:val="24"/>
          <w:szCs w:val="24"/>
        </w:rPr>
      </w:pPr>
      <w:r>
        <w:rPr>
          <w:rFonts w:ascii="Times New Roman" w:hAnsi="Times New Roman"/>
          <w:sz w:val="24"/>
          <w:szCs w:val="24"/>
        </w:rPr>
        <w:t xml:space="preserve">   </w:t>
      </w:r>
      <w:r w:rsidR="002A7191" w:rsidRPr="00AB2B62">
        <w:rPr>
          <w:rFonts w:ascii="Times New Roman" w:hAnsi="Times New Roman"/>
          <w:sz w:val="24"/>
          <w:szCs w:val="24"/>
        </w:rPr>
        <w:t xml:space="preserve">Cumhurbaşkanlığı Locası’nın giriş kapısının batı kanadı (RFC1) ile kapı üzerindeki Cemal Sait </w:t>
      </w:r>
      <w:proofErr w:type="spellStart"/>
      <w:r w:rsidR="002A7191" w:rsidRPr="00AB2B62">
        <w:rPr>
          <w:rFonts w:ascii="Times New Roman" w:hAnsi="Times New Roman"/>
          <w:sz w:val="24"/>
          <w:szCs w:val="24"/>
        </w:rPr>
        <w:t>Tollu’ya</w:t>
      </w:r>
      <w:proofErr w:type="spellEnd"/>
      <w:r w:rsidR="002A7191" w:rsidRPr="00AB2B62">
        <w:rPr>
          <w:rFonts w:ascii="Times New Roman" w:hAnsi="Times New Roman"/>
          <w:sz w:val="24"/>
          <w:szCs w:val="24"/>
        </w:rPr>
        <w:t xml:space="preserve"> ait duvar resminin doğu köşesinden itibaren, merdiven</w:t>
      </w:r>
      <w:r>
        <w:rPr>
          <w:rFonts w:ascii="Times New Roman" w:hAnsi="Times New Roman"/>
          <w:sz w:val="24"/>
          <w:szCs w:val="24"/>
        </w:rPr>
        <w:t xml:space="preserve"> </w:t>
      </w:r>
      <w:r w:rsidR="002A7191" w:rsidRPr="00AB2B62">
        <w:rPr>
          <w:rFonts w:ascii="Times New Roman" w:hAnsi="Times New Roman"/>
          <w:sz w:val="24"/>
          <w:szCs w:val="24"/>
        </w:rPr>
        <w:t xml:space="preserve">korkuluklarının üzerine kadar inen alanlarda (RFC2) araştırma raspası yapılmıştır (Resim 2).  </w:t>
      </w:r>
    </w:p>
    <w:p w14:paraId="181C5E05" w14:textId="77777777" w:rsidR="00AB2B62" w:rsidRDefault="00AB2B62" w:rsidP="00AB2B62">
      <w:pPr>
        <w:spacing w:line="360" w:lineRule="auto"/>
        <w:ind w:right="610"/>
      </w:pPr>
    </w:p>
    <w:p w14:paraId="49E208B9" w14:textId="77777777" w:rsidR="00AB2B62" w:rsidRDefault="00AB2B62" w:rsidP="00AB2B62">
      <w:pPr>
        <w:spacing w:line="360" w:lineRule="auto"/>
        <w:ind w:right="610"/>
      </w:pPr>
    </w:p>
    <w:p w14:paraId="59770799" w14:textId="77777777" w:rsidR="00AB2B62" w:rsidRDefault="00AB2B62" w:rsidP="00AB2B62">
      <w:pPr>
        <w:spacing w:line="360" w:lineRule="auto"/>
        <w:ind w:right="610"/>
      </w:pPr>
    </w:p>
    <w:p w14:paraId="21032B5A" w14:textId="77777777" w:rsidR="00AB2B62" w:rsidRDefault="00AB2B62" w:rsidP="00AB2B62">
      <w:pPr>
        <w:spacing w:line="360" w:lineRule="auto"/>
        <w:ind w:right="610"/>
      </w:pPr>
    </w:p>
    <w:p w14:paraId="326AA930" w14:textId="77777777" w:rsidR="00AB2B62" w:rsidRDefault="00AB2B62" w:rsidP="00AB2B62">
      <w:pPr>
        <w:spacing w:line="360" w:lineRule="auto"/>
        <w:ind w:right="610"/>
      </w:pPr>
    </w:p>
    <w:p w14:paraId="4C1E1581" w14:textId="77777777" w:rsidR="00AB2B62" w:rsidRDefault="00AB2B62" w:rsidP="00AB2B62">
      <w:pPr>
        <w:spacing w:line="360" w:lineRule="auto"/>
        <w:ind w:right="610"/>
      </w:pPr>
    </w:p>
    <w:p w14:paraId="5031718D" w14:textId="77777777" w:rsidR="00AB2B62" w:rsidRDefault="00AB2B62" w:rsidP="00AB2B62">
      <w:pPr>
        <w:spacing w:line="360" w:lineRule="auto"/>
        <w:ind w:right="610"/>
        <w:rPr>
          <w:rFonts w:ascii="Times New Roman" w:hAnsi="Times New Roman"/>
          <w:sz w:val="24"/>
          <w:szCs w:val="24"/>
        </w:rPr>
      </w:pPr>
    </w:p>
    <w:p w14:paraId="132AC72B" w14:textId="71A4893A" w:rsidR="00AB2B62" w:rsidRDefault="00AB2B62" w:rsidP="00AB2B62">
      <w:pPr>
        <w:spacing w:line="360" w:lineRule="auto"/>
        <w:ind w:right="610"/>
        <w:rPr>
          <w:rFonts w:ascii="Times New Roman" w:hAnsi="Times New Roman"/>
          <w:sz w:val="24"/>
          <w:szCs w:val="24"/>
        </w:rPr>
      </w:pPr>
      <w:r>
        <w:rPr>
          <w:rFonts w:cs="Calibri"/>
          <w:noProof/>
        </w:rPr>
        <mc:AlternateContent>
          <mc:Choice Requires="wpg">
            <w:drawing>
              <wp:inline distT="0" distB="0" distL="0" distR="0" wp14:anchorId="6F6C2864" wp14:editId="23567EC4">
                <wp:extent cx="5145151" cy="2998850"/>
                <wp:effectExtent l="0" t="0" r="0" b="0"/>
                <wp:docPr id="20897" name="Group 20897"/>
                <wp:cNvGraphicFramePr/>
                <a:graphic xmlns:a="http://schemas.openxmlformats.org/drawingml/2006/main">
                  <a:graphicData uri="http://schemas.microsoft.com/office/word/2010/wordprocessingGroup">
                    <wpg:wgp>
                      <wpg:cNvGrpSpPr/>
                      <wpg:grpSpPr>
                        <a:xfrm>
                          <a:off x="0" y="0"/>
                          <a:ext cx="5145151" cy="2998850"/>
                          <a:chOff x="0" y="0"/>
                          <a:chExt cx="5145151" cy="2998850"/>
                        </a:xfrm>
                      </wpg:grpSpPr>
                      <wps:wsp>
                        <wps:cNvPr id="1264" name="Rectangle 1264"/>
                        <wps:cNvSpPr/>
                        <wps:spPr>
                          <a:xfrm>
                            <a:off x="5107051" y="2775940"/>
                            <a:ext cx="50673" cy="224381"/>
                          </a:xfrm>
                          <a:prstGeom prst="rect">
                            <a:avLst/>
                          </a:prstGeom>
                          <a:ln>
                            <a:noFill/>
                          </a:ln>
                        </wps:spPr>
                        <wps:txbx>
                          <w:txbxContent>
                            <w:p w14:paraId="6B277C9C"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276" name="Picture 1276"/>
                          <pic:cNvPicPr/>
                        </pic:nvPicPr>
                        <pic:blipFill>
                          <a:blip r:embed="rId104"/>
                          <a:stretch>
                            <a:fillRect/>
                          </a:stretch>
                        </pic:blipFill>
                        <pic:spPr>
                          <a:xfrm>
                            <a:off x="5067681" y="2643758"/>
                            <a:ext cx="53340" cy="355092"/>
                          </a:xfrm>
                          <a:prstGeom prst="rect">
                            <a:avLst/>
                          </a:prstGeom>
                        </pic:spPr>
                      </pic:pic>
                      <wps:wsp>
                        <wps:cNvPr id="1277" name="Rectangle 1277"/>
                        <wps:cNvSpPr/>
                        <wps:spPr>
                          <a:xfrm>
                            <a:off x="5068951" y="2650972"/>
                            <a:ext cx="50673" cy="224380"/>
                          </a:xfrm>
                          <a:prstGeom prst="rect">
                            <a:avLst/>
                          </a:prstGeom>
                          <a:ln>
                            <a:noFill/>
                          </a:ln>
                        </wps:spPr>
                        <wps:txbx>
                          <w:txbxContent>
                            <w:p w14:paraId="25241952" w14:textId="77777777" w:rsidR="00AB2B62" w:rsidRDefault="00AB2B62" w:rsidP="00AB2B62">
                              <w:r>
                                <w:t xml:space="preserve"> </w:t>
                              </w:r>
                            </w:p>
                          </w:txbxContent>
                        </wps:txbx>
                        <wps:bodyPr horzOverflow="overflow" vert="horz" lIns="0" tIns="0" rIns="0" bIns="0" rtlCol="0">
                          <a:noAutofit/>
                        </wps:bodyPr>
                      </wps:wsp>
                      <wps:wsp>
                        <wps:cNvPr id="1278" name="Rectangle 1278"/>
                        <wps:cNvSpPr/>
                        <wps:spPr>
                          <a:xfrm>
                            <a:off x="5107051" y="2650972"/>
                            <a:ext cx="50673" cy="224380"/>
                          </a:xfrm>
                          <a:prstGeom prst="rect">
                            <a:avLst/>
                          </a:prstGeom>
                          <a:ln>
                            <a:noFill/>
                          </a:ln>
                        </wps:spPr>
                        <wps:txbx>
                          <w:txbxContent>
                            <w:p w14:paraId="2273CAA0"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280" name="Picture 1280"/>
                          <pic:cNvPicPr/>
                        </pic:nvPicPr>
                        <pic:blipFill>
                          <a:blip r:embed="rId105"/>
                          <a:stretch>
                            <a:fillRect/>
                          </a:stretch>
                        </pic:blipFill>
                        <pic:spPr>
                          <a:xfrm>
                            <a:off x="0" y="0"/>
                            <a:ext cx="3345688" cy="2861437"/>
                          </a:xfrm>
                          <a:prstGeom prst="rect">
                            <a:avLst/>
                          </a:prstGeom>
                        </pic:spPr>
                      </pic:pic>
                      <wps:wsp>
                        <wps:cNvPr id="1281" name="Shape 1281"/>
                        <wps:cNvSpPr/>
                        <wps:spPr>
                          <a:xfrm>
                            <a:off x="1251204" y="1016914"/>
                            <a:ext cx="136690" cy="408787"/>
                          </a:xfrm>
                          <a:custGeom>
                            <a:avLst/>
                            <a:gdLst/>
                            <a:ahLst/>
                            <a:cxnLst/>
                            <a:rect l="0" t="0" r="0" b="0"/>
                            <a:pathLst>
                              <a:path w="136690" h="408787">
                                <a:moveTo>
                                  <a:pt x="0" y="408787"/>
                                </a:moveTo>
                                <a:lnTo>
                                  <a:pt x="136690" y="408787"/>
                                </a:lnTo>
                                <a:lnTo>
                                  <a:pt x="136690" y="0"/>
                                </a:lnTo>
                                <a:lnTo>
                                  <a:pt x="0" y="0"/>
                                </a:lnTo>
                                <a:close/>
                              </a:path>
                            </a:pathLst>
                          </a:custGeom>
                          <a:ln w="6350" cap="rnd">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283" name="Picture 1283"/>
                          <pic:cNvPicPr/>
                        </pic:nvPicPr>
                        <pic:blipFill>
                          <a:blip r:embed="rId106"/>
                          <a:stretch>
                            <a:fillRect/>
                          </a:stretch>
                        </pic:blipFill>
                        <pic:spPr>
                          <a:xfrm>
                            <a:off x="1303401" y="1206626"/>
                            <a:ext cx="45720" cy="300228"/>
                          </a:xfrm>
                          <a:prstGeom prst="rect">
                            <a:avLst/>
                          </a:prstGeom>
                        </pic:spPr>
                      </pic:pic>
                      <wps:wsp>
                        <wps:cNvPr id="1284" name="Rectangle 1284"/>
                        <wps:cNvSpPr/>
                        <wps:spPr>
                          <a:xfrm>
                            <a:off x="1304036" y="1245616"/>
                            <a:ext cx="42144" cy="189937"/>
                          </a:xfrm>
                          <a:prstGeom prst="rect">
                            <a:avLst/>
                          </a:prstGeom>
                          <a:ln>
                            <a:noFill/>
                          </a:ln>
                        </wps:spPr>
                        <wps:txbx>
                          <w:txbxContent>
                            <w:p w14:paraId="27EB5BB9" w14:textId="77777777" w:rsidR="00AB2B62" w:rsidRDefault="00AB2B62" w:rsidP="00AB2B62">
                              <w:r>
                                <w:rPr>
                                  <w:rFonts w:cs="Calibri"/>
                                </w:rPr>
                                <w:t xml:space="preserve"> </w:t>
                              </w:r>
                            </w:p>
                          </w:txbxContent>
                        </wps:txbx>
                        <wps:bodyPr horzOverflow="overflow" vert="horz" lIns="0" tIns="0" rIns="0" bIns="0" rtlCol="0">
                          <a:noAutofit/>
                        </wps:bodyPr>
                      </wps:wsp>
                      <wps:wsp>
                        <wps:cNvPr id="1285" name="Rectangle 1285"/>
                        <wps:cNvSpPr/>
                        <wps:spPr>
                          <a:xfrm>
                            <a:off x="1336040" y="1214983"/>
                            <a:ext cx="50673" cy="224380"/>
                          </a:xfrm>
                          <a:prstGeom prst="rect">
                            <a:avLst/>
                          </a:prstGeom>
                          <a:ln>
                            <a:noFill/>
                          </a:ln>
                        </wps:spPr>
                        <wps:txbx>
                          <w:txbxContent>
                            <w:p w14:paraId="7B1954BD" w14:textId="77777777" w:rsidR="00AB2B62" w:rsidRDefault="00AB2B62" w:rsidP="00AB2B62">
                              <w:r>
                                <w:t xml:space="preserve"> </w:t>
                              </w:r>
                            </w:p>
                          </w:txbxContent>
                        </wps:txbx>
                        <wps:bodyPr horzOverflow="overflow" vert="horz" lIns="0" tIns="0" rIns="0" bIns="0" rtlCol="0">
                          <a:noAutofit/>
                        </wps:bodyPr>
                      </wps:wsp>
                      <wps:wsp>
                        <wps:cNvPr id="1286" name="Shape 1286"/>
                        <wps:cNvSpPr/>
                        <wps:spPr>
                          <a:xfrm>
                            <a:off x="598678" y="340328"/>
                            <a:ext cx="641350" cy="665004"/>
                          </a:xfrm>
                          <a:custGeom>
                            <a:avLst/>
                            <a:gdLst/>
                            <a:ahLst/>
                            <a:cxnLst/>
                            <a:rect l="0" t="0" r="0" b="0"/>
                            <a:pathLst>
                              <a:path w="641350" h="665004">
                                <a:moveTo>
                                  <a:pt x="6525" y="460"/>
                                </a:moveTo>
                                <a:cubicBezTo>
                                  <a:pt x="8223" y="0"/>
                                  <a:pt x="10033" y="476"/>
                                  <a:pt x="11557" y="2064"/>
                                </a:cubicBezTo>
                                <a:lnTo>
                                  <a:pt x="613791" y="624364"/>
                                </a:lnTo>
                                <a:lnTo>
                                  <a:pt x="584708" y="531527"/>
                                </a:lnTo>
                                <a:cubicBezTo>
                                  <a:pt x="583184" y="526574"/>
                                  <a:pt x="584581" y="520478"/>
                                  <a:pt x="588010" y="518318"/>
                                </a:cubicBezTo>
                                <a:cubicBezTo>
                                  <a:pt x="591439" y="515906"/>
                                  <a:pt x="595503" y="518065"/>
                                  <a:pt x="597027" y="523144"/>
                                </a:cubicBezTo>
                                <a:lnTo>
                                  <a:pt x="641350" y="665004"/>
                                </a:lnTo>
                                <a:lnTo>
                                  <a:pt x="536194" y="652304"/>
                                </a:lnTo>
                                <a:cubicBezTo>
                                  <a:pt x="532384" y="651923"/>
                                  <a:pt x="529717" y="647097"/>
                                  <a:pt x="529971" y="641509"/>
                                </a:cubicBezTo>
                                <a:cubicBezTo>
                                  <a:pt x="530225" y="636175"/>
                                  <a:pt x="533400" y="631984"/>
                                  <a:pt x="537210" y="632365"/>
                                </a:cubicBezTo>
                                <a:lnTo>
                                  <a:pt x="605790" y="640747"/>
                                </a:lnTo>
                                <a:lnTo>
                                  <a:pt x="3683" y="18574"/>
                                </a:lnTo>
                                <a:cubicBezTo>
                                  <a:pt x="762" y="15399"/>
                                  <a:pt x="0" y="9176"/>
                                  <a:pt x="2159" y="4477"/>
                                </a:cubicBezTo>
                                <a:cubicBezTo>
                                  <a:pt x="3239" y="2318"/>
                                  <a:pt x="4826" y="921"/>
                                  <a:pt x="6525" y="460"/>
                                </a:cubicBezTo>
                                <a:close/>
                              </a:path>
                            </a:pathLst>
                          </a:custGeom>
                          <a:ln w="0" cap="rnd">
                            <a:miter lim="127000"/>
                          </a:ln>
                        </wps:spPr>
                        <wps:style>
                          <a:lnRef idx="0">
                            <a:srgbClr val="000000">
                              <a:alpha val="0"/>
                            </a:srgbClr>
                          </a:lnRef>
                          <a:fillRef idx="1">
                            <a:srgbClr val="FF0000"/>
                          </a:fillRef>
                          <a:effectRef idx="0">
                            <a:scrgbClr r="0" g="0" b="0"/>
                          </a:effectRef>
                          <a:fontRef idx="none"/>
                        </wps:style>
                        <wps:bodyPr/>
                      </wps:wsp>
                      <wps:wsp>
                        <wps:cNvPr id="25897" name="Shape 25897"/>
                        <wps:cNvSpPr/>
                        <wps:spPr>
                          <a:xfrm>
                            <a:off x="26416" y="36068"/>
                            <a:ext cx="579882" cy="329565"/>
                          </a:xfrm>
                          <a:custGeom>
                            <a:avLst/>
                            <a:gdLst/>
                            <a:ahLst/>
                            <a:cxnLst/>
                            <a:rect l="0" t="0" r="0" b="0"/>
                            <a:pathLst>
                              <a:path w="579882" h="329565">
                                <a:moveTo>
                                  <a:pt x="0" y="0"/>
                                </a:moveTo>
                                <a:lnTo>
                                  <a:pt x="579882" y="0"/>
                                </a:lnTo>
                                <a:lnTo>
                                  <a:pt x="579882" y="329565"/>
                                </a:lnTo>
                                <a:lnTo>
                                  <a:pt x="0" y="329565"/>
                                </a:lnTo>
                                <a:lnTo>
                                  <a:pt x="0" y="0"/>
                                </a:lnTo>
                              </a:path>
                            </a:pathLst>
                          </a:custGeom>
                          <a:ln w="0" cap="rnd">
                            <a:miter lim="127000"/>
                          </a:ln>
                        </wps:spPr>
                        <wps:style>
                          <a:lnRef idx="0">
                            <a:srgbClr val="000000">
                              <a:alpha val="0"/>
                            </a:srgbClr>
                          </a:lnRef>
                          <a:fillRef idx="1">
                            <a:srgbClr val="FFFFFF"/>
                          </a:fillRef>
                          <a:effectRef idx="0">
                            <a:scrgbClr r="0" g="0" b="0"/>
                          </a:effectRef>
                          <a:fontRef idx="none"/>
                        </wps:style>
                        <wps:bodyPr/>
                      </wps:wsp>
                      <wps:wsp>
                        <wps:cNvPr id="1288" name="Shape 1288"/>
                        <wps:cNvSpPr/>
                        <wps:spPr>
                          <a:xfrm>
                            <a:off x="26416" y="36004"/>
                            <a:ext cx="579946" cy="329628"/>
                          </a:xfrm>
                          <a:custGeom>
                            <a:avLst/>
                            <a:gdLst/>
                            <a:ahLst/>
                            <a:cxnLst/>
                            <a:rect l="0" t="0" r="0" b="0"/>
                            <a:pathLst>
                              <a:path w="579946" h="329628">
                                <a:moveTo>
                                  <a:pt x="0" y="329628"/>
                                </a:moveTo>
                                <a:lnTo>
                                  <a:pt x="579946" y="329628"/>
                                </a:lnTo>
                                <a:lnTo>
                                  <a:pt x="579946" y="0"/>
                                </a:lnTo>
                                <a:lnTo>
                                  <a:pt x="0" y="0"/>
                                </a:lnTo>
                                <a:close/>
                              </a:path>
                            </a:pathLst>
                          </a:custGeom>
                          <a:ln w="3175" cap="rnd">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290" name="Picture 1290"/>
                          <pic:cNvPicPr/>
                        </pic:nvPicPr>
                        <pic:blipFill>
                          <a:blip r:embed="rId107"/>
                          <a:stretch>
                            <a:fillRect/>
                          </a:stretch>
                        </pic:blipFill>
                        <pic:spPr>
                          <a:xfrm>
                            <a:off x="125349" y="118491"/>
                            <a:ext cx="445008" cy="355092"/>
                          </a:xfrm>
                          <a:prstGeom prst="rect">
                            <a:avLst/>
                          </a:prstGeom>
                        </pic:spPr>
                      </pic:pic>
                      <wps:wsp>
                        <wps:cNvPr id="1291" name="Rectangle 1291"/>
                        <wps:cNvSpPr/>
                        <wps:spPr>
                          <a:xfrm>
                            <a:off x="125603" y="128371"/>
                            <a:ext cx="415958" cy="224380"/>
                          </a:xfrm>
                          <a:prstGeom prst="rect">
                            <a:avLst/>
                          </a:prstGeom>
                          <a:ln>
                            <a:noFill/>
                          </a:ln>
                        </wps:spPr>
                        <wps:txbx>
                          <w:txbxContent>
                            <w:p w14:paraId="205238E6" w14:textId="77777777" w:rsidR="00AB2B62" w:rsidRDefault="00AB2B62" w:rsidP="00AB2B62">
                              <w:r>
                                <w:rPr>
                                  <w:b/>
                                  <w:color w:val="FF0000"/>
                                </w:rPr>
                                <w:t>RFC</w:t>
                              </w:r>
                            </w:p>
                          </w:txbxContent>
                        </wps:txbx>
                        <wps:bodyPr horzOverflow="overflow" vert="horz" lIns="0" tIns="0" rIns="0" bIns="0" rtlCol="0">
                          <a:noAutofit/>
                        </wps:bodyPr>
                      </wps:wsp>
                      <wps:wsp>
                        <wps:cNvPr id="1292" name="Rectangle 1292"/>
                        <wps:cNvSpPr/>
                        <wps:spPr>
                          <a:xfrm>
                            <a:off x="439547" y="128371"/>
                            <a:ext cx="50673" cy="224380"/>
                          </a:xfrm>
                          <a:prstGeom prst="rect">
                            <a:avLst/>
                          </a:prstGeom>
                          <a:ln>
                            <a:noFill/>
                          </a:ln>
                        </wps:spPr>
                        <wps:txbx>
                          <w:txbxContent>
                            <w:p w14:paraId="58952EC6"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294" name="Picture 1294"/>
                          <pic:cNvPicPr/>
                        </pic:nvPicPr>
                        <pic:blipFill>
                          <a:blip r:embed="rId108"/>
                          <a:stretch>
                            <a:fillRect/>
                          </a:stretch>
                        </pic:blipFill>
                        <pic:spPr>
                          <a:xfrm>
                            <a:off x="3164967" y="1016"/>
                            <a:ext cx="1896110" cy="2860421"/>
                          </a:xfrm>
                          <a:prstGeom prst="rect">
                            <a:avLst/>
                          </a:prstGeom>
                        </pic:spPr>
                      </pic:pic>
                      <wps:wsp>
                        <wps:cNvPr id="1295" name="Shape 1295"/>
                        <wps:cNvSpPr/>
                        <wps:spPr>
                          <a:xfrm>
                            <a:off x="2048383" y="671334"/>
                            <a:ext cx="128575" cy="759447"/>
                          </a:xfrm>
                          <a:custGeom>
                            <a:avLst/>
                            <a:gdLst/>
                            <a:ahLst/>
                            <a:cxnLst/>
                            <a:rect l="0" t="0" r="0" b="0"/>
                            <a:pathLst>
                              <a:path w="128575" h="759447">
                                <a:moveTo>
                                  <a:pt x="0" y="759447"/>
                                </a:moveTo>
                                <a:lnTo>
                                  <a:pt x="128575" y="759447"/>
                                </a:lnTo>
                                <a:lnTo>
                                  <a:pt x="128575" y="0"/>
                                </a:lnTo>
                                <a:lnTo>
                                  <a:pt x="0" y="0"/>
                                </a:lnTo>
                                <a:close/>
                              </a:path>
                            </a:pathLst>
                          </a:custGeom>
                          <a:ln w="6350" cap="rnd">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297" name="Picture 1297"/>
                          <pic:cNvPicPr/>
                        </pic:nvPicPr>
                        <pic:blipFill>
                          <a:blip r:embed="rId109"/>
                          <a:stretch>
                            <a:fillRect/>
                          </a:stretch>
                        </pic:blipFill>
                        <pic:spPr>
                          <a:xfrm>
                            <a:off x="2101977" y="872870"/>
                            <a:ext cx="44196" cy="298704"/>
                          </a:xfrm>
                          <a:prstGeom prst="rect">
                            <a:avLst/>
                          </a:prstGeom>
                        </pic:spPr>
                      </pic:pic>
                      <wps:wsp>
                        <wps:cNvPr id="1298" name="Rectangle 1298"/>
                        <wps:cNvSpPr/>
                        <wps:spPr>
                          <a:xfrm>
                            <a:off x="2101088" y="913384"/>
                            <a:ext cx="42143" cy="189936"/>
                          </a:xfrm>
                          <a:prstGeom prst="rect">
                            <a:avLst/>
                          </a:prstGeom>
                          <a:ln>
                            <a:noFill/>
                          </a:ln>
                        </wps:spPr>
                        <wps:txbx>
                          <w:txbxContent>
                            <w:p w14:paraId="4D7A0ED4" w14:textId="77777777" w:rsidR="00AB2B62" w:rsidRDefault="00AB2B62" w:rsidP="00AB2B62">
                              <w:r>
                                <w:rPr>
                                  <w:rFonts w:cs="Calibri"/>
                                </w:rPr>
                                <w:t xml:space="preserve"> </w:t>
                              </w:r>
                            </w:p>
                          </w:txbxContent>
                        </wps:txbx>
                        <wps:bodyPr horzOverflow="overflow" vert="horz" lIns="0" tIns="0" rIns="0" bIns="0" rtlCol="0">
                          <a:noAutofit/>
                        </wps:bodyPr>
                      </wps:wsp>
                      <wps:wsp>
                        <wps:cNvPr id="1299" name="Rectangle 1299"/>
                        <wps:cNvSpPr/>
                        <wps:spPr>
                          <a:xfrm>
                            <a:off x="2133092" y="882752"/>
                            <a:ext cx="50673" cy="224379"/>
                          </a:xfrm>
                          <a:prstGeom prst="rect">
                            <a:avLst/>
                          </a:prstGeom>
                          <a:ln>
                            <a:noFill/>
                          </a:ln>
                        </wps:spPr>
                        <wps:txbx>
                          <w:txbxContent>
                            <w:p w14:paraId="0026E306" w14:textId="77777777" w:rsidR="00AB2B62" w:rsidRDefault="00AB2B62" w:rsidP="00AB2B62">
                              <w:r>
                                <w:t xml:space="preserve"> </w:t>
                              </w:r>
                            </w:p>
                          </w:txbxContent>
                        </wps:txbx>
                        <wps:bodyPr horzOverflow="overflow" vert="horz" lIns="0" tIns="0" rIns="0" bIns="0" rtlCol="0">
                          <a:noAutofit/>
                        </wps:bodyPr>
                      </wps:wsp>
                      <wps:wsp>
                        <wps:cNvPr id="1300" name="Shape 1300"/>
                        <wps:cNvSpPr/>
                        <wps:spPr>
                          <a:xfrm>
                            <a:off x="2188718" y="346392"/>
                            <a:ext cx="366776" cy="316040"/>
                          </a:xfrm>
                          <a:custGeom>
                            <a:avLst/>
                            <a:gdLst/>
                            <a:ahLst/>
                            <a:cxnLst/>
                            <a:rect l="0" t="0" r="0" b="0"/>
                            <a:pathLst>
                              <a:path w="366776" h="316040">
                                <a:moveTo>
                                  <a:pt x="360823" y="636"/>
                                </a:moveTo>
                                <a:cubicBezTo>
                                  <a:pt x="362490" y="1270"/>
                                  <a:pt x="363982" y="2858"/>
                                  <a:pt x="364871" y="5271"/>
                                </a:cubicBezTo>
                                <a:cubicBezTo>
                                  <a:pt x="366776" y="10097"/>
                                  <a:pt x="365760" y="16320"/>
                                  <a:pt x="362458" y="18859"/>
                                </a:cubicBezTo>
                                <a:lnTo>
                                  <a:pt x="36703" y="295339"/>
                                </a:lnTo>
                                <a:lnTo>
                                  <a:pt x="105918" y="295973"/>
                                </a:lnTo>
                                <a:cubicBezTo>
                                  <a:pt x="109474" y="295973"/>
                                  <a:pt x="112522" y="300672"/>
                                  <a:pt x="112522" y="306006"/>
                                </a:cubicBezTo>
                                <a:cubicBezTo>
                                  <a:pt x="112522" y="311722"/>
                                  <a:pt x="109347" y="316040"/>
                                  <a:pt x="105791" y="316040"/>
                                </a:cubicBezTo>
                                <a:lnTo>
                                  <a:pt x="0" y="314897"/>
                                </a:lnTo>
                                <a:lnTo>
                                  <a:pt x="52832" y="179388"/>
                                </a:lnTo>
                                <a:cubicBezTo>
                                  <a:pt x="54737" y="174561"/>
                                  <a:pt x="58801" y="172783"/>
                                  <a:pt x="61976" y="175578"/>
                                </a:cubicBezTo>
                                <a:cubicBezTo>
                                  <a:pt x="65278" y="178372"/>
                                  <a:pt x="66294" y="184595"/>
                                  <a:pt x="64516" y="189421"/>
                                </a:cubicBezTo>
                                <a:lnTo>
                                  <a:pt x="30099" y="277813"/>
                                </a:lnTo>
                                <a:lnTo>
                                  <a:pt x="355727" y="1715"/>
                                </a:lnTo>
                                <a:cubicBezTo>
                                  <a:pt x="357314" y="318"/>
                                  <a:pt x="359156" y="0"/>
                                  <a:pt x="360823" y="636"/>
                                </a:cubicBezTo>
                                <a:close/>
                              </a:path>
                            </a:pathLst>
                          </a:custGeom>
                          <a:ln w="0" cap="rnd">
                            <a:miter lim="127000"/>
                          </a:ln>
                        </wps:spPr>
                        <wps:style>
                          <a:lnRef idx="0">
                            <a:srgbClr val="000000">
                              <a:alpha val="0"/>
                            </a:srgbClr>
                          </a:lnRef>
                          <a:fillRef idx="1">
                            <a:srgbClr val="FF0000"/>
                          </a:fillRef>
                          <a:effectRef idx="0">
                            <a:scrgbClr r="0" g="0" b="0"/>
                          </a:effectRef>
                          <a:fontRef idx="none"/>
                        </wps:style>
                        <wps:bodyPr/>
                      </wps:wsp>
                      <wps:wsp>
                        <wps:cNvPr id="25898" name="Shape 25898"/>
                        <wps:cNvSpPr/>
                        <wps:spPr>
                          <a:xfrm>
                            <a:off x="2547747" y="42037"/>
                            <a:ext cx="580009" cy="323596"/>
                          </a:xfrm>
                          <a:custGeom>
                            <a:avLst/>
                            <a:gdLst/>
                            <a:ahLst/>
                            <a:cxnLst/>
                            <a:rect l="0" t="0" r="0" b="0"/>
                            <a:pathLst>
                              <a:path w="580009" h="323596">
                                <a:moveTo>
                                  <a:pt x="0" y="0"/>
                                </a:moveTo>
                                <a:lnTo>
                                  <a:pt x="580009" y="0"/>
                                </a:lnTo>
                                <a:lnTo>
                                  <a:pt x="580009" y="323596"/>
                                </a:lnTo>
                                <a:lnTo>
                                  <a:pt x="0" y="323596"/>
                                </a:lnTo>
                                <a:lnTo>
                                  <a:pt x="0" y="0"/>
                                </a:lnTo>
                              </a:path>
                            </a:pathLst>
                          </a:custGeom>
                          <a:ln w="0" cap="rnd">
                            <a:miter lim="127000"/>
                          </a:ln>
                        </wps:spPr>
                        <wps:style>
                          <a:lnRef idx="0">
                            <a:srgbClr val="000000">
                              <a:alpha val="0"/>
                            </a:srgbClr>
                          </a:lnRef>
                          <a:fillRef idx="1">
                            <a:srgbClr val="FFFFFF"/>
                          </a:fillRef>
                          <a:effectRef idx="0">
                            <a:scrgbClr r="0" g="0" b="0"/>
                          </a:effectRef>
                          <a:fontRef idx="none"/>
                        </wps:style>
                        <wps:bodyPr/>
                      </wps:wsp>
                      <wps:wsp>
                        <wps:cNvPr id="1302" name="Shape 1302"/>
                        <wps:cNvSpPr/>
                        <wps:spPr>
                          <a:xfrm>
                            <a:off x="2547747" y="42011"/>
                            <a:ext cx="579946" cy="323621"/>
                          </a:xfrm>
                          <a:custGeom>
                            <a:avLst/>
                            <a:gdLst/>
                            <a:ahLst/>
                            <a:cxnLst/>
                            <a:rect l="0" t="0" r="0" b="0"/>
                            <a:pathLst>
                              <a:path w="579946" h="323621">
                                <a:moveTo>
                                  <a:pt x="0" y="323621"/>
                                </a:moveTo>
                                <a:lnTo>
                                  <a:pt x="579946" y="323621"/>
                                </a:lnTo>
                                <a:lnTo>
                                  <a:pt x="579946" y="0"/>
                                </a:lnTo>
                                <a:lnTo>
                                  <a:pt x="0" y="0"/>
                                </a:lnTo>
                                <a:close/>
                              </a:path>
                            </a:pathLst>
                          </a:custGeom>
                          <a:ln w="3175" cap="rnd">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304" name="Picture 1304"/>
                          <pic:cNvPicPr/>
                        </pic:nvPicPr>
                        <pic:blipFill>
                          <a:blip r:embed="rId107"/>
                          <a:stretch>
                            <a:fillRect/>
                          </a:stretch>
                        </pic:blipFill>
                        <pic:spPr>
                          <a:xfrm>
                            <a:off x="2649093" y="124587"/>
                            <a:ext cx="443484" cy="353568"/>
                          </a:xfrm>
                          <a:prstGeom prst="rect">
                            <a:avLst/>
                          </a:prstGeom>
                        </pic:spPr>
                      </pic:pic>
                      <wps:wsp>
                        <wps:cNvPr id="1305" name="Rectangle 1305"/>
                        <wps:cNvSpPr/>
                        <wps:spPr>
                          <a:xfrm>
                            <a:off x="2649982" y="135991"/>
                            <a:ext cx="415958" cy="224380"/>
                          </a:xfrm>
                          <a:prstGeom prst="rect">
                            <a:avLst/>
                          </a:prstGeom>
                          <a:ln>
                            <a:noFill/>
                          </a:ln>
                        </wps:spPr>
                        <wps:txbx>
                          <w:txbxContent>
                            <w:p w14:paraId="246794A8" w14:textId="77777777" w:rsidR="00AB2B62" w:rsidRDefault="00AB2B62" w:rsidP="00AB2B62">
                              <w:r>
                                <w:rPr>
                                  <w:b/>
                                  <w:color w:val="FF0000"/>
                                </w:rPr>
                                <w:t>RFC</w:t>
                              </w:r>
                            </w:p>
                          </w:txbxContent>
                        </wps:txbx>
                        <wps:bodyPr horzOverflow="overflow" vert="horz" lIns="0" tIns="0" rIns="0" bIns="0" rtlCol="0">
                          <a:noAutofit/>
                        </wps:bodyPr>
                      </wps:wsp>
                      <wps:wsp>
                        <wps:cNvPr id="1306" name="Rectangle 1306"/>
                        <wps:cNvSpPr/>
                        <wps:spPr>
                          <a:xfrm>
                            <a:off x="2963926" y="135991"/>
                            <a:ext cx="50673" cy="224380"/>
                          </a:xfrm>
                          <a:prstGeom prst="rect">
                            <a:avLst/>
                          </a:prstGeom>
                          <a:ln>
                            <a:noFill/>
                          </a:ln>
                        </wps:spPr>
                        <wps:txbx>
                          <w:txbxContent>
                            <w:p w14:paraId="127A4CBA" w14:textId="77777777" w:rsidR="00AB2B62" w:rsidRDefault="00AB2B62" w:rsidP="00AB2B62">
                              <w:r>
                                <w:t xml:space="preserve"> </w:t>
                              </w:r>
                            </w:p>
                          </w:txbxContent>
                        </wps:txbx>
                        <wps:bodyPr horzOverflow="overflow" vert="horz" lIns="0" tIns="0" rIns="0" bIns="0" rtlCol="0">
                          <a:noAutofit/>
                        </wps:bodyPr>
                      </wps:wsp>
                      <wps:wsp>
                        <wps:cNvPr id="1307" name="Shape 1307"/>
                        <wps:cNvSpPr/>
                        <wps:spPr>
                          <a:xfrm>
                            <a:off x="3120009" y="355409"/>
                            <a:ext cx="1373886" cy="1224217"/>
                          </a:xfrm>
                          <a:custGeom>
                            <a:avLst/>
                            <a:gdLst/>
                            <a:ahLst/>
                            <a:cxnLst/>
                            <a:rect l="0" t="0" r="0" b="0"/>
                            <a:pathLst>
                              <a:path w="1373886" h="1224217">
                                <a:moveTo>
                                  <a:pt x="6080" y="604"/>
                                </a:moveTo>
                                <a:cubicBezTo>
                                  <a:pt x="7779" y="0"/>
                                  <a:pt x="9652" y="318"/>
                                  <a:pt x="11303" y="1715"/>
                                </a:cubicBezTo>
                                <a:lnTo>
                                  <a:pt x="1344422" y="1186371"/>
                                </a:lnTo>
                                <a:lnTo>
                                  <a:pt x="1311148" y="1096709"/>
                                </a:lnTo>
                                <a:cubicBezTo>
                                  <a:pt x="1309370" y="1092010"/>
                                  <a:pt x="1310513" y="1085914"/>
                                  <a:pt x="1313815" y="1083120"/>
                                </a:cubicBezTo>
                                <a:cubicBezTo>
                                  <a:pt x="1316990" y="1080580"/>
                                  <a:pt x="1321181" y="1082358"/>
                                  <a:pt x="1322959" y="1087184"/>
                                </a:cubicBezTo>
                                <a:lnTo>
                                  <a:pt x="1373886" y="1224217"/>
                                </a:lnTo>
                                <a:lnTo>
                                  <a:pt x="1268222" y="1222185"/>
                                </a:lnTo>
                                <a:cubicBezTo>
                                  <a:pt x="1264539" y="1222185"/>
                                  <a:pt x="1261491" y="1217613"/>
                                  <a:pt x="1261491" y="1212152"/>
                                </a:cubicBezTo>
                                <a:cubicBezTo>
                                  <a:pt x="1261491" y="1206564"/>
                                  <a:pt x="1264666" y="1202119"/>
                                  <a:pt x="1268476" y="1202119"/>
                                </a:cubicBezTo>
                                <a:lnTo>
                                  <a:pt x="1337310" y="1203516"/>
                                </a:lnTo>
                                <a:lnTo>
                                  <a:pt x="4191" y="18860"/>
                                </a:lnTo>
                                <a:cubicBezTo>
                                  <a:pt x="1143" y="16066"/>
                                  <a:pt x="0" y="9843"/>
                                  <a:pt x="1905" y="5017"/>
                                </a:cubicBezTo>
                                <a:cubicBezTo>
                                  <a:pt x="2858" y="2731"/>
                                  <a:pt x="4382" y="1207"/>
                                  <a:pt x="6080" y="604"/>
                                </a:cubicBezTo>
                                <a:close/>
                              </a:path>
                            </a:pathLst>
                          </a:custGeom>
                          <a:ln w="0" cap="rnd">
                            <a:miter lim="1270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6F6C2864" id="Group 20897" o:spid="_x0000_s1111" style="width:405.15pt;height:236.15pt;mso-position-horizontal-relative:char;mso-position-vertical-relative:line" coordsize="51451,299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">
                <v:rect id="Rectangle 1264" o:spid="_x0000_s1112" style="position:absolute;left:51070;top:2775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fLwwAAAN0AAAAPAAAAZHJzL2Rvd25yZXYueG1sRE9Li8Iw&#10;EL4L/ocwC940XRH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posny8MAAADdAAAADwAA&#10;AAAAAAAAAAAAAAAHAgAAZHJzL2Rvd25yZXYueG1sUEsFBgAAAAADAAMAtwAAAPcCAAAAAA==&#10;" filled="f" stroked="f">
                  <v:textbox inset="0,0,0,0">
                    <w:txbxContent>
                      <w:p w14:paraId="6B277C9C" w14:textId="77777777" w:rsidR="00AB2B62" w:rsidRDefault="00AB2B62" w:rsidP="00AB2B62">
                        <w:r>
                          <w:t xml:space="preserve"> </w:t>
                        </w:r>
                      </w:p>
                    </w:txbxContent>
                  </v:textbox>
                </v:rect>
                <v:shape id="Picture 1276" o:spid="_x0000_s1113" type="#_x0000_t75" style="position:absolute;left:50676;top:26437;width:53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">
                  <v:imagedata r:id="rId110" o:title=""/>
                </v:shape>
                <v:rect id="Rectangle 1277" o:spid="_x0000_s1114" style="position:absolute;left:50689;top:2650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" filled="f" stroked="f">
                  <v:textbox inset="0,0,0,0">
                    <w:txbxContent>
                      <w:p w14:paraId="25241952" w14:textId="77777777" w:rsidR="00AB2B62" w:rsidRDefault="00AB2B62" w:rsidP="00AB2B62">
                        <w:r>
                          <w:t xml:space="preserve"> </w:t>
                        </w:r>
                      </w:p>
                    </w:txbxContent>
                  </v:textbox>
                </v:rect>
                <v:rect id="Rectangle 1278" o:spid="_x0000_s1115" style="position:absolute;left:51070;top:2650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" filled="f" stroked="f">
                  <v:textbox inset="0,0,0,0">
                    <w:txbxContent>
                      <w:p w14:paraId="2273CAA0" w14:textId="77777777" w:rsidR="00AB2B62" w:rsidRDefault="00AB2B62" w:rsidP="00AB2B62">
                        <w:r>
                          <w:t xml:space="preserve"> </w:t>
                        </w:r>
                      </w:p>
                    </w:txbxContent>
                  </v:textbox>
                </v:rect>
                <v:shape id="Picture 1280" o:spid="_x0000_s1116" type="#_x0000_t75" style="position:absolute;width:33456;height:28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">
                  <v:imagedata r:id="rId111" o:title=""/>
                </v:shape>
                <v:shape id="Shape 1281" o:spid="_x0000_s1117" style="position:absolute;left:12512;top:10169;width:1366;height:4088;visibility:visible;mso-wrap-style:square;v-text-anchor:top" coordsize="136690,40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" path="m,408787r136690,l136690,,,,,408787xe" filled="f" strokecolor="red" strokeweight=".5pt">
                  <v:stroke miterlimit="83231f" joinstyle="miter" endcap="round"/>
                  <v:path arrowok="t" textboxrect="0,0,136690,408787"/>
                </v:shape>
                <v:shape id="Picture 1283" o:spid="_x0000_s1118" type="#_x0000_t75" style="position:absolute;left:13034;top:12066;width:457;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">
                  <v:imagedata r:id="rId112" o:title=""/>
                </v:shape>
                <v:rect id="Rectangle 1284" o:spid="_x0000_s1119" style="position:absolute;left:13040;top:1245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" filled="f" stroked="f">
                  <v:textbox inset="0,0,0,0">
                    <w:txbxContent>
                      <w:p w14:paraId="27EB5BB9" w14:textId="77777777" w:rsidR="00AB2B62" w:rsidRDefault="00AB2B62" w:rsidP="00AB2B62">
                        <w:r>
                          <w:rPr>
                            <w:rFonts w:cs="Calibri"/>
                          </w:rPr>
                          <w:t xml:space="preserve"> </w:t>
                        </w:r>
                      </w:p>
                    </w:txbxContent>
                  </v:textbox>
                </v:rect>
                <v:rect id="Rectangle 1285" o:spid="_x0000_s1120" style="position:absolute;left:13360;top:1214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" filled="f" stroked="f">
                  <v:textbox inset="0,0,0,0">
                    <w:txbxContent>
                      <w:p w14:paraId="7B1954BD" w14:textId="77777777" w:rsidR="00AB2B62" w:rsidRDefault="00AB2B62" w:rsidP="00AB2B62">
                        <w:r>
                          <w:t xml:space="preserve"> </w:t>
                        </w:r>
                      </w:p>
                    </w:txbxContent>
                  </v:textbox>
                </v:rect>
                <v:shape id="Shape 1286" o:spid="_x0000_s1121" style="position:absolute;left:5986;top:3403;width:6414;height:6650;visibility:visible;mso-wrap-style:square;v-text-anchor:top" coordsize="641350,66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" path="m6525,460c8223,,10033,476,11557,2064l613791,624364,584708,531527v-1524,-4953,-127,-11049,3302,-13209c591439,515906,595503,518065,597027,523144r44323,141860l536194,652304v-3810,-381,-6477,-5207,-6223,-10795c530225,636175,533400,631984,537210,632365r68580,8382l3683,18574c762,15399,,9176,2159,4477,3239,2318,4826,921,6525,460xe" fillcolor="red" stroked="f" strokeweight="0">
                  <v:stroke miterlimit="83231f" joinstyle="miter" endcap="round"/>
                  <v:path arrowok="t" textboxrect="0,0,641350,665004"/>
                </v:shape>
                <v:shape id="Shape 25897" o:spid="_x0000_s1122" style="position:absolute;left:264;top:360;width:5798;height:3296;visibility:visible;mso-wrap-style:square;v-text-anchor:top" coordsize="579882,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" path="m,l579882,r,329565l,329565,,e" stroked="f" strokeweight="0">
                  <v:stroke miterlimit="83231f" joinstyle="miter" endcap="round"/>
                  <v:path arrowok="t" textboxrect="0,0,579882,329565"/>
                </v:shape>
                <v:shape id="Shape 1288" o:spid="_x0000_s1123" style="position:absolute;left:264;top:360;width:5799;height:3296;visibility:visible;mso-wrap-style:square;v-text-anchor:top" coordsize="579946,329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" path="m,329628r579946,l579946,,,,,329628xe" filled="f" strokecolor="red" strokeweight=".25pt">
                  <v:stroke miterlimit="83231f" joinstyle="miter" endcap="round"/>
                  <v:path arrowok="t" textboxrect="0,0,579946,329628"/>
                </v:shape>
                <v:shape id="Picture 1290" o:spid="_x0000_s1124" type="#_x0000_t75" style="position:absolute;left:1253;top:1184;width:4450;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">
                  <v:imagedata r:id="rId113" o:title=""/>
                </v:shape>
                <v:rect id="Rectangle 1291" o:spid="_x0000_s1125" style="position:absolute;left:1256;top:1283;width:415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" filled="f" stroked="f">
                  <v:textbox inset="0,0,0,0">
                    <w:txbxContent>
                      <w:p w14:paraId="205238E6" w14:textId="77777777" w:rsidR="00AB2B62" w:rsidRDefault="00AB2B62" w:rsidP="00AB2B62">
                        <w:r>
                          <w:rPr>
                            <w:b/>
                            <w:color w:val="FF0000"/>
                          </w:rPr>
                          <w:t>RFC</w:t>
                        </w:r>
                      </w:p>
                    </w:txbxContent>
                  </v:textbox>
                </v:rect>
                <v:rect id="Rectangle 1292" o:spid="_x0000_s1126" style="position:absolute;left:4395;top:128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" filled="f" stroked="f">
                  <v:textbox inset="0,0,0,0">
                    <w:txbxContent>
                      <w:p w14:paraId="58952EC6" w14:textId="77777777" w:rsidR="00AB2B62" w:rsidRDefault="00AB2B62" w:rsidP="00AB2B62">
                        <w:r>
                          <w:t xml:space="preserve"> </w:t>
                        </w:r>
                      </w:p>
                    </w:txbxContent>
                  </v:textbox>
                </v:rect>
                <v:shape id="Picture 1294" o:spid="_x0000_s1127" type="#_x0000_t75" style="position:absolute;left:31649;top:10;width:18961;height:28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">
                  <v:imagedata r:id="rId114" o:title=""/>
                </v:shape>
                <v:shape id="Shape 1295" o:spid="_x0000_s1128" style="position:absolute;left:20483;top:6713;width:1286;height:7594;visibility:visible;mso-wrap-style:square;v-text-anchor:top" coordsize="128575,759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" path="m,759447r128575,l128575,,,,,759447xe" filled="f" strokecolor="red" strokeweight=".5pt">
                  <v:stroke miterlimit="83231f" joinstyle="miter" endcap="round"/>
                  <v:path arrowok="t" textboxrect="0,0,128575,759447"/>
                </v:shape>
                <v:shape id="Picture 1297" o:spid="_x0000_s1129" type="#_x0000_t75" style="position:absolute;left:21019;top:8728;width:442;height: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">
                  <v:imagedata r:id="rId115" o:title=""/>
                </v:shape>
                <v:rect id="Rectangle 1298" o:spid="_x0000_s1130" style="position:absolute;left:21010;top:913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" filled="f" stroked="f">
                  <v:textbox inset="0,0,0,0">
                    <w:txbxContent>
                      <w:p w14:paraId="4D7A0ED4" w14:textId="77777777" w:rsidR="00AB2B62" w:rsidRDefault="00AB2B62" w:rsidP="00AB2B62">
                        <w:r>
                          <w:rPr>
                            <w:rFonts w:cs="Calibri"/>
                          </w:rPr>
                          <w:t xml:space="preserve"> </w:t>
                        </w:r>
                      </w:p>
                    </w:txbxContent>
                  </v:textbox>
                </v:rect>
                <v:rect id="Rectangle 1299" o:spid="_x0000_s1131" style="position:absolute;left:21330;top:882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" filled="f" stroked="f">
                  <v:textbox inset="0,0,0,0">
                    <w:txbxContent>
                      <w:p w14:paraId="0026E306" w14:textId="77777777" w:rsidR="00AB2B62" w:rsidRDefault="00AB2B62" w:rsidP="00AB2B62">
                        <w:r>
                          <w:t xml:space="preserve"> </w:t>
                        </w:r>
                      </w:p>
                    </w:txbxContent>
                  </v:textbox>
                </v:rect>
                <v:shape id="Shape 1300" o:spid="_x0000_s1132" style="position:absolute;left:21887;top:3463;width:3667;height:3161;visibility:visible;mso-wrap-style:square;v-text-anchor:top" coordsize="366776,31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" path="m360823,636v1667,634,3159,2222,4048,4635c366776,10097,365760,16320,362458,18859l36703,295339r69215,634c109474,295973,112522,300672,112522,306006v,5716,-3175,10034,-6731,10034l,314897,52832,179388v1905,-4827,5969,-6605,9144,-3810c65278,178372,66294,184595,64516,189421l30099,277813,355727,1715c357314,318,359156,,360823,636xe" fillcolor="red" stroked="f" strokeweight="0">
                  <v:stroke miterlimit="83231f" joinstyle="miter" endcap="round"/>
                  <v:path arrowok="t" textboxrect="0,0,366776,316040"/>
                </v:shape>
                <v:shape id="Shape 25898" o:spid="_x0000_s1133" style="position:absolute;left:25477;top:420;width:5800;height:3236;visibility:visible;mso-wrap-style:square;v-text-anchor:top" coordsize="580009,32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" path="m,l580009,r,323596l,323596,,e" stroked="f" strokeweight="0">
                  <v:stroke miterlimit="83231f" joinstyle="miter" endcap="round"/>
                  <v:path arrowok="t" textboxrect="0,0,580009,323596"/>
                </v:shape>
                <v:shape id="Shape 1302" o:spid="_x0000_s1134" style="position:absolute;left:25477;top:420;width:5799;height:3236;visibility:visible;mso-wrap-style:square;v-text-anchor:top" coordsize="579946,323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" path="m,323621r579946,l579946,,,,,323621xe" filled="f" strokecolor="red" strokeweight=".25pt">
                  <v:stroke miterlimit="83231f" joinstyle="miter" endcap="round"/>
                  <v:path arrowok="t" textboxrect="0,0,579946,323621"/>
                </v:shape>
                <v:shape id="Picture 1304" o:spid="_x0000_s1135" type="#_x0000_t75" style="position:absolute;left:26490;top:1245;width:4435;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">
                  <v:imagedata r:id="rId113" o:title=""/>
                </v:shape>
                <v:rect id="Rectangle 1305" o:spid="_x0000_s1136" style="position:absolute;left:26499;top:1359;width:4160;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txQAAAN0AAAAPAAAAZHJzL2Rvd25yZXYueG1sRE9La8JA&#10;EL4X+h+WKXirmy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Bi+WhtxQAAAN0AAAAP&#10;AAAAAAAAAAAAAAAAAAcCAABkcnMvZG93bnJldi54bWxQSwUGAAAAAAMAAwC3AAAA+QIAAAAA&#10;" filled="f" stroked="f">
                  <v:textbox inset="0,0,0,0">
                    <w:txbxContent>
                      <w:p w14:paraId="246794A8" w14:textId="77777777" w:rsidR="00AB2B62" w:rsidRDefault="00AB2B62" w:rsidP="00AB2B62">
                        <w:r>
                          <w:rPr>
                            <w:b/>
                            <w:color w:val="FF0000"/>
                          </w:rPr>
                          <w:t>RFC</w:t>
                        </w:r>
                      </w:p>
                    </w:txbxContent>
                  </v:textbox>
                </v:rect>
                <v:rect id="Rectangle 1306" o:spid="_x0000_s1137" style="position:absolute;left:29639;top:135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axAAAAN0AAAAPAAAAZHJzL2Rvd25yZXYueG1sRE9Na8JA&#10;EL0X+h+WKfTWbNqC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JIr9hrEAAAA3QAAAA8A&#10;AAAAAAAAAAAAAAAABwIAAGRycy9kb3ducmV2LnhtbFBLBQYAAAAAAwADALcAAAD4AgAAAAA=&#10;" filled="f" stroked="f">
                  <v:textbox inset="0,0,0,0">
                    <w:txbxContent>
                      <w:p w14:paraId="127A4CBA" w14:textId="77777777" w:rsidR="00AB2B62" w:rsidRDefault="00AB2B62" w:rsidP="00AB2B62">
                        <w:r>
                          <w:t xml:space="preserve"> </w:t>
                        </w:r>
                      </w:p>
                    </w:txbxContent>
                  </v:textbox>
                </v:rect>
                <v:shape id="Shape 1307" o:spid="_x0000_s1138" style="position:absolute;left:31200;top:3554;width:13738;height:12242;visibility:visible;mso-wrap-style:square;v-text-anchor:top" coordsize="1373886,122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" path="m6080,604c7779,,9652,318,11303,1715l1344422,1186371r-33274,-89662c1309370,1092010,1310513,1085914,1313815,1083120v3175,-2540,7366,-762,9144,4064l1373886,1224217r-105664,-2032c1264539,1222185,1261491,1217613,1261491,1212152v,-5588,3175,-10033,6985,-10033l1337310,1203516,4191,18860c1143,16066,,9843,1905,5017,2858,2731,4382,1207,6080,604xe" fillcolor="red" stroked="f" strokeweight="0">
                  <v:stroke miterlimit="83231f" joinstyle="miter" endcap="round"/>
                  <v:path arrowok="t" textboxrect="0,0,1373886,1224217"/>
                </v:shape>
                <w10:anchorlock/>
              </v:group>
            </w:pict>
          </mc:Fallback>
        </mc:AlternateContent>
      </w:r>
    </w:p>
    <w:p w14:paraId="0B056855" w14:textId="77777777" w:rsidR="00AB2B62" w:rsidRDefault="00AB2B62" w:rsidP="00AB2B62">
      <w:pPr>
        <w:spacing w:after="0" w:line="265" w:lineRule="auto"/>
        <w:ind w:left="228" w:right="420"/>
        <w:rPr>
          <w:rFonts w:ascii="Times New Roman" w:hAnsi="Times New Roman"/>
          <w:sz w:val="24"/>
          <w:szCs w:val="24"/>
        </w:rPr>
      </w:pPr>
      <w:r w:rsidRPr="00AB2B62">
        <w:rPr>
          <w:rFonts w:ascii="Times New Roman" w:hAnsi="Times New Roman"/>
          <w:b/>
          <w:sz w:val="24"/>
          <w:szCs w:val="24"/>
        </w:rPr>
        <w:t xml:space="preserve">Resim 2: Cumhurbaşkanlığı Locası dış duvar ve duvar resmi. </w:t>
      </w:r>
      <w:r w:rsidRPr="00AB2B62">
        <w:rPr>
          <w:rFonts w:ascii="Times New Roman" w:hAnsi="Times New Roman"/>
          <w:sz w:val="24"/>
          <w:szCs w:val="24"/>
        </w:rPr>
        <w:t xml:space="preserve"> </w:t>
      </w:r>
    </w:p>
    <w:p w14:paraId="1C9C86F8" w14:textId="77777777" w:rsidR="00AB2B62" w:rsidRDefault="00AB2B62" w:rsidP="00AB2B62">
      <w:pPr>
        <w:spacing w:after="0" w:line="265" w:lineRule="auto"/>
        <w:ind w:left="228" w:right="420"/>
        <w:rPr>
          <w:rFonts w:ascii="Times New Roman" w:hAnsi="Times New Roman"/>
          <w:sz w:val="24"/>
          <w:szCs w:val="24"/>
        </w:rPr>
      </w:pPr>
    </w:p>
    <w:p w14:paraId="1FA9004E" w14:textId="283BC81F" w:rsidR="00AB2B62" w:rsidRPr="00AB2B62" w:rsidRDefault="00AB2B62" w:rsidP="00AB2B62">
      <w:pPr>
        <w:spacing w:line="360" w:lineRule="auto"/>
        <w:ind w:right="610"/>
        <w:rPr>
          <w:rFonts w:ascii="Times New Roman" w:hAnsi="Times New Roman"/>
          <w:sz w:val="24"/>
          <w:szCs w:val="24"/>
        </w:rPr>
      </w:pPr>
      <w:r>
        <w:t xml:space="preserve">   </w:t>
      </w:r>
      <w:r w:rsidRPr="00AB2B62">
        <w:rPr>
          <w:rFonts w:ascii="Times New Roman" w:hAnsi="Times New Roman"/>
          <w:sz w:val="24"/>
          <w:szCs w:val="24"/>
        </w:rPr>
        <w:t xml:space="preserve">Araştırma raspası sonucunda, P. </w:t>
      </w:r>
      <w:proofErr w:type="spellStart"/>
      <w:r w:rsidRPr="00AB2B62">
        <w:rPr>
          <w:rFonts w:ascii="Times New Roman" w:hAnsi="Times New Roman"/>
          <w:sz w:val="24"/>
          <w:szCs w:val="24"/>
        </w:rPr>
        <w:t>Bonatz</w:t>
      </w:r>
      <w:proofErr w:type="spellEnd"/>
      <w:r w:rsidRPr="00AB2B62">
        <w:rPr>
          <w:rFonts w:ascii="Times New Roman" w:hAnsi="Times New Roman"/>
          <w:sz w:val="24"/>
          <w:szCs w:val="24"/>
        </w:rPr>
        <w:t xml:space="preserve"> tarafından sonradan eklenen bu alanın orijinal yüzey rengine ulaşılmıştır.   </w:t>
      </w:r>
    </w:p>
    <w:p w14:paraId="6248D890" w14:textId="47F63994" w:rsidR="00AB2B62" w:rsidRPr="00AB2B62" w:rsidRDefault="00AB2B62" w:rsidP="00AB2B62">
      <w:pPr>
        <w:spacing w:after="0" w:line="265" w:lineRule="auto"/>
        <w:ind w:left="228" w:right="420"/>
        <w:rPr>
          <w:rFonts w:ascii="Times New Roman" w:hAnsi="Times New Roman"/>
          <w:sz w:val="24"/>
          <w:szCs w:val="24"/>
        </w:rPr>
      </w:pPr>
      <w:r>
        <w:rPr>
          <w:rFonts w:cs="Calibri"/>
          <w:noProof/>
        </w:rPr>
        <mc:AlternateContent>
          <mc:Choice Requires="wpg">
            <w:drawing>
              <wp:inline distT="0" distB="0" distL="0" distR="0" wp14:anchorId="4C0BBC01" wp14:editId="74D31EC0">
                <wp:extent cx="4134678" cy="3760406"/>
                <wp:effectExtent l="0" t="0" r="0" b="0"/>
                <wp:docPr id="19482" name="Group 19482"/>
                <wp:cNvGraphicFramePr/>
                <a:graphic xmlns:a="http://schemas.openxmlformats.org/drawingml/2006/main">
                  <a:graphicData uri="http://schemas.microsoft.com/office/word/2010/wordprocessingGroup">
                    <wpg:wgp>
                      <wpg:cNvGrpSpPr/>
                      <wpg:grpSpPr>
                        <a:xfrm>
                          <a:off x="0" y="0"/>
                          <a:ext cx="4134678" cy="3760406"/>
                          <a:chOff x="0" y="0"/>
                          <a:chExt cx="4888992" cy="4291203"/>
                        </a:xfrm>
                      </wpg:grpSpPr>
                      <wps:wsp>
                        <wps:cNvPr id="1313" name="Rectangle 1313"/>
                        <wps:cNvSpPr/>
                        <wps:spPr>
                          <a:xfrm>
                            <a:off x="4849368" y="4108806"/>
                            <a:ext cx="50673" cy="224380"/>
                          </a:xfrm>
                          <a:prstGeom prst="rect">
                            <a:avLst/>
                          </a:prstGeom>
                          <a:ln>
                            <a:noFill/>
                          </a:ln>
                        </wps:spPr>
                        <wps:txbx>
                          <w:txbxContent>
                            <w:p w14:paraId="2B42E257"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351" name="Picture 1351"/>
                          <pic:cNvPicPr/>
                        </pic:nvPicPr>
                        <pic:blipFill>
                          <a:blip r:embed="rId116"/>
                          <a:stretch>
                            <a:fillRect/>
                          </a:stretch>
                        </pic:blipFill>
                        <pic:spPr>
                          <a:xfrm>
                            <a:off x="4811522" y="3786759"/>
                            <a:ext cx="50292" cy="224028"/>
                          </a:xfrm>
                          <a:prstGeom prst="rect">
                            <a:avLst/>
                          </a:prstGeom>
                        </pic:spPr>
                      </pic:pic>
                      <wps:wsp>
                        <wps:cNvPr id="1352" name="Rectangle 1352"/>
                        <wps:cNvSpPr/>
                        <wps:spPr>
                          <a:xfrm>
                            <a:off x="4812792" y="3790290"/>
                            <a:ext cx="50673" cy="224380"/>
                          </a:xfrm>
                          <a:prstGeom prst="rect">
                            <a:avLst/>
                          </a:prstGeom>
                          <a:ln>
                            <a:noFill/>
                          </a:ln>
                        </wps:spPr>
                        <wps:txbx>
                          <w:txbxContent>
                            <w:p w14:paraId="414173D6" w14:textId="77777777" w:rsidR="00AB2B62" w:rsidRDefault="00AB2B62" w:rsidP="00AB2B62">
                              <w:r>
                                <w:rPr>
                                  <w:b/>
                                </w:rPr>
                                <w:t xml:space="preserve"> </w:t>
                              </w:r>
                            </w:p>
                          </w:txbxContent>
                        </wps:txbx>
                        <wps:bodyPr horzOverflow="overflow" vert="horz" lIns="0" tIns="0" rIns="0" bIns="0" rtlCol="0">
                          <a:noAutofit/>
                        </wps:bodyPr>
                      </wps:wsp>
                      <wps:wsp>
                        <wps:cNvPr id="1353" name="Rectangle 1353"/>
                        <wps:cNvSpPr/>
                        <wps:spPr>
                          <a:xfrm>
                            <a:off x="4850892" y="3790290"/>
                            <a:ext cx="50673" cy="224380"/>
                          </a:xfrm>
                          <a:prstGeom prst="rect">
                            <a:avLst/>
                          </a:prstGeom>
                          <a:ln>
                            <a:noFill/>
                          </a:ln>
                        </wps:spPr>
                        <wps:txbx>
                          <w:txbxContent>
                            <w:p w14:paraId="013928F3"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355" name="Picture 1355"/>
                          <pic:cNvPicPr/>
                        </pic:nvPicPr>
                        <pic:blipFill>
                          <a:blip r:embed="rId117"/>
                          <a:stretch>
                            <a:fillRect/>
                          </a:stretch>
                        </pic:blipFill>
                        <pic:spPr>
                          <a:xfrm>
                            <a:off x="1554734" y="4103751"/>
                            <a:ext cx="1781556" cy="187452"/>
                          </a:xfrm>
                          <a:prstGeom prst="rect">
                            <a:avLst/>
                          </a:prstGeom>
                        </pic:spPr>
                      </pic:pic>
                      <wps:wsp>
                        <wps:cNvPr id="1356" name="Rectangle 1356"/>
                        <wps:cNvSpPr/>
                        <wps:spPr>
                          <a:xfrm>
                            <a:off x="1555369" y="4109030"/>
                            <a:ext cx="1780424" cy="186236"/>
                          </a:xfrm>
                          <a:prstGeom prst="rect">
                            <a:avLst/>
                          </a:prstGeom>
                          <a:ln>
                            <a:noFill/>
                          </a:ln>
                        </wps:spPr>
                        <wps:txbx>
                          <w:txbxContent>
                            <w:p w14:paraId="4869BB42" w14:textId="77777777" w:rsidR="00AB2B62" w:rsidRDefault="00AB2B62" w:rsidP="00AB2B62">
                              <w:r>
                                <w:rPr>
                                  <w:b/>
                                  <w:sz w:val="20"/>
                                </w:rPr>
                                <w:t>Resim 3: RFC1 ve RFC2</w:t>
                              </w:r>
                            </w:p>
                          </w:txbxContent>
                        </wps:txbx>
                        <wps:bodyPr horzOverflow="overflow" vert="horz" lIns="0" tIns="0" rIns="0" bIns="0" rtlCol="0">
                          <a:noAutofit/>
                        </wps:bodyPr>
                      </wps:wsp>
                      <wps:wsp>
                        <wps:cNvPr id="1357" name="Rectangle 1357"/>
                        <wps:cNvSpPr/>
                        <wps:spPr>
                          <a:xfrm>
                            <a:off x="2896743" y="4085946"/>
                            <a:ext cx="50673" cy="224380"/>
                          </a:xfrm>
                          <a:prstGeom prst="rect">
                            <a:avLst/>
                          </a:prstGeom>
                          <a:ln>
                            <a:noFill/>
                          </a:ln>
                        </wps:spPr>
                        <wps:txbx>
                          <w:txbxContent>
                            <w:p w14:paraId="41F2CB19"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359" name="Picture 1359"/>
                          <pic:cNvPicPr/>
                        </pic:nvPicPr>
                        <pic:blipFill>
                          <a:blip r:embed="rId118"/>
                          <a:stretch>
                            <a:fillRect/>
                          </a:stretch>
                        </pic:blipFill>
                        <pic:spPr>
                          <a:xfrm>
                            <a:off x="2895854" y="4103751"/>
                            <a:ext cx="42672" cy="187452"/>
                          </a:xfrm>
                          <a:prstGeom prst="rect">
                            <a:avLst/>
                          </a:prstGeom>
                        </pic:spPr>
                      </pic:pic>
                      <wps:wsp>
                        <wps:cNvPr id="1360" name="Rectangle 1360"/>
                        <wps:cNvSpPr/>
                        <wps:spPr>
                          <a:xfrm>
                            <a:off x="2896743" y="4130366"/>
                            <a:ext cx="42058" cy="186236"/>
                          </a:xfrm>
                          <a:prstGeom prst="rect">
                            <a:avLst/>
                          </a:prstGeom>
                          <a:ln>
                            <a:noFill/>
                          </a:ln>
                        </wps:spPr>
                        <wps:txbx>
                          <w:txbxContent>
                            <w:p w14:paraId="64617DBB" w14:textId="77777777" w:rsidR="00AB2B62" w:rsidRDefault="00AB2B62" w:rsidP="00AB2B62">
                              <w:r>
                                <w:rPr>
                                  <w:b/>
                                  <w:sz w:val="20"/>
                                </w:rPr>
                                <w:t xml:space="preserve"> </w:t>
                              </w:r>
                            </w:p>
                          </w:txbxContent>
                        </wps:txbx>
                        <wps:bodyPr horzOverflow="overflow" vert="horz" lIns="0" tIns="0" rIns="0" bIns="0" rtlCol="0">
                          <a:noAutofit/>
                        </wps:bodyPr>
                      </wps:wsp>
                      <wps:wsp>
                        <wps:cNvPr id="1361" name="Rectangle 1361"/>
                        <wps:cNvSpPr/>
                        <wps:spPr>
                          <a:xfrm>
                            <a:off x="2928747" y="4107282"/>
                            <a:ext cx="50673" cy="224380"/>
                          </a:xfrm>
                          <a:prstGeom prst="rect">
                            <a:avLst/>
                          </a:prstGeom>
                          <a:ln>
                            <a:noFill/>
                          </a:ln>
                        </wps:spPr>
                        <wps:txbx>
                          <w:txbxContent>
                            <w:p w14:paraId="19980715"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363" name="Picture 1363"/>
                          <pic:cNvPicPr/>
                        </pic:nvPicPr>
                        <pic:blipFill>
                          <a:blip r:embed="rId119"/>
                          <a:stretch>
                            <a:fillRect/>
                          </a:stretch>
                        </pic:blipFill>
                        <pic:spPr>
                          <a:xfrm>
                            <a:off x="2929382" y="4103751"/>
                            <a:ext cx="92964" cy="187452"/>
                          </a:xfrm>
                          <a:prstGeom prst="rect">
                            <a:avLst/>
                          </a:prstGeom>
                        </pic:spPr>
                      </pic:pic>
                      <wps:wsp>
                        <wps:cNvPr id="1364" name="Rectangle 1364"/>
                        <wps:cNvSpPr/>
                        <wps:spPr>
                          <a:xfrm>
                            <a:off x="2930271" y="4109030"/>
                            <a:ext cx="93564" cy="186236"/>
                          </a:xfrm>
                          <a:prstGeom prst="rect">
                            <a:avLst/>
                          </a:prstGeom>
                          <a:ln>
                            <a:noFill/>
                          </a:ln>
                        </wps:spPr>
                        <wps:txbx>
                          <w:txbxContent>
                            <w:p w14:paraId="5C3A4752" w14:textId="77777777" w:rsidR="00AB2B62" w:rsidRDefault="00AB2B62" w:rsidP="00AB2B62">
                              <w:proofErr w:type="gramStart"/>
                              <w:r>
                                <w:rPr>
                                  <w:b/>
                                  <w:sz w:val="20"/>
                                </w:rPr>
                                <w:t>d</w:t>
                              </w:r>
                              <w:proofErr w:type="gramEnd"/>
                            </w:p>
                          </w:txbxContent>
                        </wps:txbx>
                        <wps:bodyPr horzOverflow="overflow" vert="horz" lIns="0" tIns="0" rIns="0" bIns="0" rtlCol="0">
                          <a:noAutofit/>
                        </wps:bodyPr>
                      </wps:wsp>
                      <wps:wsp>
                        <wps:cNvPr id="1365" name="Rectangle 1365"/>
                        <wps:cNvSpPr/>
                        <wps:spPr>
                          <a:xfrm>
                            <a:off x="3000375" y="4085946"/>
                            <a:ext cx="50673" cy="224380"/>
                          </a:xfrm>
                          <a:prstGeom prst="rect">
                            <a:avLst/>
                          </a:prstGeom>
                          <a:ln>
                            <a:noFill/>
                          </a:ln>
                        </wps:spPr>
                        <wps:txbx>
                          <w:txbxContent>
                            <w:p w14:paraId="17776A3B"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367" name="Picture 1367"/>
                          <pic:cNvPicPr/>
                        </pic:nvPicPr>
                        <pic:blipFill>
                          <a:blip r:embed="rId120"/>
                          <a:stretch>
                            <a:fillRect/>
                          </a:stretch>
                        </pic:blipFill>
                        <pic:spPr>
                          <a:xfrm>
                            <a:off x="2997962" y="4103751"/>
                            <a:ext cx="342900" cy="187452"/>
                          </a:xfrm>
                          <a:prstGeom prst="rect">
                            <a:avLst/>
                          </a:prstGeom>
                        </pic:spPr>
                      </pic:pic>
                      <wps:wsp>
                        <wps:cNvPr id="1368" name="Rectangle 1368"/>
                        <wps:cNvSpPr/>
                        <wps:spPr>
                          <a:xfrm>
                            <a:off x="2998851" y="4109030"/>
                            <a:ext cx="343535" cy="186236"/>
                          </a:xfrm>
                          <a:prstGeom prst="rect">
                            <a:avLst/>
                          </a:prstGeom>
                          <a:ln>
                            <a:noFill/>
                          </a:ln>
                        </wps:spPr>
                        <wps:txbx>
                          <w:txbxContent>
                            <w:p w14:paraId="5493A980" w14:textId="77777777" w:rsidR="00AB2B62" w:rsidRDefault="00AB2B62" w:rsidP="00AB2B62">
                              <w:proofErr w:type="spellStart"/>
                              <w:proofErr w:type="gramStart"/>
                              <w:r>
                                <w:rPr>
                                  <w:b/>
                                  <w:sz w:val="20"/>
                                </w:rPr>
                                <w:t>etay</w:t>
                              </w:r>
                              <w:proofErr w:type="spellEnd"/>
                              <w:proofErr w:type="gramEnd"/>
                              <w:r>
                                <w:rPr>
                                  <w:b/>
                                  <w:sz w:val="20"/>
                                </w:rPr>
                                <w:t>.</w:t>
                              </w:r>
                            </w:p>
                          </w:txbxContent>
                        </wps:txbx>
                        <wps:bodyPr horzOverflow="overflow" vert="horz" lIns="0" tIns="0" rIns="0" bIns="0" rtlCol="0">
                          <a:noAutofit/>
                        </wps:bodyPr>
                      </wps:wsp>
                      <wps:wsp>
                        <wps:cNvPr id="1369" name="Rectangle 1369"/>
                        <wps:cNvSpPr/>
                        <wps:spPr>
                          <a:xfrm>
                            <a:off x="3256407" y="4085946"/>
                            <a:ext cx="50673" cy="224380"/>
                          </a:xfrm>
                          <a:prstGeom prst="rect">
                            <a:avLst/>
                          </a:prstGeom>
                          <a:ln>
                            <a:noFill/>
                          </a:ln>
                        </wps:spPr>
                        <wps:txbx>
                          <w:txbxContent>
                            <w:p w14:paraId="3A36ED8E"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371" name="Picture 1371"/>
                          <pic:cNvPicPr/>
                        </pic:nvPicPr>
                        <pic:blipFill>
                          <a:blip r:embed="rId118"/>
                          <a:stretch>
                            <a:fillRect/>
                          </a:stretch>
                        </pic:blipFill>
                        <pic:spPr>
                          <a:xfrm>
                            <a:off x="3253994" y="4103751"/>
                            <a:ext cx="42672" cy="187452"/>
                          </a:xfrm>
                          <a:prstGeom prst="rect">
                            <a:avLst/>
                          </a:prstGeom>
                        </pic:spPr>
                      </pic:pic>
                      <wps:wsp>
                        <wps:cNvPr id="1372" name="Rectangle 1372"/>
                        <wps:cNvSpPr/>
                        <wps:spPr>
                          <a:xfrm>
                            <a:off x="3254883" y="4130366"/>
                            <a:ext cx="42058" cy="186236"/>
                          </a:xfrm>
                          <a:prstGeom prst="rect">
                            <a:avLst/>
                          </a:prstGeom>
                          <a:ln>
                            <a:noFill/>
                          </a:ln>
                        </wps:spPr>
                        <wps:txbx>
                          <w:txbxContent>
                            <w:p w14:paraId="1912A0D9" w14:textId="77777777" w:rsidR="00AB2B62" w:rsidRDefault="00AB2B62" w:rsidP="00AB2B62">
                              <w:r>
                                <w:rPr>
                                  <w:b/>
                                  <w:sz w:val="20"/>
                                </w:rPr>
                                <w:t xml:space="preserve"> </w:t>
                              </w:r>
                            </w:p>
                          </w:txbxContent>
                        </wps:txbx>
                        <wps:bodyPr horzOverflow="overflow" vert="horz" lIns="0" tIns="0" rIns="0" bIns="0" rtlCol="0">
                          <a:noAutofit/>
                        </wps:bodyPr>
                      </wps:wsp>
                      <wps:wsp>
                        <wps:cNvPr id="1373" name="Rectangle 1373"/>
                        <wps:cNvSpPr/>
                        <wps:spPr>
                          <a:xfrm>
                            <a:off x="3286887" y="4107282"/>
                            <a:ext cx="50673" cy="224380"/>
                          </a:xfrm>
                          <a:prstGeom prst="rect">
                            <a:avLst/>
                          </a:prstGeom>
                          <a:ln>
                            <a:noFill/>
                          </a:ln>
                        </wps:spPr>
                        <wps:txbx>
                          <w:txbxContent>
                            <w:p w14:paraId="7FC6A9AE"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375" name="Picture 1375"/>
                          <pic:cNvPicPr/>
                        </pic:nvPicPr>
                        <pic:blipFill>
                          <a:blip r:embed="rId121"/>
                          <a:stretch>
                            <a:fillRect/>
                          </a:stretch>
                        </pic:blipFill>
                        <pic:spPr>
                          <a:xfrm>
                            <a:off x="0" y="0"/>
                            <a:ext cx="2376551" cy="3919474"/>
                          </a:xfrm>
                          <a:prstGeom prst="rect">
                            <a:avLst/>
                          </a:prstGeom>
                        </pic:spPr>
                      </pic:pic>
                      <pic:pic xmlns:pic="http://schemas.openxmlformats.org/drawingml/2006/picture">
                        <pic:nvPicPr>
                          <pic:cNvPr id="1377" name="Picture 1377"/>
                          <pic:cNvPicPr/>
                        </pic:nvPicPr>
                        <pic:blipFill>
                          <a:blip r:embed="rId122"/>
                          <a:stretch>
                            <a:fillRect/>
                          </a:stretch>
                        </pic:blipFill>
                        <pic:spPr>
                          <a:xfrm>
                            <a:off x="2379091" y="0"/>
                            <a:ext cx="2430526" cy="3919474"/>
                          </a:xfrm>
                          <a:prstGeom prst="rect">
                            <a:avLst/>
                          </a:prstGeom>
                        </pic:spPr>
                      </pic:pic>
                      <wps:wsp>
                        <wps:cNvPr id="25899" name="Shape 25899"/>
                        <wps:cNvSpPr/>
                        <wps:spPr>
                          <a:xfrm>
                            <a:off x="1651508" y="3455924"/>
                            <a:ext cx="1342263" cy="289560"/>
                          </a:xfrm>
                          <a:custGeom>
                            <a:avLst/>
                            <a:gdLst/>
                            <a:ahLst/>
                            <a:cxnLst/>
                            <a:rect l="0" t="0" r="0" b="0"/>
                            <a:pathLst>
                              <a:path w="1342263" h="289560">
                                <a:moveTo>
                                  <a:pt x="0" y="0"/>
                                </a:moveTo>
                                <a:lnTo>
                                  <a:pt x="1342263" y="0"/>
                                </a:lnTo>
                                <a:lnTo>
                                  <a:pt x="1342263" y="289560"/>
                                </a:lnTo>
                                <a:lnTo>
                                  <a:pt x="0" y="289560"/>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379" name="Shape 1379"/>
                        <wps:cNvSpPr/>
                        <wps:spPr>
                          <a:xfrm>
                            <a:off x="1651508" y="3455949"/>
                            <a:ext cx="1342263" cy="289535"/>
                          </a:xfrm>
                          <a:custGeom>
                            <a:avLst/>
                            <a:gdLst/>
                            <a:ahLst/>
                            <a:cxnLst/>
                            <a:rect l="0" t="0" r="0" b="0"/>
                            <a:pathLst>
                              <a:path w="1342263" h="289535">
                                <a:moveTo>
                                  <a:pt x="0" y="289535"/>
                                </a:moveTo>
                                <a:lnTo>
                                  <a:pt x="1342263" y="289535"/>
                                </a:lnTo>
                                <a:lnTo>
                                  <a:pt x="1342263" y="0"/>
                                </a:lnTo>
                                <a:lnTo>
                                  <a:pt x="0" y="0"/>
                                </a:lnTo>
                                <a:close/>
                              </a:path>
                            </a:pathLst>
                          </a:custGeom>
                          <a:ln w="9525" cap="rnd">
                            <a:miter lim="127000"/>
                          </a:ln>
                        </wps:spPr>
                        <wps:style>
                          <a:lnRef idx="1">
                            <a:srgbClr val="1BF935"/>
                          </a:lnRef>
                          <a:fillRef idx="0">
                            <a:srgbClr val="000000">
                              <a:alpha val="0"/>
                            </a:srgbClr>
                          </a:fillRef>
                          <a:effectRef idx="0">
                            <a:scrgbClr r="0" g="0" b="0"/>
                          </a:effectRef>
                          <a:fontRef idx="none"/>
                        </wps:style>
                        <wps:bodyPr/>
                      </wps:wsp>
                      <pic:pic xmlns:pic="http://schemas.openxmlformats.org/drawingml/2006/picture">
                        <pic:nvPicPr>
                          <pic:cNvPr id="1381" name="Picture 1381"/>
                          <pic:cNvPicPr/>
                        </pic:nvPicPr>
                        <pic:blipFill>
                          <a:blip r:embed="rId123"/>
                          <a:stretch>
                            <a:fillRect/>
                          </a:stretch>
                        </pic:blipFill>
                        <pic:spPr>
                          <a:xfrm>
                            <a:off x="1821434" y="3552063"/>
                            <a:ext cx="1335024" cy="211836"/>
                          </a:xfrm>
                          <a:prstGeom prst="rect">
                            <a:avLst/>
                          </a:prstGeom>
                        </pic:spPr>
                      </pic:pic>
                      <wps:wsp>
                        <wps:cNvPr id="1382" name="Rectangle 1382"/>
                        <wps:cNvSpPr/>
                        <wps:spPr>
                          <a:xfrm>
                            <a:off x="1822069" y="3595007"/>
                            <a:ext cx="617063" cy="211907"/>
                          </a:xfrm>
                          <a:prstGeom prst="rect">
                            <a:avLst/>
                          </a:prstGeom>
                          <a:ln>
                            <a:noFill/>
                          </a:ln>
                        </wps:spPr>
                        <wps:txbx>
                          <w:txbxContent>
                            <w:p w14:paraId="584DDE5C" w14:textId="77777777" w:rsidR="00AB2B62" w:rsidRDefault="00AB2B62" w:rsidP="00AB2B62">
                              <w:proofErr w:type="spellStart"/>
                              <w:r>
                                <w:rPr>
                                  <w:b/>
                                  <w:color w:val="1BF935"/>
                                  <w:sz w:val="28"/>
                                </w:rPr>
                                <w:t>Kırmı</w:t>
                              </w:r>
                              <w:proofErr w:type="spellEnd"/>
                            </w:p>
                          </w:txbxContent>
                        </wps:txbx>
                        <wps:bodyPr horzOverflow="overflow" vert="horz" lIns="0" tIns="0" rIns="0" bIns="0" rtlCol="0">
                          <a:noAutofit/>
                        </wps:bodyPr>
                      </wps:wsp>
                      <wps:wsp>
                        <wps:cNvPr id="1383" name="Rectangle 1383"/>
                        <wps:cNvSpPr/>
                        <wps:spPr>
                          <a:xfrm>
                            <a:off x="2286889" y="3595007"/>
                            <a:ext cx="716667" cy="211907"/>
                          </a:xfrm>
                          <a:prstGeom prst="rect">
                            <a:avLst/>
                          </a:prstGeom>
                          <a:ln>
                            <a:noFill/>
                          </a:ln>
                        </wps:spPr>
                        <wps:txbx>
                          <w:txbxContent>
                            <w:p w14:paraId="5D32F32C" w14:textId="77777777" w:rsidR="00AB2B62" w:rsidRDefault="00AB2B62" w:rsidP="00AB2B62">
                              <w:proofErr w:type="spellStart"/>
                              <w:proofErr w:type="gramStart"/>
                              <w:r>
                                <w:rPr>
                                  <w:b/>
                                  <w:color w:val="1BF935"/>
                                  <w:sz w:val="28"/>
                                </w:rPr>
                                <w:t>zı</w:t>
                              </w:r>
                              <w:proofErr w:type="spellEnd"/>
                              <w:proofErr w:type="gramEnd"/>
                              <w:r>
                                <w:rPr>
                                  <w:b/>
                                  <w:color w:val="1BF935"/>
                                  <w:sz w:val="28"/>
                                </w:rPr>
                                <w:t xml:space="preserve"> Şerit</w:t>
                              </w:r>
                            </w:p>
                          </w:txbxContent>
                        </wps:txbx>
                        <wps:bodyPr horzOverflow="overflow" vert="horz" lIns="0" tIns="0" rIns="0" bIns="0" rtlCol="0">
                          <a:noAutofit/>
                        </wps:bodyPr>
                      </wps:wsp>
                      <wps:wsp>
                        <wps:cNvPr id="1384" name="Rectangle 1384"/>
                        <wps:cNvSpPr/>
                        <wps:spPr>
                          <a:xfrm>
                            <a:off x="2825115" y="3579978"/>
                            <a:ext cx="50673" cy="224380"/>
                          </a:xfrm>
                          <a:prstGeom prst="rect">
                            <a:avLst/>
                          </a:prstGeom>
                          <a:ln>
                            <a:noFill/>
                          </a:ln>
                        </wps:spPr>
                        <wps:txbx>
                          <w:txbxContent>
                            <w:p w14:paraId="6E41879A"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386" name="Picture 1386"/>
                          <pic:cNvPicPr/>
                        </pic:nvPicPr>
                        <pic:blipFill>
                          <a:blip r:embed="rId124"/>
                          <a:stretch>
                            <a:fillRect/>
                          </a:stretch>
                        </pic:blipFill>
                        <pic:spPr>
                          <a:xfrm>
                            <a:off x="2825750" y="3475863"/>
                            <a:ext cx="57912" cy="262128"/>
                          </a:xfrm>
                          <a:prstGeom prst="rect">
                            <a:avLst/>
                          </a:prstGeom>
                        </pic:spPr>
                      </pic:pic>
                      <wps:wsp>
                        <wps:cNvPr id="1387" name="Rectangle 1387"/>
                        <wps:cNvSpPr/>
                        <wps:spPr>
                          <a:xfrm>
                            <a:off x="2826639" y="3454786"/>
                            <a:ext cx="59288" cy="262525"/>
                          </a:xfrm>
                          <a:prstGeom prst="rect">
                            <a:avLst/>
                          </a:prstGeom>
                          <a:ln>
                            <a:noFill/>
                          </a:ln>
                        </wps:spPr>
                        <wps:txbx>
                          <w:txbxContent>
                            <w:p w14:paraId="7C2CF32B" w14:textId="77777777" w:rsidR="00AB2B62" w:rsidRDefault="00AB2B62" w:rsidP="00AB2B62">
                              <w:r>
                                <w:rPr>
                                  <w:sz w:val="28"/>
                                </w:rPr>
                                <w:t xml:space="preserve"> </w:t>
                              </w:r>
                            </w:p>
                          </w:txbxContent>
                        </wps:txbx>
                        <wps:bodyPr horzOverflow="overflow" vert="horz" lIns="0" tIns="0" rIns="0" bIns="0" rtlCol="0">
                          <a:noAutofit/>
                        </wps:bodyPr>
                      </wps:wsp>
                      <wps:wsp>
                        <wps:cNvPr id="1388" name="Rectangle 1388"/>
                        <wps:cNvSpPr/>
                        <wps:spPr>
                          <a:xfrm>
                            <a:off x="2870835" y="3477870"/>
                            <a:ext cx="50673" cy="224380"/>
                          </a:xfrm>
                          <a:prstGeom prst="rect">
                            <a:avLst/>
                          </a:prstGeom>
                          <a:ln>
                            <a:noFill/>
                          </a:ln>
                        </wps:spPr>
                        <wps:txbx>
                          <w:txbxContent>
                            <w:p w14:paraId="4E63F79B" w14:textId="77777777" w:rsidR="00AB2B62" w:rsidRDefault="00AB2B62" w:rsidP="00AB2B62">
                              <w:r>
                                <w:t xml:space="preserve"> </w:t>
                              </w:r>
                            </w:p>
                          </w:txbxContent>
                        </wps:txbx>
                        <wps:bodyPr horzOverflow="overflow" vert="horz" lIns="0" tIns="0" rIns="0" bIns="0" rtlCol="0">
                          <a:noAutofit/>
                        </wps:bodyPr>
                      </wps:wsp>
                      <wps:wsp>
                        <wps:cNvPr id="25900" name="Shape 25900"/>
                        <wps:cNvSpPr/>
                        <wps:spPr>
                          <a:xfrm>
                            <a:off x="1636268" y="42418"/>
                            <a:ext cx="1479296" cy="497205"/>
                          </a:xfrm>
                          <a:custGeom>
                            <a:avLst/>
                            <a:gdLst/>
                            <a:ahLst/>
                            <a:cxnLst/>
                            <a:rect l="0" t="0" r="0" b="0"/>
                            <a:pathLst>
                              <a:path w="1479296" h="497205">
                                <a:moveTo>
                                  <a:pt x="0" y="0"/>
                                </a:moveTo>
                                <a:lnTo>
                                  <a:pt x="1479296" y="0"/>
                                </a:lnTo>
                                <a:lnTo>
                                  <a:pt x="1479296" y="497205"/>
                                </a:lnTo>
                                <a:lnTo>
                                  <a:pt x="0" y="497205"/>
                                </a:lnTo>
                                <a:lnTo>
                                  <a:pt x="0" y="0"/>
                                </a:lnTo>
                              </a:path>
                            </a:pathLst>
                          </a:custGeom>
                          <a:ln w="0" cap="rnd">
                            <a:miter lim="127000"/>
                          </a:ln>
                        </wps:spPr>
                        <wps:style>
                          <a:lnRef idx="0">
                            <a:srgbClr val="000000">
                              <a:alpha val="0"/>
                            </a:srgbClr>
                          </a:lnRef>
                          <a:fillRef idx="1">
                            <a:srgbClr val="E7E6E6"/>
                          </a:fillRef>
                          <a:effectRef idx="0">
                            <a:scrgbClr r="0" g="0" b="0"/>
                          </a:effectRef>
                          <a:fontRef idx="none"/>
                        </wps:style>
                        <wps:bodyPr/>
                      </wps:wsp>
                      <wps:wsp>
                        <wps:cNvPr id="1390" name="Shape 1390"/>
                        <wps:cNvSpPr/>
                        <wps:spPr>
                          <a:xfrm>
                            <a:off x="1636268" y="42469"/>
                            <a:ext cx="1479423" cy="497154"/>
                          </a:xfrm>
                          <a:custGeom>
                            <a:avLst/>
                            <a:gdLst/>
                            <a:ahLst/>
                            <a:cxnLst/>
                            <a:rect l="0" t="0" r="0" b="0"/>
                            <a:pathLst>
                              <a:path w="1479423" h="497154">
                                <a:moveTo>
                                  <a:pt x="0" y="497154"/>
                                </a:moveTo>
                                <a:lnTo>
                                  <a:pt x="1479423" y="497154"/>
                                </a:lnTo>
                                <a:lnTo>
                                  <a:pt x="1479423" y="0"/>
                                </a:lnTo>
                                <a:lnTo>
                                  <a:pt x="0" y="0"/>
                                </a:lnTo>
                                <a:close/>
                              </a:path>
                            </a:pathLst>
                          </a:custGeom>
                          <a:ln w="3175" cap="rnd">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392" name="Picture 1392"/>
                          <pic:cNvPicPr/>
                        </pic:nvPicPr>
                        <pic:blipFill>
                          <a:blip r:embed="rId125"/>
                          <a:stretch>
                            <a:fillRect/>
                          </a:stretch>
                        </pic:blipFill>
                        <pic:spPr>
                          <a:xfrm>
                            <a:off x="2053082" y="97155"/>
                            <a:ext cx="266700" cy="262128"/>
                          </a:xfrm>
                          <a:prstGeom prst="rect">
                            <a:avLst/>
                          </a:prstGeom>
                        </pic:spPr>
                      </pic:pic>
                      <wps:wsp>
                        <wps:cNvPr id="1393" name="Rectangle 1393"/>
                        <wps:cNvSpPr/>
                        <wps:spPr>
                          <a:xfrm>
                            <a:off x="2053717" y="101604"/>
                            <a:ext cx="265669" cy="262525"/>
                          </a:xfrm>
                          <a:prstGeom prst="rect">
                            <a:avLst/>
                          </a:prstGeom>
                          <a:ln>
                            <a:noFill/>
                          </a:ln>
                        </wps:spPr>
                        <wps:txbx>
                          <w:txbxContent>
                            <w:p w14:paraId="7487DBC7" w14:textId="77777777" w:rsidR="00AB2B62" w:rsidRDefault="00AB2B62" w:rsidP="00AB2B62">
                              <w:proofErr w:type="gramStart"/>
                              <w:r>
                                <w:rPr>
                                  <w:b/>
                                  <w:color w:val="FF0000"/>
                                  <w:sz w:val="28"/>
                                </w:rPr>
                                <w:t>ilk</w:t>
                              </w:r>
                              <w:proofErr w:type="gramEnd"/>
                            </w:p>
                          </w:txbxContent>
                        </wps:txbx>
                        <wps:bodyPr horzOverflow="overflow" vert="horz" lIns="0" tIns="0" rIns="0" bIns="0" rtlCol="0">
                          <a:noAutofit/>
                        </wps:bodyPr>
                      </wps:wsp>
                      <wps:wsp>
                        <wps:cNvPr id="1394" name="Rectangle 1394"/>
                        <wps:cNvSpPr/>
                        <wps:spPr>
                          <a:xfrm>
                            <a:off x="2251837" y="124688"/>
                            <a:ext cx="50673" cy="224380"/>
                          </a:xfrm>
                          <a:prstGeom prst="rect">
                            <a:avLst/>
                          </a:prstGeom>
                          <a:ln>
                            <a:noFill/>
                          </a:ln>
                        </wps:spPr>
                        <wps:txbx>
                          <w:txbxContent>
                            <w:p w14:paraId="01B8FEFB"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396" name="Picture 1396"/>
                          <pic:cNvPicPr/>
                        </pic:nvPicPr>
                        <pic:blipFill>
                          <a:blip r:embed="rId124"/>
                          <a:stretch>
                            <a:fillRect/>
                          </a:stretch>
                        </pic:blipFill>
                        <pic:spPr>
                          <a:xfrm>
                            <a:off x="2251202" y="97155"/>
                            <a:ext cx="57912" cy="262128"/>
                          </a:xfrm>
                          <a:prstGeom prst="rect">
                            <a:avLst/>
                          </a:prstGeom>
                        </pic:spPr>
                      </pic:pic>
                      <wps:wsp>
                        <wps:cNvPr id="1397" name="Rectangle 1397"/>
                        <wps:cNvSpPr/>
                        <wps:spPr>
                          <a:xfrm>
                            <a:off x="2250313" y="77220"/>
                            <a:ext cx="59288" cy="262525"/>
                          </a:xfrm>
                          <a:prstGeom prst="rect">
                            <a:avLst/>
                          </a:prstGeom>
                          <a:ln>
                            <a:noFill/>
                          </a:ln>
                        </wps:spPr>
                        <wps:txbx>
                          <w:txbxContent>
                            <w:p w14:paraId="6107A61D" w14:textId="77777777" w:rsidR="00AB2B62" w:rsidRDefault="00AB2B62" w:rsidP="00AB2B62">
                              <w:r>
                                <w:rPr>
                                  <w:b/>
                                  <w:color w:val="FF0000"/>
                                  <w:sz w:val="28"/>
                                </w:rPr>
                                <w:t xml:space="preserve"> </w:t>
                              </w:r>
                            </w:p>
                          </w:txbxContent>
                        </wps:txbx>
                        <wps:bodyPr horzOverflow="overflow" vert="horz" lIns="0" tIns="0" rIns="0" bIns="0" rtlCol="0">
                          <a:noAutofit/>
                        </wps:bodyPr>
                      </wps:wsp>
                      <wps:wsp>
                        <wps:cNvPr id="1398" name="Rectangle 1398"/>
                        <wps:cNvSpPr/>
                        <wps:spPr>
                          <a:xfrm>
                            <a:off x="2294509" y="100304"/>
                            <a:ext cx="50673" cy="224380"/>
                          </a:xfrm>
                          <a:prstGeom prst="rect">
                            <a:avLst/>
                          </a:prstGeom>
                          <a:ln>
                            <a:noFill/>
                          </a:ln>
                        </wps:spPr>
                        <wps:txbx>
                          <w:txbxContent>
                            <w:p w14:paraId="305AC640"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400" name="Picture 1400"/>
                          <pic:cNvPicPr/>
                        </pic:nvPicPr>
                        <pic:blipFill>
                          <a:blip r:embed="rId126"/>
                          <a:stretch>
                            <a:fillRect/>
                          </a:stretch>
                        </pic:blipFill>
                        <pic:spPr>
                          <a:xfrm>
                            <a:off x="2293874" y="97155"/>
                            <a:ext cx="542544" cy="262128"/>
                          </a:xfrm>
                          <a:prstGeom prst="rect">
                            <a:avLst/>
                          </a:prstGeom>
                        </pic:spPr>
                      </pic:pic>
                      <wps:wsp>
                        <wps:cNvPr id="1401" name="Rectangle 1401"/>
                        <wps:cNvSpPr/>
                        <wps:spPr>
                          <a:xfrm>
                            <a:off x="2294509" y="101604"/>
                            <a:ext cx="541175" cy="262525"/>
                          </a:xfrm>
                          <a:prstGeom prst="rect">
                            <a:avLst/>
                          </a:prstGeom>
                          <a:ln>
                            <a:noFill/>
                          </a:ln>
                        </wps:spPr>
                        <wps:txbx>
                          <w:txbxContent>
                            <w:p w14:paraId="79BEE610" w14:textId="77777777" w:rsidR="00AB2B62" w:rsidRDefault="00AB2B62" w:rsidP="00AB2B62">
                              <w:r>
                                <w:rPr>
                                  <w:b/>
                                  <w:color w:val="FF0000"/>
                                  <w:sz w:val="28"/>
                                </w:rPr>
                                <w:t>Renk</w:t>
                              </w:r>
                            </w:p>
                          </w:txbxContent>
                        </wps:txbx>
                        <wps:bodyPr horzOverflow="overflow" vert="horz" lIns="0" tIns="0" rIns="0" bIns="0" rtlCol="0">
                          <a:noAutofit/>
                        </wps:bodyPr>
                      </wps:wsp>
                      <wps:wsp>
                        <wps:cNvPr id="1402" name="Rectangle 1402"/>
                        <wps:cNvSpPr/>
                        <wps:spPr>
                          <a:xfrm>
                            <a:off x="2700147" y="124688"/>
                            <a:ext cx="50673" cy="224380"/>
                          </a:xfrm>
                          <a:prstGeom prst="rect">
                            <a:avLst/>
                          </a:prstGeom>
                          <a:ln>
                            <a:noFill/>
                          </a:ln>
                        </wps:spPr>
                        <wps:txbx>
                          <w:txbxContent>
                            <w:p w14:paraId="5826DE76"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404" name="Picture 1404"/>
                          <pic:cNvPicPr/>
                        </pic:nvPicPr>
                        <pic:blipFill>
                          <a:blip r:embed="rId127"/>
                          <a:stretch>
                            <a:fillRect/>
                          </a:stretch>
                        </pic:blipFill>
                        <pic:spPr>
                          <a:xfrm>
                            <a:off x="2700782" y="97155"/>
                            <a:ext cx="60960" cy="262128"/>
                          </a:xfrm>
                          <a:prstGeom prst="rect">
                            <a:avLst/>
                          </a:prstGeom>
                        </pic:spPr>
                      </pic:pic>
                      <wps:wsp>
                        <wps:cNvPr id="1405" name="Rectangle 1405"/>
                        <wps:cNvSpPr/>
                        <wps:spPr>
                          <a:xfrm>
                            <a:off x="2701671" y="77220"/>
                            <a:ext cx="59288" cy="262525"/>
                          </a:xfrm>
                          <a:prstGeom prst="rect">
                            <a:avLst/>
                          </a:prstGeom>
                          <a:ln>
                            <a:noFill/>
                          </a:ln>
                        </wps:spPr>
                        <wps:txbx>
                          <w:txbxContent>
                            <w:p w14:paraId="06F691A5" w14:textId="77777777" w:rsidR="00AB2B62" w:rsidRDefault="00AB2B62" w:rsidP="00AB2B62">
                              <w:r>
                                <w:rPr>
                                  <w:b/>
                                  <w:color w:val="FF0000"/>
                                  <w:sz w:val="28"/>
                                </w:rPr>
                                <w:t xml:space="preserve"> </w:t>
                              </w:r>
                            </w:p>
                          </w:txbxContent>
                        </wps:txbx>
                        <wps:bodyPr horzOverflow="overflow" vert="horz" lIns="0" tIns="0" rIns="0" bIns="0" rtlCol="0">
                          <a:noAutofit/>
                        </wps:bodyPr>
                      </wps:wsp>
                      <wps:wsp>
                        <wps:cNvPr id="1406" name="Rectangle 1406"/>
                        <wps:cNvSpPr/>
                        <wps:spPr>
                          <a:xfrm>
                            <a:off x="2745867" y="100304"/>
                            <a:ext cx="50673" cy="224380"/>
                          </a:xfrm>
                          <a:prstGeom prst="rect">
                            <a:avLst/>
                          </a:prstGeom>
                          <a:ln>
                            <a:noFill/>
                          </a:ln>
                        </wps:spPr>
                        <wps:txbx>
                          <w:txbxContent>
                            <w:p w14:paraId="3842CD1E"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408" name="Picture 1408"/>
                          <pic:cNvPicPr/>
                        </pic:nvPicPr>
                        <pic:blipFill>
                          <a:blip r:embed="rId128"/>
                          <a:stretch>
                            <a:fillRect/>
                          </a:stretch>
                        </pic:blipFill>
                        <pic:spPr>
                          <a:xfrm>
                            <a:off x="1809242" y="301371"/>
                            <a:ext cx="77724" cy="262128"/>
                          </a:xfrm>
                          <a:prstGeom prst="rect">
                            <a:avLst/>
                          </a:prstGeom>
                        </pic:spPr>
                      </pic:pic>
                      <wps:wsp>
                        <wps:cNvPr id="1409" name="Rectangle 1409"/>
                        <wps:cNvSpPr/>
                        <wps:spPr>
                          <a:xfrm>
                            <a:off x="1808353" y="305820"/>
                            <a:ext cx="78972" cy="262525"/>
                          </a:xfrm>
                          <a:prstGeom prst="rect">
                            <a:avLst/>
                          </a:prstGeom>
                          <a:ln>
                            <a:noFill/>
                          </a:ln>
                        </wps:spPr>
                        <wps:txbx>
                          <w:txbxContent>
                            <w:p w14:paraId="73A878F6" w14:textId="77777777" w:rsidR="00AB2B62" w:rsidRDefault="00AB2B62" w:rsidP="00AB2B62">
                              <w:r>
                                <w:rPr>
                                  <w:b/>
                                  <w:color w:val="FF0000"/>
                                  <w:sz w:val="28"/>
                                </w:rPr>
                                <w:t>(</w:t>
                              </w:r>
                            </w:p>
                          </w:txbxContent>
                        </wps:txbx>
                        <wps:bodyPr horzOverflow="overflow" vert="horz" lIns="0" tIns="0" rIns="0" bIns="0" rtlCol="0">
                          <a:noAutofit/>
                        </wps:bodyPr>
                      </wps:wsp>
                      <wps:wsp>
                        <wps:cNvPr id="1410" name="Rectangle 1410"/>
                        <wps:cNvSpPr/>
                        <wps:spPr>
                          <a:xfrm>
                            <a:off x="1867789" y="328904"/>
                            <a:ext cx="50673" cy="224380"/>
                          </a:xfrm>
                          <a:prstGeom prst="rect">
                            <a:avLst/>
                          </a:prstGeom>
                          <a:ln>
                            <a:noFill/>
                          </a:ln>
                        </wps:spPr>
                        <wps:txbx>
                          <w:txbxContent>
                            <w:p w14:paraId="170F6047"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412" name="Picture 1412"/>
                          <pic:cNvPicPr/>
                        </pic:nvPicPr>
                        <pic:blipFill>
                          <a:blip r:embed="rId129"/>
                          <a:stretch>
                            <a:fillRect/>
                          </a:stretch>
                        </pic:blipFill>
                        <pic:spPr>
                          <a:xfrm>
                            <a:off x="2620010" y="301371"/>
                            <a:ext cx="434340" cy="262128"/>
                          </a:xfrm>
                          <a:prstGeom prst="rect">
                            <a:avLst/>
                          </a:prstGeom>
                        </pic:spPr>
                      </pic:pic>
                      <wps:wsp>
                        <wps:cNvPr id="1413" name="Rectangle 1413"/>
                        <wps:cNvSpPr/>
                        <wps:spPr>
                          <a:xfrm>
                            <a:off x="2620899" y="305820"/>
                            <a:ext cx="435170" cy="262525"/>
                          </a:xfrm>
                          <a:prstGeom prst="rect">
                            <a:avLst/>
                          </a:prstGeom>
                          <a:ln>
                            <a:noFill/>
                          </a:ln>
                        </wps:spPr>
                        <wps:txbx>
                          <w:txbxContent>
                            <w:p w14:paraId="7F233B96" w14:textId="77777777" w:rsidR="00AB2B62" w:rsidRDefault="00AB2B62" w:rsidP="00AB2B62">
                              <w:r>
                                <w:rPr>
                                  <w:b/>
                                  <w:color w:val="FF0000"/>
                                  <w:sz w:val="28"/>
                                </w:rPr>
                                <w:t>190)</w:t>
                              </w:r>
                            </w:p>
                          </w:txbxContent>
                        </wps:txbx>
                        <wps:bodyPr horzOverflow="overflow" vert="horz" lIns="0" tIns="0" rIns="0" bIns="0" rtlCol="0">
                          <a:noAutofit/>
                        </wps:bodyPr>
                      </wps:wsp>
                      <wps:wsp>
                        <wps:cNvPr id="1414" name="Rectangle 1414"/>
                        <wps:cNvSpPr/>
                        <wps:spPr>
                          <a:xfrm>
                            <a:off x="2947035" y="328904"/>
                            <a:ext cx="50673" cy="224380"/>
                          </a:xfrm>
                          <a:prstGeom prst="rect">
                            <a:avLst/>
                          </a:prstGeom>
                          <a:ln>
                            <a:noFill/>
                          </a:ln>
                        </wps:spPr>
                        <wps:txbx>
                          <w:txbxContent>
                            <w:p w14:paraId="16A3F4BA"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416" name="Picture 1416"/>
                          <pic:cNvPicPr/>
                        </pic:nvPicPr>
                        <pic:blipFill>
                          <a:blip r:embed="rId130"/>
                          <a:stretch>
                            <a:fillRect/>
                          </a:stretch>
                        </pic:blipFill>
                        <pic:spPr>
                          <a:xfrm>
                            <a:off x="1867154" y="301371"/>
                            <a:ext cx="1001268" cy="262128"/>
                          </a:xfrm>
                          <a:prstGeom prst="rect">
                            <a:avLst/>
                          </a:prstGeom>
                        </pic:spPr>
                      </pic:pic>
                      <wps:wsp>
                        <wps:cNvPr id="1417" name="Rectangle 1417"/>
                        <wps:cNvSpPr/>
                        <wps:spPr>
                          <a:xfrm>
                            <a:off x="1867789" y="305820"/>
                            <a:ext cx="1007174" cy="262525"/>
                          </a:xfrm>
                          <a:prstGeom prst="rect">
                            <a:avLst/>
                          </a:prstGeom>
                          <a:ln>
                            <a:noFill/>
                          </a:ln>
                        </wps:spPr>
                        <wps:txbx>
                          <w:txbxContent>
                            <w:p w14:paraId="5B9F42FD" w14:textId="77777777" w:rsidR="00AB2B62" w:rsidRDefault="00AB2B62" w:rsidP="00AB2B62">
                              <w:r>
                                <w:rPr>
                                  <w:b/>
                                  <w:color w:val="FF0000"/>
                                  <w:sz w:val="28"/>
                                </w:rPr>
                                <w:t xml:space="preserve">Kehribar </w:t>
                              </w:r>
                            </w:p>
                          </w:txbxContent>
                        </wps:txbx>
                        <wps:bodyPr horzOverflow="overflow" vert="horz" lIns="0" tIns="0" rIns="0" bIns="0" rtlCol="0">
                          <a:noAutofit/>
                        </wps:bodyPr>
                      </wps:wsp>
                      <wps:wsp>
                        <wps:cNvPr id="1418" name="Rectangle 1418"/>
                        <wps:cNvSpPr/>
                        <wps:spPr>
                          <a:xfrm>
                            <a:off x="2623947" y="328904"/>
                            <a:ext cx="50673" cy="224380"/>
                          </a:xfrm>
                          <a:prstGeom prst="rect">
                            <a:avLst/>
                          </a:prstGeom>
                          <a:ln>
                            <a:noFill/>
                          </a:ln>
                        </wps:spPr>
                        <wps:txbx>
                          <w:txbxContent>
                            <w:p w14:paraId="48CF8F39" w14:textId="77777777" w:rsidR="00AB2B62" w:rsidRDefault="00AB2B62" w:rsidP="00AB2B62">
                              <w:r>
                                <w:t xml:space="preserve"> </w:t>
                              </w:r>
                            </w:p>
                          </w:txbxContent>
                        </wps:txbx>
                        <wps:bodyPr horzOverflow="overflow" vert="horz" lIns="0" tIns="0" rIns="0" bIns="0" rtlCol="0">
                          <a:noAutofit/>
                        </wps:bodyPr>
                      </wps:wsp>
                      <pic:pic xmlns:pic="http://schemas.openxmlformats.org/drawingml/2006/picture">
                        <pic:nvPicPr>
                          <pic:cNvPr id="1420" name="Picture 1420"/>
                          <pic:cNvPicPr/>
                        </pic:nvPicPr>
                        <pic:blipFill>
                          <a:blip r:embed="rId127"/>
                          <a:stretch>
                            <a:fillRect/>
                          </a:stretch>
                        </pic:blipFill>
                        <pic:spPr>
                          <a:xfrm>
                            <a:off x="2944622" y="263271"/>
                            <a:ext cx="59436" cy="262128"/>
                          </a:xfrm>
                          <a:prstGeom prst="rect">
                            <a:avLst/>
                          </a:prstGeom>
                        </pic:spPr>
                      </pic:pic>
                      <wps:wsp>
                        <wps:cNvPr id="1421" name="Rectangle 1421"/>
                        <wps:cNvSpPr/>
                        <wps:spPr>
                          <a:xfrm>
                            <a:off x="2945511" y="243337"/>
                            <a:ext cx="59288" cy="262525"/>
                          </a:xfrm>
                          <a:prstGeom prst="rect">
                            <a:avLst/>
                          </a:prstGeom>
                          <a:ln>
                            <a:noFill/>
                          </a:ln>
                        </wps:spPr>
                        <wps:txbx>
                          <w:txbxContent>
                            <w:p w14:paraId="35919B52" w14:textId="77777777" w:rsidR="00AB2B62" w:rsidRDefault="00AB2B62" w:rsidP="00AB2B62">
                              <w:r>
                                <w:rPr>
                                  <w:sz w:val="43"/>
                                  <w:vertAlign w:val="superscript"/>
                                </w:rPr>
                                <w:t xml:space="preserve"> </w:t>
                              </w:r>
                            </w:p>
                          </w:txbxContent>
                        </wps:txbx>
                        <wps:bodyPr horzOverflow="overflow" vert="horz" lIns="0" tIns="0" rIns="0" bIns="0" rtlCol="0">
                          <a:noAutofit/>
                        </wps:bodyPr>
                      </wps:wsp>
                      <wps:wsp>
                        <wps:cNvPr id="1422" name="Rectangle 1422"/>
                        <wps:cNvSpPr/>
                        <wps:spPr>
                          <a:xfrm>
                            <a:off x="2989707" y="266421"/>
                            <a:ext cx="50673" cy="224380"/>
                          </a:xfrm>
                          <a:prstGeom prst="rect">
                            <a:avLst/>
                          </a:prstGeom>
                          <a:ln>
                            <a:noFill/>
                          </a:ln>
                        </wps:spPr>
                        <wps:txbx>
                          <w:txbxContent>
                            <w:p w14:paraId="5EEA624F" w14:textId="77777777" w:rsidR="00AB2B62" w:rsidRDefault="00AB2B62" w:rsidP="00AB2B62">
                              <w:r>
                                <w:t xml:space="preserve"> </w:t>
                              </w:r>
                            </w:p>
                          </w:txbxContent>
                        </wps:txbx>
                        <wps:bodyPr horzOverflow="overflow" vert="horz" lIns="0" tIns="0" rIns="0" bIns="0" rtlCol="0">
                          <a:noAutofit/>
                        </wps:bodyPr>
                      </wps:wsp>
                      <wps:wsp>
                        <wps:cNvPr id="1423" name="Shape 1423"/>
                        <wps:cNvSpPr/>
                        <wps:spPr>
                          <a:xfrm>
                            <a:off x="324485" y="1320610"/>
                            <a:ext cx="862241" cy="692086"/>
                          </a:xfrm>
                          <a:custGeom>
                            <a:avLst/>
                            <a:gdLst/>
                            <a:ahLst/>
                            <a:cxnLst/>
                            <a:rect l="0" t="0" r="0" b="0"/>
                            <a:pathLst>
                              <a:path w="862241" h="692086">
                                <a:moveTo>
                                  <a:pt x="0" y="692086"/>
                                </a:moveTo>
                                <a:lnTo>
                                  <a:pt x="862241" y="692086"/>
                                </a:lnTo>
                                <a:lnTo>
                                  <a:pt x="862241" y="0"/>
                                </a:lnTo>
                                <a:lnTo>
                                  <a:pt x="0" y="0"/>
                                </a:lnTo>
                                <a:close/>
                              </a:path>
                            </a:pathLst>
                          </a:custGeom>
                          <a:ln w="9525" cap="rnd">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425" name="Picture 1425"/>
                          <pic:cNvPicPr/>
                        </pic:nvPicPr>
                        <pic:blipFill>
                          <a:blip r:embed="rId118"/>
                          <a:stretch>
                            <a:fillRect/>
                          </a:stretch>
                        </pic:blipFill>
                        <pic:spPr>
                          <a:xfrm>
                            <a:off x="420878" y="1554099"/>
                            <a:ext cx="42672" cy="190500"/>
                          </a:xfrm>
                          <a:prstGeom prst="rect">
                            <a:avLst/>
                          </a:prstGeom>
                        </pic:spPr>
                      </pic:pic>
                      <wps:wsp>
                        <wps:cNvPr id="1426" name="Rectangle 1426"/>
                        <wps:cNvSpPr/>
                        <wps:spPr>
                          <a:xfrm>
                            <a:off x="421132" y="1587880"/>
                            <a:ext cx="42144" cy="189937"/>
                          </a:xfrm>
                          <a:prstGeom prst="rect">
                            <a:avLst/>
                          </a:prstGeom>
                          <a:ln>
                            <a:noFill/>
                          </a:ln>
                        </wps:spPr>
                        <wps:txbx>
                          <w:txbxContent>
                            <w:p w14:paraId="4F7FD4EE" w14:textId="77777777" w:rsidR="00AB2B62" w:rsidRDefault="00AB2B62" w:rsidP="00AB2B62">
                              <w:r>
                                <w:rPr>
                                  <w:rFonts w:cs="Calibri"/>
                                </w:rPr>
                                <w:t xml:space="preserve"> </w:t>
                              </w:r>
                            </w:p>
                          </w:txbxContent>
                        </wps:txbx>
                        <wps:bodyPr horzOverflow="overflow" vert="horz" lIns="0" tIns="0" rIns="0" bIns="0" rtlCol="0">
                          <a:noAutofit/>
                        </wps:bodyPr>
                      </wps:wsp>
                      <wps:wsp>
                        <wps:cNvPr id="1427" name="Rectangle 1427"/>
                        <wps:cNvSpPr/>
                        <wps:spPr>
                          <a:xfrm>
                            <a:off x="453136" y="1557248"/>
                            <a:ext cx="50673" cy="224380"/>
                          </a:xfrm>
                          <a:prstGeom prst="rect">
                            <a:avLst/>
                          </a:prstGeom>
                          <a:ln>
                            <a:noFill/>
                          </a:ln>
                        </wps:spPr>
                        <wps:txbx>
                          <w:txbxContent>
                            <w:p w14:paraId="248B36A8" w14:textId="77777777" w:rsidR="00AB2B62" w:rsidRDefault="00AB2B62" w:rsidP="00AB2B62">
                              <w:r>
                                <w:t xml:space="preserve"> </w:t>
                              </w:r>
                            </w:p>
                          </w:txbxContent>
                        </wps:txbx>
                        <wps:bodyPr horzOverflow="overflow" vert="horz" lIns="0" tIns="0" rIns="0" bIns="0" rtlCol="0">
                          <a:noAutofit/>
                        </wps:bodyPr>
                      </wps:wsp>
                      <wps:wsp>
                        <wps:cNvPr id="1428" name="Shape 1428"/>
                        <wps:cNvSpPr/>
                        <wps:spPr>
                          <a:xfrm>
                            <a:off x="324485" y="2068589"/>
                            <a:ext cx="862241" cy="144767"/>
                          </a:xfrm>
                          <a:custGeom>
                            <a:avLst/>
                            <a:gdLst/>
                            <a:ahLst/>
                            <a:cxnLst/>
                            <a:rect l="0" t="0" r="0" b="0"/>
                            <a:pathLst>
                              <a:path w="862241" h="144767">
                                <a:moveTo>
                                  <a:pt x="0" y="144767"/>
                                </a:moveTo>
                                <a:lnTo>
                                  <a:pt x="862241" y="144767"/>
                                </a:lnTo>
                                <a:lnTo>
                                  <a:pt x="862241" y="0"/>
                                </a:lnTo>
                                <a:lnTo>
                                  <a:pt x="0" y="0"/>
                                </a:lnTo>
                                <a:close/>
                              </a:path>
                            </a:pathLst>
                          </a:custGeom>
                          <a:ln w="9525" cap="rnd">
                            <a:miter lim="127000"/>
                          </a:ln>
                        </wps:spPr>
                        <wps:style>
                          <a:lnRef idx="1">
                            <a:srgbClr val="1BF935"/>
                          </a:lnRef>
                          <a:fillRef idx="0">
                            <a:srgbClr val="000000">
                              <a:alpha val="0"/>
                            </a:srgbClr>
                          </a:fillRef>
                          <a:effectRef idx="0">
                            <a:scrgbClr r="0" g="0" b="0"/>
                          </a:effectRef>
                          <a:fontRef idx="none"/>
                        </wps:style>
                        <wps:bodyPr/>
                      </wps:wsp>
                      <pic:pic xmlns:pic="http://schemas.openxmlformats.org/drawingml/2006/picture">
                        <pic:nvPicPr>
                          <pic:cNvPr id="1430" name="Picture 1430"/>
                          <pic:cNvPicPr/>
                        </pic:nvPicPr>
                        <pic:blipFill>
                          <a:blip r:embed="rId118"/>
                          <a:stretch>
                            <a:fillRect/>
                          </a:stretch>
                        </pic:blipFill>
                        <pic:spPr>
                          <a:xfrm>
                            <a:off x="420878" y="2145411"/>
                            <a:ext cx="42672" cy="190500"/>
                          </a:xfrm>
                          <a:prstGeom prst="rect">
                            <a:avLst/>
                          </a:prstGeom>
                        </pic:spPr>
                      </pic:pic>
                      <wps:wsp>
                        <wps:cNvPr id="1431" name="Rectangle 1431"/>
                        <wps:cNvSpPr/>
                        <wps:spPr>
                          <a:xfrm>
                            <a:off x="421132" y="2179574"/>
                            <a:ext cx="42144" cy="189937"/>
                          </a:xfrm>
                          <a:prstGeom prst="rect">
                            <a:avLst/>
                          </a:prstGeom>
                          <a:ln>
                            <a:noFill/>
                          </a:ln>
                        </wps:spPr>
                        <wps:txbx>
                          <w:txbxContent>
                            <w:p w14:paraId="5DCBDF2B" w14:textId="77777777" w:rsidR="00AB2B62" w:rsidRDefault="00AB2B62" w:rsidP="00AB2B62">
                              <w:r>
                                <w:rPr>
                                  <w:rFonts w:cs="Calibri"/>
                                </w:rPr>
                                <w:t xml:space="preserve"> </w:t>
                              </w:r>
                            </w:p>
                          </w:txbxContent>
                        </wps:txbx>
                        <wps:bodyPr horzOverflow="overflow" vert="horz" lIns="0" tIns="0" rIns="0" bIns="0" rtlCol="0">
                          <a:noAutofit/>
                        </wps:bodyPr>
                      </wps:wsp>
                      <wps:wsp>
                        <wps:cNvPr id="1432" name="Rectangle 1432"/>
                        <wps:cNvSpPr/>
                        <wps:spPr>
                          <a:xfrm>
                            <a:off x="453136" y="2148941"/>
                            <a:ext cx="50673" cy="224380"/>
                          </a:xfrm>
                          <a:prstGeom prst="rect">
                            <a:avLst/>
                          </a:prstGeom>
                          <a:ln>
                            <a:noFill/>
                          </a:ln>
                        </wps:spPr>
                        <wps:txbx>
                          <w:txbxContent>
                            <w:p w14:paraId="5814953F" w14:textId="77777777" w:rsidR="00AB2B62" w:rsidRDefault="00AB2B62" w:rsidP="00AB2B62">
                              <w:r>
                                <w:t xml:space="preserve"> </w:t>
                              </w:r>
                            </w:p>
                          </w:txbxContent>
                        </wps:txbx>
                        <wps:bodyPr horzOverflow="overflow" vert="horz" lIns="0" tIns="0" rIns="0" bIns="0" rtlCol="0">
                          <a:noAutofit/>
                        </wps:bodyPr>
                      </wps:wsp>
                      <wps:wsp>
                        <wps:cNvPr id="1433" name="Shape 1433"/>
                        <wps:cNvSpPr/>
                        <wps:spPr>
                          <a:xfrm>
                            <a:off x="3476244" y="1544701"/>
                            <a:ext cx="396202" cy="1890903"/>
                          </a:xfrm>
                          <a:custGeom>
                            <a:avLst/>
                            <a:gdLst/>
                            <a:ahLst/>
                            <a:cxnLst/>
                            <a:rect l="0" t="0" r="0" b="0"/>
                            <a:pathLst>
                              <a:path w="396202" h="1890903">
                                <a:moveTo>
                                  <a:pt x="0" y="1890903"/>
                                </a:moveTo>
                                <a:lnTo>
                                  <a:pt x="396202" y="1890903"/>
                                </a:lnTo>
                                <a:lnTo>
                                  <a:pt x="396202" y="0"/>
                                </a:lnTo>
                                <a:lnTo>
                                  <a:pt x="0" y="0"/>
                                </a:lnTo>
                                <a:close/>
                              </a:path>
                            </a:pathLst>
                          </a:custGeom>
                          <a:ln w="9525" cap="rnd">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435" name="Picture 1435"/>
                          <pic:cNvPicPr/>
                        </pic:nvPicPr>
                        <pic:blipFill>
                          <a:blip r:embed="rId118"/>
                          <a:stretch>
                            <a:fillRect/>
                          </a:stretch>
                        </pic:blipFill>
                        <pic:spPr>
                          <a:xfrm>
                            <a:off x="3572510" y="2377059"/>
                            <a:ext cx="42672" cy="190500"/>
                          </a:xfrm>
                          <a:prstGeom prst="rect">
                            <a:avLst/>
                          </a:prstGeom>
                        </pic:spPr>
                      </pic:pic>
                      <wps:wsp>
                        <wps:cNvPr id="1436" name="Rectangle 1436"/>
                        <wps:cNvSpPr/>
                        <wps:spPr>
                          <a:xfrm>
                            <a:off x="3573399" y="2411222"/>
                            <a:ext cx="42143" cy="189937"/>
                          </a:xfrm>
                          <a:prstGeom prst="rect">
                            <a:avLst/>
                          </a:prstGeom>
                          <a:ln>
                            <a:noFill/>
                          </a:ln>
                        </wps:spPr>
                        <wps:txbx>
                          <w:txbxContent>
                            <w:p w14:paraId="45E915EF" w14:textId="77777777" w:rsidR="00AB2B62" w:rsidRDefault="00AB2B62" w:rsidP="00AB2B62">
                              <w:r>
                                <w:rPr>
                                  <w:rFonts w:cs="Calibri"/>
                                </w:rPr>
                                <w:t xml:space="preserve"> </w:t>
                              </w:r>
                            </w:p>
                          </w:txbxContent>
                        </wps:txbx>
                        <wps:bodyPr horzOverflow="overflow" vert="horz" lIns="0" tIns="0" rIns="0" bIns="0" rtlCol="0">
                          <a:noAutofit/>
                        </wps:bodyPr>
                      </wps:wsp>
                      <wps:wsp>
                        <wps:cNvPr id="1437" name="Rectangle 1437"/>
                        <wps:cNvSpPr/>
                        <wps:spPr>
                          <a:xfrm>
                            <a:off x="3605403" y="2380589"/>
                            <a:ext cx="50673" cy="224380"/>
                          </a:xfrm>
                          <a:prstGeom prst="rect">
                            <a:avLst/>
                          </a:prstGeom>
                          <a:ln>
                            <a:noFill/>
                          </a:ln>
                        </wps:spPr>
                        <wps:txbx>
                          <w:txbxContent>
                            <w:p w14:paraId="56EEDD4F" w14:textId="77777777" w:rsidR="00AB2B62" w:rsidRDefault="00AB2B62" w:rsidP="00AB2B62">
                              <w:r>
                                <w:t xml:space="preserve"> </w:t>
                              </w:r>
                            </w:p>
                          </w:txbxContent>
                        </wps:txbx>
                        <wps:bodyPr horzOverflow="overflow" vert="horz" lIns="0" tIns="0" rIns="0" bIns="0" rtlCol="0">
                          <a:noAutofit/>
                        </wps:bodyPr>
                      </wps:wsp>
                      <wps:wsp>
                        <wps:cNvPr id="1438" name="Shape 1438"/>
                        <wps:cNvSpPr/>
                        <wps:spPr>
                          <a:xfrm>
                            <a:off x="3150489" y="3421126"/>
                            <a:ext cx="1365758" cy="324866"/>
                          </a:xfrm>
                          <a:custGeom>
                            <a:avLst/>
                            <a:gdLst/>
                            <a:ahLst/>
                            <a:cxnLst/>
                            <a:rect l="0" t="0" r="0" b="0"/>
                            <a:pathLst>
                              <a:path w="1365758" h="324866">
                                <a:moveTo>
                                  <a:pt x="0" y="148082"/>
                                </a:moveTo>
                                <a:lnTo>
                                  <a:pt x="19558" y="324866"/>
                                </a:lnTo>
                                <a:lnTo>
                                  <a:pt x="1365758" y="176784"/>
                                </a:lnTo>
                                <a:lnTo>
                                  <a:pt x="1346200" y="0"/>
                                </a:lnTo>
                                <a:close/>
                              </a:path>
                            </a:pathLst>
                          </a:custGeom>
                          <a:ln w="9525" cap="rnd">
                            <a:miter lim="127000"/>
                          </a:ln>
                        </wps:spPr>
                        <wps:style>
                          <a:lnRef idx="1">
                            <a:srgbClr val="1BF935"/>
                          </a:lnRef>
                          <a:fillRef idx="0">
                            <a:srgbClr val="000000">
                              <a:alpha val="0"/>
                            </a:srgbClr>
                          </a:fillRef>
                          <a:effectRef idx="0">
                            <a:scrgbClr r="0" g="0" b="0"/>
                          </a:effectRef>
                          <a:fontRef idx="none"/>
                        </wps:style>
                        <wps:bodyPr/>
                      </wps:wsp>
                      <pic:pic xmlns:pic="http://schemas.openxmlformats.org/drawingml/2006/picture">
                        <pic:nvPicPr>
                          <pic:cNvPr id="1440" name="Picture 1440"/>
                          <pic:cNvPicPr/>
                        </pic:nvPicPr>
                        <pic:blipFill>
                          <a:blip r:embed="rId118"/>
                          <a:stretch>
                            <a:fillRect/>
                          </a:stretch>
                        </pic:blipFill>
                        <pic:spPr>
                          <a:xfrm>
                            <a:off x="3252470" y="3571875"/>
                            <a:ext cx="42672" cy="188976"/>
                          </a:xfrm>
                          <a:prstGeom prst="rect">
                            <a:avLst/>
                          </a:prstGeom>
                        </pic:spPr>
                      </pic:pic>
                      <wps:wsp>
                        <wps:cNvPr id="1441" name="Rectangle 1441"/>
                        <wps:cNvSpPr/>
                        <wps:spPr>
                          <a:xfrm>
                            <a:off x="3253359" y="3606038"/>
                            <a:ext cx="42143" cy="189937"/>
                          </a:xfrm>
                          <a:prstGeom prst="rect">
                            <a:avLst/>
                          </a:prstGeom>
                          <a:ln>
                            <a:noFill/>
                          </a:ln>
                        </wps:spPr>
                        <wps:txbx>
                          <w:txbxContent>
                            <w:p w14:paraId="1ECAC852" w14:textId="77777777" w:rsidR="00AB2B62" w:rsidRDefault="00AB2B62" w:rsidP="00AB2B62">
                              <w:r>
                                <w:rPr>
                                  <w:rFonts w:cs="Calibri"/>
                                </w:rPr>
                                <w:t xml:space="preserve"> </w:t>
                              </w:r>
                            </w:p>
                          </w:txbxContent>
                        </wps:txbx>
                        <wps:bodyPr horzOverflow="overflow" vert="horz" lIns="0" tIns="0" rIns="0" bIns="0" rtlCol="0">
                          <a:noAutofit/>
                        </wps:bodyPr>
                      </wps:wsp>
                      <wps:wsp>
                        <wps:cNvPr id="1442" name="Rectangle 1442"/>
                        <wps:cNvSpPr/>
                        <wps:spPr>
                          <a:xfrm>
                            <a:off x="3285363" y="3575406"/>
                            <a:ext cx="50673" cy="224380"/>
                          </a:xfrm>
                          <a:prstGeom prst="rect">
                            <a:avLst/>
                          </a:prstGeom>
                          <a:ln>
                            <a:noFill/>
                          </a:ln>
                        </wps:spPr>
                        <wps:txbx>
                          <w:txbxContent>
                            <w:p w14:paraId="43CBB10C" w14:textId="77777777" w:rsidR="00AB2B62" w:rsidRDefault="00AB2B62" w:rsidP="00AB2B62">
                              <w:r>
                                <w:t xml:space="preserve"> </w:t>
                              </w:r>
                            </w:p>
                          </w:txbxContent>
                        </wps:txbx>
                        <wps:bodyPr horzOverflow="overflow" vert="horz" lIns="0" tIns="0" rIns="0" bIns="0" rtlCol="0">
                          <a:noAutofit/>
                        </wps:bodyPr>
                      </wps:wsp>
                    </wpg:wgp>
                  </a:graphicData>
                </a:graphic>
              </wp:inline>
            </w:drawing>
          </mc:Choice>
          <mc:Fallback>
            <w:pict>
              <v:group w14:anchorId="4C0BBC01" id="Group 19482" o:spid="_x0000_s1139" style="width:325.55pt;height:296.1pt;mso-position-horizontal-relative:char;mso-position-vertical-relative:line" coordsize="48889,4291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">
                <v:rect id="Rectangle 1313" o:spid="_x0000_s1140" style="position:absolute;left:48493;top:4108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" filled="f" stroked="f">
                  <v:textbox inset="0,0,0,0">
                    <w:txbxContent>
                      <w:p w14:paraId="2B42E257" w14:textId="77777777" w:rsidR="00AB2B62" w:rsidRDefault="00AB2B62" w:rsidP="00AB2B62">
                        <w:r>
                          <w:t xml:space="preserve"> </w:t>
                        </w:r>
                      </w:p>
                    </w:txbxContent>
                  </v:textbox>
                </v:rect>
                <v:shape id="Picture 1351" o:spid="_x0000_s1141" type="#_x0000_t75" style="position:absolute;left:48115;top:37867;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">
                  <v:imagedata r:id="rId131" o:title=""/>
                </v:shape>
                <v:rect id="Rectangle 1352" o:spid="_x0000_s1142" style="position:absolute;left:48127;top:3790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8EwwAAAN0AAAAPAAAAZHJzL2Rvd25yZXYueG1sRE9Li8Iw&#10;EL4v+B/CCN7WVGUX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qPfBMMAAADdAAAADwAA&#10;AAAAAAAAAAAAAAAHAgAAZHJzL2Rvd25yZXYueG1sUEsFBgAAAAADAAMAtwAAAPcCAAAAAA==&#10;" filled="f" stroked="f">
                  <v:textbox inset="0,0,0,0">
                    <w:txbxContent>
                      <w:p w14:paraId="414173D6" w14:textId="77777777" w:rsidR="00AB2B62" w:rsidRDefault="00AB2B62" w:rsidP="00AB2B62">
                        <w:r>
                          <w:rPr>
                            <w:b/>
                          </w:rPr>
                          <w:t xml:space="preserve"> </w:t>
                        </w:r>
                      </w:p>
                    </w:txbxContent>
                  </v:textbox>
                </v:rect>
                <v:rect id="Rectangle 1353" o:spid="_x0000_s1143" style="position:absolute;left:48508;top:3790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3qfwwAAAN0AAAAPAAAAZHJzL2Rvd25yZXYueG1sRE9Li8Iw&#10;EL4L/ocwgjdNXVG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ke96n8MAAADdAAAADwAA&#10;AAAAAAAAAAAAAAAHAgAAZHJzL2Rvd25yZXYueG1sUEsFBgAAAAADAAMAtwAAAPcCAAAAAA==&#10;" filled="f" stroked="f">
                  <v:textbox inset="0,0,0,0">
                    <w:txbxContent>
                      <w:p w14:paraId="013928F3" w14:textId="77777777" w:rsidR="00AB2B62" w:rsidRDefault="00AB2B62" w:rsidP="00AB2B62">
                        <w:r>
                          <w:t xml:space="preserve"> </w:t>
                        </w:r>
                      </w:p>
                    </w:txbxContent>
                  </v:textbox>
                </v:rect>
                <v:shape id="Picture 1355" o:spid="_x0000_s1144" type="#_x0000_t75" style="position:absolute;left:15547;top:41037;width:17815;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">
                  <v:imagedata r:id="rId132" o:title=""/>
                </v:shape>
                <v:rect id="Rectangle 1356" o:spid="_x0000_s1145" style="position:absolute;left:15553;top:41090;width:17804;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NkHwwAAAN0AAAAPAAAAZHJzL2Rvd25yZXYueG1sRE9Li8Iw&#10;EL4L/ocwwt40dWVF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gZjZB8MAAADdAAAADwAA&#10;AAAAAAAAAAAAAAAHAgAAZHJzL2Rvd25yZXYueG1sUEsFBgAAAAADAAMAtwAAAPcCAAAAAA==&#10;" filled="f" stroked="f">
                  <v:textbox inset="0,0,0,0">
                    <w:txbxContent>
                      <w:p w14:paraId="4869BB42" w14:textId="77777777" w:rsidR="00AB2B62" w:rsidRDefault="00AB2B62" w:rsidP="00AB2B62">
                        <w:r>
                          <w:rPr>
                            <w:b/>
                            <w:sz w:val="20"/>
                          </w:rPr>
                          <w:t>Resim 3: RFC1 ve RFC2</w:t>
                        </w:r>
                      </w:p>
                    </w:txbxContent>
                  </v:textbox>
                </v:rect>
                <v:rect id="Rectangle 1357" o:spid="_x0000_s1146" style="position:absolute;left:28967;top:4085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HycxQAAAN0AAAAPAAAAZHJzL2Rvd25yZXYueG1sRE9La8JA&#10;EL4X/A/LCL3VTS1a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Du1HycxQAAAN0AAAAP&#10;AAAAAAAAAAAAAAAAAAcCAABkcnMvZG93bnJldi54bWxQSwUGAAAAAAMAAwC3AAAA+QIAAAAA&#10;" filled="f" stroked="f">
                  <v:textbox inset="0,0,0,0">
                    <w:txbxContent>
                      <w:p w14:paraId="41F2CB19" w14:textId="77777777" w:rsidR="00AB2B62" w:rsidRDefault="00AB2B62" w:rsidP="00AB2B62">
                        <w:r>
                          <w:t xml:space="preserve"> </w:t>
                        </w:r>
                      </w:p>
                    </w:txbxContent>
                  </v:textbox>
                </v:rect>
                <v:shape id="Picture 1359" o:spid="_x0000_s1147" type="#_x0000_t75" style="position:absolute;left:28958;top:41037;width:427;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">
                  <v:imagedata r:id="rId133" o:title=""/>
                </v:shape>
                <v:rect id="Rectangle 1360" o:spid="_x0000_s1148" style="position:absolute;left:28967;top:41303;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" filled="f" stroked="f">
                  <v:textbox inset="0,0,0,0">
                    <w:txbxContent>
                      <w:p w14:paraId="64617DBB" w14:textId="77777777" w:rsidR="00AB2B62" w:rsidRDefault="00AB2B62" w:rsidP="00AB2B62">
                        <w:r>
                          <w:rPr>
                            <w:b/>
                            <w:sz w:val="20"/>
                          </w:rPr>
                          <w:t xml:space="preserve"> </w:t>
                        </w:r>
                      </w:p>
                    </w:txbxContent>
                  </v:textbox>
                </v:rect>
                <v:rect id="Rectangle 1361" o:spid="_x0000_s1149" style="position:absolute;left:29287;top:4107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YvOwgAAAN0AAAAPAAAAZHJzL2Rvd25yZXYueG1sRE9Ni8Iw&#10;EL0L/ocwgjdNXUG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DAHYvOwgAAAN0AAAAPAAAA&#10;AAAAAAAAAAAAAAcCAABkcnMvZG93bnJldi54bWxQSwUGAAAAAAMAAwC3AAAA9gIAAAAA&#10;" filled="f" stroked="f">
                  <v:textbox inset="0,0,0,0">
                    <w:txbxContent>
                      <w:p w14:paraId="19980715" w14:textId="77777777" w:rsidR="00AB2B62" w:rsidRDefault="00AB2B62" w:rsidP="00AB2B62">
                        <w:r>
                          <w:t xml:space="preserve"> </w:t>
                        </w:r>
                      </w:p>
                    </w:txbxContent>
                  </v:textbox>
                </v:rect>
                <v:shape id="Picture 1363" o:spid="_x0000_s1150" type="#_x0000_t75" style="position:absolute;left:29293;top:41037;width:930;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">
                  <v:imagedata r:id="rId134" o:title=""/>
                </v:shape>
                <v:rect id="Rectangle 1364" o:spid="_x0000_s1151" style="position:absolute;left:29302;top:41090;width:936;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hWwwAAAN0AAAAPAAAAZHJzL2Rvd25yZXYueG1sRE9Li8Iw&#10;EL4L/ocwwt40dV1E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0GooVsMAAADdAAAADwAA&#10;AAAAAAAAAAAAAAAHAgAAZHJzL2Rvd25yZXYueG1sUEsFBgAAAAADAAMAtwAAAPcCAAAAAA==&#10;" filled="f" stroked="f">
                  <v:textbox inset="0,0,0,0">
                    <w:txbxContent>
                      <w:p w14:paraId="5C3A4752" w14:textId="77777777" w:rsidR="00AB2B62" w:rsidRDefault="00AB2B62" w:rsidP="00AB2B62">
                        <w:proofErr w:type="gramStart"/>
                        <w:r>
                          <w:rPr>
                            <w:b/>
                            <w:sz w:val="20"/>
                          </w:rPr>
                          <w:t>d</w:t>
                        </w:r>
                        <w:proofErr w:type="gramEnd"/>
                      </w:p>
                    </w:txbxContent>
                  </v:textbox>
                </v:rect>
                <v:rect id="Rectangle 1365" o:spid="_x0000_s1152" style="position:absolute;left:30003;top:4085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3NwwAAAN0AAAAPAAAAZHJzL2Rvd25yZXYueG1sRE9Li8Iw&#10;EL4L/ocwwt40dWVF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vyaNzcMAAADdAAAADwAA&#10;AAAAAAAAAAAAAAAHAgAAZHJzL2Rvd25yZXYueG1sUEsFBgAAAAADAAMAtwAAAPcCAAAAAA==&#10;" filled="f" stroked="f">
                  <v:textbox inset="0,0,0,0">
                    <w:txbxContent>
                      <w:p w14:paraId="17776A3B" w14:textId="77777777" w:rsidR="00AB2B62" w:rsidRDefault="00AB2B62" w:rsidP="00AB2B62">
                        <w:r>
                          <w:t xml:space="preserve"> </w:t>
                        </w:r>
                      </w:p>
                    </w:txbxContent>
                  </v:textbox>
                </v:rect>
                <v:shape id="Picture 1367" o:spid="_x0000_s1153" type="#_x0000_t75" style="position:absolute;left:29979;top:41037;width:3429;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">
                  <v:imagedata r:id="rId135" o:title=""/>
                </v:shape>
                <v:rect id="Rectangle 1368" o:spid="_x0000_s1154" style="position:absolute;left:29988;top:41090;width:3435;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" filled="f" stroked="f">
                  <v:textbox inset="0,0,0,0">
                    <w:txbxContent>
                      <w:p w14:paraId="5493A980" w14:textId="77777777" w:rsidR="00AB2B62" w:rsidRDefault="00AB2B62" w:rsidP="00AB2B62">
                        <w:proofErr w:type="spellStart"/>
                        <w:proofErr w:type="gramStart"/>
                        <w:r>
                          <w:rPr>
                            <w:b/>
                            <w:sz w:val="20"/>
                          </w:rPr>
                          <w:t>etay</w:t>
                        </w:r>
                        <w:proofErr w:type="spellEnd"/>
                        <w:proofErr w:type="gramEnd"/>
                        <w:r>
                          <w:rPr>
                            <w:b/>
                            <w:sz w:val="20"/>
                          </w:rPr>
                          <w:t>.</w:t>
                        </w:r>
                      </w:p>
                    </w:txbxContent>
                  </v:textbox>
                </v:rect>
                <v:rect id="Rectangle 1369" o:spid="_x0000_s1155" style="position:absolute;left:32564;top:4085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" filled="f" stroked="f">
                  <v:textbox inset="0,0,0,0">
                    <w:txbxContent>
                      <w:p w14:paraId="3A36ED8E" w14:textId="77777777" w:rsidR="00AB2B62" w:rsidRDefault="00AB2B62" w:rsidP="00AB2B62">
                        <w:r>
                          <w:t xml:space="preserve"> </w:t>
                        </w:r>
                      </w:p>
                    </w:txbxContent>
                  </v:textbox>
                </v:rect>
                <v:shape id="Picture 1371" o:spid="_x0000_s1156" type="#_x0000_t75" style="position:absolute;left:32539;top:41037;width:427;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">
                  <v:imagedata r:id="rId133" o:title=""/>
                </v:shape>
                <v:rect id="Rectangle 1372" o:spid="_x0000_s1157" style="position:absolute;left:32548;top:41303;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" filled="f" stroked="f">
                  <v:textbox inset="0,0,0,0">
                    <w:txbxContent>
                      <w:p w14:paraId="1912A0D9" w14:textId="77777777" w:rsidR="00AB2B62" w:rsidRDefault="00AB2B62" w:rsidP="00AB2B62">
                        <w:r>
                          <w:rPr>
                            <w:b/>
                            <w:sz w:val="20"/>
                          </w:rPr>
                          <w:t xml:space="preserve"> </w:t>
                        </w:r>
                      </w:p>
                    </w:txbxContent>
                  </v:textbox>
                </v:rect>
                <v:rect id="Rectangle 1373" o:spid="_x0000_s1158" style="position:absolute;left:32868;top:4107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" filled="f" stroked="f">
                  <v:textbox inset="0,0,0,0">
                    <w:txbxContent>
                      <w:p w14:paraId="7FC6A9AE" w14:textId="77777777" w:rsidR="00AB2B62" w:rsidRDefault="00AB2B62" w:rsidP="00AB2B62">
                        <w:r>
                          <w:t xml:space="preserve"> </w:t>
                        </w:r>
                      </w:p>
                    </w:txbxContent>
                  </v:textbox>
                </v:rect>
                <v:shape id="Picture 1375" o:spid="_x0000_s1159" type="#_x0000_t75" style="position:absolute;width:23765;height:3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">
                  <v:imagedata r:id="rId136" o:title=""/>
                </v:shape>
                <v:shape id="Picture 1377" o:spid="_x0000_s1160" type="#_x0000_t75" style="position:absolute;left:23790;width:24306;height:3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">
                  <v:imagedata r:id="rId137" o:title=""/>
                </v:shape>
                <v:shape id="Shape 25899" o:spid="_x0000_s1161" style="position:absolute;left:16515;top:34559;width:13422;height:2895;visibility:visible;mso-wrap-style:square;v-text-anchor:top" coordsize="1342263,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" path="m,l1342263,r,289560l,289560,,e" fillcolor="#e7e6e6" stroked="f" strokeweight="0">
                  <v:stroke miterlimit="83231f" joinstyle="miter"/>
                  <v:path arrowok="t" textboxrect="0,0,1342263,289560"/>
                </v:shape>
                <v:shape id="Shape 1379" o:spid="_x0000_s1162" style="position:absolute;left:16515;top:34559;width:13422;height:2895;visibility:visible;mso-wrap-style:square;v-text-anchor:top" coordsize="1342263,2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" path="m,289535r1342263,l1342263,,,,,289535xe" filled="f" strokecolor="#1bf935">
                  <v:stroke miterlimit="83231f" joinstyle="miter" endcap="round"/>
                  <v:path arrowok="t" textboxrect="0,0,1342263,289535"/>
                </v:shape>
                <v:shape id="Picture 1381" o:spid="_x0000_s1163" type="#_x0000_t75" style="position:absolute;left:18214;top:35520;width:13350;height:2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">
                  <v:imagedata r:id="rId138" o:title=""/>
                </v:shape>
                <v:rect id="Rectangle 1382" o:spid="_x0000_s1164" style="position:absolute;left:18220;top:35950;width:617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" filled="f" stroked="f">
                  <v:textbox inset="0,0,0,0">
                    <w:txbxContent>
                      <w:p w14:paraId="584DDE5C" w14:textId="77777777" w:rsidR="00AB2B62" w:rsidRDefault="00AB2B62" w:rsidP="00AB2B62">
                        <w:proofErr w:type="spellStart"/>
                        <w:r>
                          <w:rPr>
                            <w:b/>
                            <w:color w:val="1BF935"/>
                            <w:sz w:val="28"/>
                          </w:rPr>
                          <w:t>Kırmı</w:t>
                        </w:r>
                        <w:proofErr w:type="spellEnd"/>
                      </w:p>
                    </w:txbxContent>
                  </v:textbox>
                </v:rect>
                <v:rect id="Rectangle 1383" o:spid="_x0000_s1165" style="position:absolute;left:22868;top:35950;width:7167;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" filled="f" stroked="f">
                  <v:textbox inset="0,0,0,0">
                    <w:txbxContent>
                      <w:p w14:paraId="5D32F32C" w14:textId="77777777" w:rsidR="00AB2B62" w:rsidRDefault="00AB2B62" w:rsidP="00AB2B62">
                        <w:proofErr w:type="spellStart"/>
                        <w:proofErr w:type="gramStart"/>
                        <w:r>
                          <w:rPr>
                            <w:b/>
                            <w:color w:val="1BF935"/>
                            <w:sz w:val="28"/>
                          </w:rPr>
                          <w:t>zı</w:t>
                        </w:r>
                        <w:proofErr w:type="spellEnd"/>
                        <w:proofErr w:type="gramEnd"/>
                        <w:r>
                          <w:rPr>
                            <w:b/>
                            <w:color w:val="1BF935"/>
                            <w:sz w:val="28"/>
                          </w:rPr>
                          <w:t xml:space="preserve"> Şerit</w:t>
                        </w:r>
                      </w:p>
                    </w:txbxContent>
                  </v:textbox>
                </v:rect>
                <v:rect id="Rectangle 1384" o:spid="_x0000_s1166" style="position:absolute;left:28251;top:3579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" filled="f" stroked="f">
                  <v:textbox inset="0,0,0,0">
                    <w:txbxContent>
                      <w:p w14:paraId="6E41879A" w14:textId="77777777" w:rsidR="00AB2B62" w:rsidRDefault="00AB2B62" w:rsidP="00AB2B62">
                        <w:r>
                          <w:t xml:space="preserve"> </w:t>
                        </w:r>
                      </w:p>
                    </w:txbxContent>
                  </v:textbox>
                </v:rect>
                <v:shape id="Picture 1386" o:spid="_x0000_s1167" type="#_x0000_t75" style="position:absolute;left:28257;top:34758;width:579;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">
                  <v:imagedata r:id="rId139" o:title=""/>
                </v:shape>
                <v:rect id="Rectangle 1387" o:spid="_x0000_s1168" style="position:absolute;left:28266;top:34547;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" filled="f" stroked="f">
                  <v:textbox inset="0,0,0,0">
                    <w:txbxContent>
                      <w:p w14:paraId="7C2CF32B" w14:textId="77777777" w:rsidR="00AB2B62" w:rsidRDefault="00AB2B62" w:rsidP="00AB2B62">
                        <w:r>
                          <w:rPr>
                            <w:sz w:val="28"/>
                          </w:rPr>
                          <w:t xml:space="preserve"> </w:t>
                        </w:r>
                      </w:p>
                    </w:txbxContent>
                  </v:textbox>
                </v:rect>
                <v:rect id="Rectangle 1388" o:spid="_x0000_s1169" style="position:absolute;left:28708;top:3477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" filled="f" stroked="f">
                  <v:textbox inset="0,0,0,0">
                    <w:txbxContent>
                      <w:p w14:paraId="4E63F79B" w14:textId="77777777" w:rsidR="00AB2B62" w:rsidRDefault="00AB2B62" w:rsidP="00AB2B62">
                        <w:r>
                          <w:t xml:space="preserve"> </w:t>
                        </w:r>
                      </w:p>
                    </w:txbxContent>
                  </v:textbox>
                </v:rect>
                <v:shape id="Shape 25900" o:spid="_x0000_s1170" style="position:absolute;left:16362;top:424;width:14793;height:4972;visibility:visible;mso-wrap-style:square;v-text-anchor:top" coordsize="1479296,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" path="m,l1479296,r,497205l,497205,,e" fillcolor="#e7e6e6" stroked="f" strokeweight="0">
                  <v:stroke miterlimit="83231f" joinstyle="miter" endcap="round"/>
                  <v:path arrowok="t" textboxrect="0,0,1479296,497205"/>
                </v:shape>
                <v:shape id="Shape 1390" o:spid="_x0000_s1171" style="position:absolute;left:16362;top:424;width:14794;height:4972;visibility:visible;mso-wrap-style:square;v-text-anchor:top" coordsize="1479423,49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" path="m,497154r1479423,l1479423,,,,,497154xe" filled="f" strokecolor="red" strokeweight=".25pt">
                  <v:stroke miterlimit="83231f" joinstyle="miter" endcap="round"/>
                  <v:path arrowok="t" textboxrect="0,0,1479423,497154"/>
                </v:shape>
                <v:shape id="Picture 1392" o:spid="_x0000_s1172" type="#_x0000_t75" style="position:absolute;left:20530;top:971;width:2667;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">
                  <v:imagedata r:id="rId140" o:title=""/>
                </v:shape>
                <v:rect id="Rectangle 1393" o:spid="_x0000_s1173" style="position:absolute;left:20537;top:1016;width:2656;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AFxAAAAN0AAAAPAAAAZHJzL2Rvd25yZXYueG1sRE9Na8JA&#10;EL0X/A/LCL3VTSuI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GpWwAXEAAAA3QAAAA8A&#10;AAAAAAAAAAAAAAAABwIAAGRycy9kb3ducmV2LnhtbFBLBQYAAAAAAwADALcAAAD4AgAAAAA=&#10;" filled="f" stroked="f">
                  <v:textbox inset="0,0,0,0">
                    <w:txbxContent>
                      <w:p w14:paraId="7487DBC7" w14:textId="77777777" w:rsidR="00AB2B62" w:rsidRDefault="00AB2B62" w:rsidP="00AB2B62">
                        <w:proofErr w:type="gramStart"/>
                        <w:r>
                          <w:rPr>
                            <w:b/>
                            <w:color w:val="FF0000"/>
                            <w:sz w:val="28"/>
                          </w:rPr>
                          <w:t>ilk</w:t>
                        </w:r>
                        <w:proofErr w:type="gramEnd"/>
                      </w:p>
                    </w:txbxContent>
                  </v:textbox>
                </v:rect>
                <v:rect id="Rectangle 1394" o:spid="_x0000_s1174" style="position:absolute;left:22518;top:124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" filled="f" stroked="f">
                  <v:textbox inset="0,0,0,0">
                    <w:txbxContent>
                      <w:p w14:paraId="01B8FEFB" w14:textId="77777777" w:rsidR="00AB2B62" w:rsidRDefault="00AB2B62" w:rsidP="00AB2B62">
                        <w:r>
                          <w:t xml:space="preserve"> </w:t>
                        </w:r>
                      </w:p>
                    </w:txbxContent>
                  </v:textbox>
                </v:rect>
                <v:shape id="Picture 1396" o:spid="_x0000_s1175" type="#_x0000_t75" style="position:absolute;left:22512;top:971;width:579;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">
                  <v:imagedata r:id="rId139" o:title=""/>
                </v:shape>
                <v:rect id="Rectangle 1397" o:spid="_x0000_s1176" style="position:absolute;left:22503;top:77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" filled="f" stroked="f">
                  <v:textbox inset="0,0,0,0">
                    <w:txbxContent>
                      <w:p w14:paraId="6107A61D" w14:textId="77777777" w:rsidR="00AB2B62" w:rsidRDefault="00AB2B62" w:rsidP="00AB2B62">
                        <w:r>
                          <w:rPr>
                            <w:b/>
                            <w:color w:val="FF0000"/>
                            <w:sz w:val="28"/>
                          </w:rPr>
                          <w:t xml:space="preserve"> </w:t>
                        </w:r>
                      </w:p>
                    </w:txbxContent>
                  </v:textbox>
                </v:rect>
                <v:rect id="Rectangle 1398" o:spid="_x0000_s1177" style="position:absolute;left:22945;top:1003;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" filled="f" stroked="f">
                  <v:textbox inset="0,0,0,0">
                    <w:txbxContent>
                      <w:p w14:paraId="305AC640" w14:textId="77777777" w:rsidR="00AB2B62" w:rsidRDefault="00AB2B62" w:rsidP="00AB2B62">
                        <w:r>
                          <w:t xml:space="preserve"> </w:t>
                        </w:r>
                      </w:p>
                    </w:txbxContent>
                  </v:textbox>
                </v:rect>
                <v:shape id="Picture 1400" o:spid="_x0000_s1178" type="#_x0000_t75" style="position:absolute;left:22938;top:971;width:5426;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">
                  <v:imagedata r:id="rId141" o:title=""/>
                </v:shape>
                <v:rect id="Rectangle 1401" o:spid="_x0000_s1179" style="position:absolute;left:22945;top:1016;width:5411;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KMLwgAAAN0AAAAPAAAAZHJzL2Rvd25yZXYueG1sRE9Li8Iw&#10;EL4L/ocwgjdNFRH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DdaKMLwgAAAN0AAAAPAAAA&#10;AAAAAAAAAAAAAAcCAABkcnMvZG93bnJldi54bWxQSwUGAAAAAAMAAwC3AAAA9gIAAAAA&#10;" filled="f" stroked="f">
                  <v:textbox inset="0,0,0,0">
                    <w:txbxContent>
                      <w:p w14:paraId="79BEE610" w14:textId="77777777" w:rsidR="00AB2B62" w:rsidRDefault="00AB2B62" w:rsidP="00AB2B62">
                        <w:r>
                          <w:rPr>
                            <w:b/>
                            <w:color w:val="FF0000"/>
                            <w:sz w:val="28"/>
                          </w:rPr>
                          <w:t>Renk</w:t>
                        </w:r>
                      </w:p>
                    </w:txbxContent>
                  </v:textbox>
                </v:rect>
                <v:rect id="Rectangle 1402" o:spid="_x0000_s1180" style="position:absolute;left:27001;top:124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" filled="f" stroked="f">
                  <v:textbox inset="0,0,0,0">
                    <w:txbxContent>
                      <w:p w14:paraId="5826DE76" w14:textId="77777777" w:rsidR="00AB2B62" w:rsidRDefault="00AB2B62" w:rsidP="00AB2B62">
                        <w:r>
                          <w:t xml:space="preserve"> </w:t>
                        </w:r>
                      </w:p>
                    </w:txbxContent>
                  </v:textbox>
                </v:rect>
                <v:shape id="Picture 1404" o:spid="_x0000_s1181" type="#_x0000_t75" style="position:absolute;left:27007;top:971;width:610;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">
                  <v:imagedata r:id="rId142" o:title=""/>
                </v:shape>
                <v:rect id="Rectangle 1405" o:spid="_x0000_s1182" style="position:absolute;left:27016;top:77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6UIxQAAAN0AAAAPAAAAZHJzL2Rvd25yZXYueG1sRE9La8JA&#10;EL4X+h+WKXirm4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CiU6UIxQAAAN0AAAAP&#10;AAAAAAAAAAAAAAAAAAcCAABkcnMvZG93bnJldi54bWxQSwUGAAAAAAMAAwC3AAAA+QIAAAAA&#10;" filled="f" stroked="f">
                  <v:textbox inset="0,0,0,0">
                    <w:txbxContent>
                      <w:p w14:paraId="06F691A5" w14:textId="77777777" w:rsidR="00AB2B62" w:rsidRDefault="00AB2B62" w:rsidP="00AB2B62">
                        <w:r>
                          <w:rPr>
                            <w:b/>
                            <w:color w:val="FF0000"/>
                            <w:sz w:val="28"/>
                          </w:rPr>
                          <w:t xml:space="preserve"> </w:t>
                        </w:r>
                      </w:p>
                    </w:txbxContent>
                  </v:textbox>
                </v:rect>
                <v:rect id="Rectangle 1406" o:spid="_x0000_s1183" style="position:absolute;left:27458;top:100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Tt/xAAAAN0AAAAPAAAAZHJzL2Rvd25yZXYueG1sRE9Na8JA&#10;EL0X+h+WKfTWbFqK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FKBO3/EAAAA3QAAAA8A&#10;AAAAAAAAAAAAAAAABwIAAGRycy9kb3ducmV2LnhtbFBLBQYAAAAAAwADALcAAAD4AgAAAAA=&#10;" filled="f" stroked="f">
                  <v:textbox inset="0,0,0,0">
                    <w:txbxContent>
                      <w:p w14:paraId="3842CD1E" w14:textId="77777777" w:rsidR="00AB2B62" w:rsidRDefault="00AB2B62" w:rsidP="00AB2B62">
                        <w:r>
                          <w:t xml:space="preserve"> </w:t>
                        </w:r>
                      </w:p>
                    </w:txbxContent>
                  </v:textbox>
                </v:rect>
                <v:shape id="Picture 1408" o:spid="_x0000_s1184" type="#_x0000_t75" style="position:absolute;left:18092;top:3013;width:777;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">
                  <v:imagedata r:id="rId143" o:title=""/>
                </v:shape>
                <v:rect id="Rectangle 1409" o:spid="_x0000_s1185" style="position:absolute;left:18083;top:3058;width:790;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q8NwwAAAN0AAAAPAAAAZHJzL2Rvd25yZXYueG1sRE9Li8Iw&#10;EL4v+B/CCN7WVBG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Ix6vDcMAAADdAAAADwAA&#10;AAAAAAAAAAAAAAAHAgAAZHJzL2Rvd25yZXYueG1sUEsFBgAAAAADAAMAtwAAAPcCAAAAAA==&#10;" filled="f" stroked="f">
                  <v:textbox inset="0,0,0,0">
                    <w:txbxContent>
                      <w:p w14:paraId="73A878F6" w14:textId="77777777" w:rsidR="00AB2B62" w:rsidRDefault="00AB2B62" w:rsidP="00AB2B62">
                        <w:r>
                          <w:rPr>
                            <w:b/>
                            <w:color w:val="FF0000"/>
                            <w:sz w:val="28"/>
                          </w:rPr>
                          <w:t>(</w:t>
                        </w:r>
                      </w:p>
                    </w:txbxContent>
                  </v:textbox>
                </v:rect>
                <v:rect id="Rectangle 1410" o:spid="_x0000_s1186" style="position:absolute;left:18677;top:328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" filled="f" stroked="f">
                  <v:textbox inset="0,0,0,0">
                    <w:txbxContent>
                      <w:p w14:paraId="170F6047" w14:textId="77777777" w:rsidR="00AB2B62" w:rsidRDefault="00AB2B62" w:rsidP="00AB2B62">
                        <w:r>
                          <w:t xml:space="preserve"> </w:t>
                        </w:r>
                      </w:p>
                    </w:txbxContent>
                  </v:textbox>
                </v:rect>
                <v:shape id="Picture 1412" o:spid="_x0000_s1187" type="#_x0000_t75" style="position:absolute;left:26200;top:3013;width:4343;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">
                  <v:imagedata r:id="rId144" o:title=""/>
                </v:shape>
                <v:rect id="Rectangle 1413" o:spid="_x0000_s1188" style="position:absolute;left:26208;top:3058;width:435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" filled="f" stroked="f">
                  <v:textbox inset="0,0,0,0">
                    <w:txbxContent>
                      <w:p w14:paraId="7F233B96" w14:textId="77777777" w:rsidR="00AB2B62" w:rsidRDefault="00AB2B62" w:rsidP="00AB2B62">
                        <w:r>
                          <w:rPr>
                            <w:b/>
                            <w:color w:val="FF0000"/>
                            <w:sz w:val="28"/>
                          </w:rPr>
                          <w:t>190)</w:t>
                        </w:r>
                      </w:p>
                    </w:txbxContent>
                  </v:textbox>
                </v:rect>
                <v:rect id="Rectangle 1414" o:spid="_x0000_s1189" style="position:absolute;left:29470;top:328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" filled="f" stroked="f">
                  <v:textbox inset="0,0,0,0">
                    <w:txbxContent>
                      <w:p w14:paraId="16A3F4BA" w14:textId="77777777" w:rsidR="00AB2B62" w:rsidRDefault="00AB2B62" w:rsidP="00AB2B62">
                        <w:r>
                          <w:t xml:space="preserve"> </w:t>
                        </w:r>
                      </w:p>
                    </w:txbxContent>
                  </v:textbox>
                </v:rect>
                <v:shape id="Picture 1416" o:spid="_x0000_s1190" type="#_x0000_t75" style="position:absolute;left:18671;top:3013;width:10013;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">
                  <v:imagedata r:id="rId145" o:title=""/>
                </v:shape>
                <v:rect id="Rectangle 1417" o:spid="_x0000_s1191" style="position:absolute;left:18677;top:3058;width:1007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Ag5xQAAAN0AAAAPAAAAZHJzL2Rvd25yZXYueG1sRE9Na8JA&#10;EL0X/A/LCN7qRpE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C4FAg5xQAAAN0AAAAP&#10;AAAAAAAAAAAAAAAAAAcCAABkcnMvZG93bnJldi54bWxQSwUGAAAAAAMAAwC3AAAA+QIAAAAA&#10;" filled="f" stroked="f">
                  <v:textbox inset="0,0,0,0">
                    <w:txbxContent>
                      <w:p w14:paraId="5B9F42FD" w14:textId="77777777" w:rsidR="00AB2B62" w:rsidRDefault="00AB2B62" w:rsidP="00AB2B62">
                        <w:r>
                          <w:rPr>
                            <w:b/>
                            <w:color w:val="FF0000"/>
                            <w:sz w:val="28"/>
                          </w:rPr>
                          <w:t xml:space="preserve">Kehribar </w:t>
                        </w:r>
                      </w:p>
                    </w:txbxContent>
                  </v:textbox>
                </v:rect>
                <v:rect id="Rectangle 1418" o:spid="_x0000_s1192" style="position:absolute;left:26239;top:328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5xLxgAAAN0AAAAPAAAAZHJzL2Rvd25yZXYueG1sRI9Ba8JA&#10;EIXvBf/DMkJvdWMR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yYucS8YAAADdAAAA&#10;DwAAAAAAAAAAAAAAAAAHAgAAZHJzL2Rvd25yZXYueG1sUEsFBgAAAAADAAMAtwAAAPoCAAAAAA==&#10;" filled="f" stroked="f">
                  <v:textbox inset="0,0,0,0">
                    <w:txbxContent>
                      <w:p w14:paraId="48CF8F39" w14:textId="77777777" w:rsidR="00AB2B62" w:rsidRDefault="00AB2B62" w:rsidP="00AB2B62">
                        <w:r>
                          <w:t xml:space="preserve"> </w:t>
                        </w:r>
                      </w:p>
                    </w:txbxContent>
                  </v:textbox>
                </v:rect>
                <v:shape id="Picture 1420" o:spid="_x0000_s1193" type="#_x0000_t75" style="position:absolute;left:29446;top:2632;width:594;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">
                  <v:imagedata r:id="rId142" o:title=""/>
                </v:shape>
                <v:rect id="Rectangle 1421" o:spid="_x0000_s1194" style="position:absolute;left:29455;top:2433;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f9rwwAAAN0AAAAPAAAAZHJzL2Rvd25yZXYueG1sRE9Ni8Iw&#10;EL0L/ocwwt40VUS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lt3/a8MAAADdAAAADwAA&#10;AAAAAAAAAAAAAAAHAgAAZHJzL2Rvd25yZXYueG1sUEsFBgAAAAADAAMAtwAAAPcCAAAAAA==&#10;" filled="f" stroked="f">
                  <v:textbox inset="0,0,0,0">
                    <w:txbxContent>
                      <w:p w14:paraId="35919B52" w14:textId="77777777" w:rsidR="00AB2B62" w:rsidRDefault="00AB2B62" w:rsidP="00AB2B62">
                        <w:r>
                          <w:rPr>
                            <w:sz w:val="43"/>
                            <w:vertAlign w:val="superscript"/>
                          </w:rPr>
                          <w:t xml:space="preserve"> </w:t>
                        </w:r>
                      </w:p>
                    </w:txbxContent>
                  </v:textbox>
                </v:rect>
                <v:rect id="Rectangle 1422" o:spid="_x0000_s1195" style="position:absolute;left:29897;top:266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" filled="f" stroked="f">
                  <v:textbox inset="0,0,0,0">
                    <w:txbxContent>
                      <w:p w14:paraId="5EEA624F" w14:textId="77777777" w:rsidR="00AB2B62" w:rsidRDefault="00AB2B62" w:rsidP="00AB2B62">
                        <w:r>
                          <w:t xml:space="preserve"> </w:t>
                        </w:r>
                      </w:p>
                    </w:txbxContent>
                  </v:textbox>
                </v:rect>
                <v:shape id="Shape 1423" o:spid="_x0000_s1196" style="position:absolute;left:3244;top:13206;width:8623;height:6920;visibility:visible;mso-wrap-style:square;v-text-anchor:top" coordsize="862241,69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" path="m,692086r862241,l862241,,,,,692086xe" filled="f" strokecolor="red">
                  <v:stroke miterlimit="83231f" joinstyle="miter" endcap="round"/>
                  <v:path arrowok="t" textboxrect="0,0,862241,692086"/>
                </v:shape>
                <v:shape id="Picture 1425" o:spid="_x0000_s1197" type="#_x0000_t75" style="position:absolute;left:4208;top:15540;width:4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">
                  <v:imagedata r:id="rId133" o:title=""/>
                </v:shape>
                <v:rect id="Rectangle 1426" o:spid="_x0000_s1198" style="position:absolute;left:4211;top:1587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" filled="f" stroked="f">
                  <v:textbox inset="0,0,0,0">
                    <w:txbxContent>
                      <w:p w14:paraId="4F7FD4EE" w14:textId="77777777" w:rsidR="00AB2B62" w:rsidRDefault="00AB2B62" w:rsidP="00AB2B62">
                        <w:r>
                          <w:rPr>
                            <w:rFonts w:cs="Calibri"/>
                          </w:rPr>
                          <w:t xml:space="preserve"> </w:t>
                        </w:r>
                      </w:p>
                    </w:txbxContent>
                  </v:textbox>
                </v:rect>
                <v:rect id="Rectangle 1427" o:spid="_x0000_s1199" style="position:absolute;left:4531;top:1557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" filled="f" stroked="f">
                  <v:textbox inset="0,0,0,0">
                    <w:txbxContent>
                      <w:p w14:paraId="248B36A8" w14:textId="77777777" w:rsidR="00AB2B62" w:rsidRDefault="00AB2B62" w:rsidP="00AB2B62">
                        <w:r>
                          <w:t xml:space="preserve"> </w:t>
                        </w:r>
                      </w:p>
                    </w:txbxContent>
                  </v:textbox>
                </v:rect>
                <v:shape id="Shape 1428" o:spid="_x0000_s1200" style="position:absolute;left:3244;top:20685;width:8623;height:1448;visibility:visible;mso-wrap-style:square;v-text-anchor:top" coordsize="862241,14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" path="m,144767r862241,l862241,,,,,144767xe" filled="f" strokecolor="#1bf935">
                  <v:stroke miterlimit="83231f" joinstyle="miter" endcap="round"/>
                  <v:path arrowok="t" textboxrect="0,0,862241,144767"/>
                </v:shape>
                <v:shape id="Picture 1430" o:spid="_x0000_s1201" type="#_x0000_t75" style="position:absolute;left:4208;top:21454;width:4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">
                  <v:imagedata r:id="rId133" o:title=""/>
                </v:shape>
                <v:rect id="Rectangle 1431" o:spid="_x0000_s1202" style="position:absolute;left:4211;top:2179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Gm2xQAAAN0AAAAPAAAAZHJzL2Rvd25yZXYueG1sRE9Na8JA&#10;EL0X/A/LCN7qRi0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ATBGm2xQAAAN0AAAAP&#10;AAAAAAAAAAAAAAAAAAcCAABkcnMvZG93bnJldi54bWxQSwUGAAAAAAMAAwC3AAAA+QIAAAAA&#10;" filled="f" stroked="f">
                  <v:textbox inset="0,0,0,0">
                    <w:txbxContent>
                      <w:p w14:paraId="5DCBDF2B" w14:textId="77777777" w:rsidR="00AB2B62" w:rsidRDefault="00AB2B62" w:rsidP="00AB2B62">
                        <w:r>
                          <w:rPr>
                            <w:rFonts w:cs="Calibri"/>
                          </w:rPr>
                          <w:t xml:space="preserve"> </w:t>
                        </w:r>
                      </w:p>
                    </w:txbxContent>
                  </v:textbox>
                </v:rect>
                <v:rect id="Rectangle 1432" o:spid="_x0000_s1203" style="position:absolute;left:4531;top:2148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vfBwwAAAN0AAAAPAAAAZHJzL2Rvd25yZXYueG1sRE9Li8Iw&#10;EL4v+B/CCN7WVF0W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49b3wcMAAADdAAAADwAA&#10;AAAAAAAAAAAAAAAHAgAAZHJzL2Rvd25yZXYueG1sUEsFBgAAAAADAAMAtwAAAPcCAAAAAA==&#10;" filled="f" stroked="f">
                  <v:textbox inset="0,0,0,0">
                    <w:txbxContent>
                      <w:p w14:paraId="5814953F" w14:textId="77777777" w:rsidR="00AB2B62" w:rsidRDefault="00AB2B62" w:rsidP="00AB2B62">
                        <w:r>
                          <w:t xml:space="preserve"> </w:t>
                        </w:r>
                      </w:p>
                    </w:txbxContent>
                  </v:textbox>
                </v:rect>
                <v:shape id="Shape 1433" o:spid="_x0000_s1204" style="position:absolute;left:34762;top:15447;width:3962;height:18909;visibility:visible;mso-wrap-style:square;v-text-anchor:top" coordsize="396202,1890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" path="m,1890903r396202,l396202,,,,,1890903xe" filled="f" strokecolor="red">
                  <v:stroke miterlimit="83231f" joinstyle="miter" endcap="round"/>
                  <v:path arrowok="t" textboxrect="0,0,396202,1890903"/>
                </v:shape>
                <v:shape id="Picture 1435" o:spid="_x0000_s1205" type="#_x0000_t75" style="position:absolute;left:35725;top:23770;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">
                  <v:imagedata r:id="rId133" o:title=""/>
                </v:shape>
                <v:rect id="Rectangle 1436" o:spid="_x0000_s1206" style="position:absolute;left:35733;top:2411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fHCwwAAAN0AAAAPAAAAZHJzL2Rvd25yZXYueG1sRE9Li8Iw&#10;EL4L/ocwwt40dV1E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nO3xwsMAAADdAAAADwAA&#10;AAAAAAAAAAAAAAAHAgAAZHJzL2Rvd25yZXYueG1sUEsFBgAAAAADAAMAtwAAAPcCAAAAAA==&#10;" filled="f" stroked="f">
                  <v:textbox inset="0,0,0,0">
                    <w:txbxContent>
                      <w:p w14:paraId="45E915EF" w14:textId="77777777" w:rsidR="00AB2B62" w:rsidRDefault="00AB2B62" w:rsidP="00AB2B62">
                        <w:r>
                          <w:rPr>
                            <w:rFonts w:cs="Calibri"/>
                          </w:rPr>
                          <w:t xml:space="preserve"> </w:t>
                        </w:r>
                      </w:p>
                    </w:txbxContent>
                  </v:textbox>
                </v:rect>
                <v:rect id="Rectangle 1437" o:spid="_x0000_s1207" style="position:absolute;left:36054;top:2380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" filled="f" stroked="f">
                  <v:textbox inset="0,0,0,0">
                    <w:txbxContent>
                      <w:p w14:paraId="56EEDD4F" w14:textId="77777777" w:rsidR="00AB2B62" w:rsidRDefault="00AB2B62" w:rsidP="00AB2B62">
                        <w:r>
                          <w:t xml:space="preserve"> </w:t>
                        </w:r>
                      </w:p>
                    </w:txbxContent>
                  </v:textbox>
                </v:rect>
                <v:shape id="Shape 1438" o:spid="_x0000_s1208" style="position:absolute;left:31504;top:34211;width:13658;height:3248;visibility:visible;mso-wrap-style:square;v-text-anchor:top" coordsize="1365758,324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" path="m,148082l19558,324866,1365758,176784,1346200,,,148082xe" filled="f" strokecolor="#1bf935">
                  <v:stroke miterlimit="83231f" joinstyle="miter" endcap="round"/>
                  <v:path arrowok="t" textboxrect="0,0,1365758,324866"/>
                </v:shape>
                <v:shape id="Picture 1440" o:spid="_x0000_s1209" type="#_x0000_t75" style="position:absolute;left:32524;top:35718;width:427;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">
                  <v:imagedata r:id="rId133" o:title=""/>
                </v:shape>
                <v:rect id="Rectangle 1441" o:spid="_x0000_s1210" style="position:absolute;left:32533;top:3606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hrLwwAAAN0AAAAPAAAAZHJzL2Rvd25yZXYueG1sRE9Ni8Iw&#10;EL0L/ocwwt40dZF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SwIay8MAAADdAAAADwAA&#10;AAAAAAAAAAAAAAAHAgAAZHJzL2Rvd25yZXYueG1sUEsFBgAAAAADAAMAtwAAAPcCAAAAAA==&#10;" filled="f" stroked="f">
                  <v:textbox inset="0,0,0,0">
                    <w:txbxContent>
                      <w:p w14:paraId="1ECAC852" w14:textId="77777777" w:rsidR="00AB2B62" w:rsidRDefault="00AB2B62" w:rsidP="00AB2B62">
                        <w:r>
                          <w:rPr>
                            <w:rFonts w:cs="Calibri"/>
                          </w:rPr>
                          <w:t xml:space="preserve"> </w:t>
                        </w:r>
                      </w:p>
                    </w:txbxContent>
                  </v:textbox>
                </v:rect>
                <v:rect id="Rectangle 1442" o:spid="_x0000_s1211" style="position:absolute;left:32853;top:3575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IS8wgAAAN0AAAAPAAAAZHJzL2Rvd25yZXYueG1sRE9Li8Iw&#10;EL4L/ocwgjdNFVm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C70IS8wgAAAN0AAAAPAAAA&#10;AAAAAAAAAAAAAAcCAABkcnMvZG93bnJldi54bWxQSwUGAAAAAAMAAwC3AAAA9gIAAAAA&#10;" filled="f" stroked="f">
                  <v:textbox inset="0,0,0,0">
                    <w:txbxContent>
                      <w:p w14:paraId="43CBB10C" w14:textId="77777777" w:rsidR="00AB2B62" w:rsidRDefault="00AB2B62" w:rsidP="00AB2B62">
                        <w:r>
                          <w:t xml:space="preserve"> </w:t>
                        </w:r>
                      </w:p>
                    </w:txbxContent>
                  </v:textbox>
                </v:rect>
                <w10:anchorlock/>
              </v:group>
            </w:pict>
          </mc:Fallback>
        </mc:AlternateContent>
      </w:r>
    </w:p>
    <w:p w14:paraId="27F52E09" w14:textId="77777777" w:rsidR="00AB2B62" w:rsidRPr="00AB2B62" w:rsidRDefault="00AB2B62" w:rsidP="00AB2B62">
      <w:pPr>
        <w:spacing w:line="360" w:lineRule="auto"/>
        <w:ind w:right="610"/>
        <w:rPr>
          <w:rFonts w:ascii="Times New Roman" w:hAnsi="Times New Roman"/>
          <w:sz w:val="24"/>
          <w:szCs w:val="24"/>
        </w:rPr>
      </w:pPr>
    </w:p>
    <w:p w14:paraId="10AD5A57" w14:textId="77777777" w:rsidR="002A7191" w:rsidRPr="00AB2B62" w:rsidRDefault="002A7191" w:rsidP="00AB2B62">
      <w:pPr>
        <w:spacing w:line="360" w:lineRule="auto"/>
        <w:rPr>
          <w:rFonts w:ascii="Times New Roman" w:hAnsi="Times New Roman"/>
          <w:sz w:val="24"/>
          <w:szCs w:val="24"/>
          <w:lang w:eastAsia="tr-TR"/>
        </w:rPr>
      </w:pPr>
    </w:p>
    <w:p w14:paraId="4E8BC781" w14:textId="77777777" w:rsidR="00AB2B62" w:rsidRDefault="00AB2B62" w:rsidP="00AB2B62">
      <w:pPr>
        <w:spacing w:after="360" w:line="360" w:lineRule="auto"/>
        <w:ind w:right="610"/>
        <w:rPr>
          <w:rFonts w:ascii="Times New Roman" w:hAnsi="Times New Roman"/>
          <w:sz w:val="24"/>
          <w:szCs w:val="24"/>
        </w:rPr>
      </w:pPr>
      <w:r>
        <w:rPr>
          <w:rFonts w:ascii="Times New Roman" w:hAnsi="Times New Roman"/>
          <w:sz w:val="24"/>
          <w:szCs w:val="24"/>
        </w:rPr>
        <w:t xml:space="preserve">   </w:t>
      </w:r>
      <w:r w:rsidRPr="00AB2B62">
        <w:rPr>
          <w:rFonts w:ascii="Times New Roman" w:hAnsi="Times New Roman"/>
          <w:sz w:val="24"/>
          <w:szCs w:val="24"/>
        </w:rPr>
        <w:t xml:space="preserve">Duvarın orijinalinde;  </w:t>
      </w:r>
    </w:p>
    <w:p w14:paraId="13CDF614" w14:textId="4306713C" w:rsidR="00AB2B62" w:rsidRDefault="00AB2B62" w:rsidP="00AB2B62">
      <w:pPr>
        <w:spacing w:after="360" w:line="360" w:lineRule="auto"/>
        <w:ind w:right="610"/>
        <w:rPr>
          <w:rFonts w:ascii="Times New Roman" w:hAnsi="Times New Roman"/>
          <w:sz w:val="24"/>
          <w:szCs w:val="24"/>
        </w:rPr>
      </w:pPr>
      <w:r>
        <w:rPr>
          <w:rFonts w:ascii="Times New Roman" w:hAnsi="Times New Roman"/>
          <w:sz w:val="24"/>
          <w:szCs w:val="24"/>
        </w:rPr>
        <w:t xml:space="preserve">   </w:t>
      </w:r>
      <w:r w:rsidRPr="00AB2B62">
        <w:rPr>
          <w:rFonts w:ascii="Times New Roman" w:hAnsi="Times New Roman"/>
          <w:sz w:val="24"/>
          <w:szCs w:val="24"/>
        </w:rPr>
        <w:t>İlk kat su bazlı beyaz astar üzerine yine su bazlı sarı rengin (Kehribar 190)</w:t>
      </w:r>
      <w:r w:rsidRPr="00AB2B62">
        <w:rPr>
          <w:rFonts w:ascii="Times New Roman" w:hAnsi="Times New Roman"/>
          <w:sz w:val="24"/>
          <w:szCs w:val="24"/>
          <w:vertAlign w:val="superscript"/>
        </w:rPr>
        <w:footnoteReference w:id="4"/>
      </w:r>
      <w:r w:rsidRPr="00AB2B62">
        <w:rPr>
          <w:rFonts w:ascii="Times New Roman" w:hAnsi="Times New Roman"/>
          <w:sz w:val="24"/>
          <w:szCs w:val="24"/>
        </w:rPr>
        <w:t xml:space="preserve"> uygulandığı tespit edilmiştir. Ayrıca duvarın bel seviyesine kadar gelen bir yükseklikte</w:t>
      </w:r>
      <w:r w:rsidRPr="00AB2B62">
        <w:rPr>
          <w:rFonts w:ascii="Times New Roman" w:hAnsi="Times New Roman"/>
          <w:sz w:val="24"/>
          <w:szCs w:val="24"/>
          <w:vertAlign w:val="superscript"/>
        </w:rPr>
        <w:t>6</w:t>
      </w:r>
      <w:r w:rsidRPr="00AB2B62">
        <w:rPr>
          <w:rFonts w:ascii="Times New Roman" w:hAnsi="Times New Roman"/>
          <w:sz w:val="24"/>
          <w:szCs w:val="24"/>
        </w:rPr>
        <w:t xml:space="preserve"> su bazlı boyayla kırmızımsı bir tonda (mimarının tabiriyle Almanca: </w:t>
      </w:r>
      <w:r w:rsidRPr="00AB2B62">
        <w:rPr>
          <w:rFonts w:ascii="Times New Roman" w:hAnsi="Times New Roman"/>
          <w:i/>
          <w:sz w:val="24"/>
          <w:szCs w:val="24"/>
        </w:rPr>
        <w:t>tomatenrot</w:t>
      </w:r>
      <w:r w:rsidRPr="00AB2B62">
        <w:rPr>
          <w:rFonts w:ascii="Times New Roman" w:hAnsi="Times New Roman"/>
          <w:sz w:val="24"/>
          <w:szCs w:val="24"/>
          <w:vertAlign w:val="superscript"/>
        </w:rPr>
        <w:t>7</w:t>
      </w:r>
      <w:r w:rsidRPr="00AB2B62">
        <w:rPr>
          <w:rFonts w:ascii="Times New Roman" w:hAnsi="Times New Roman"/>
          <w:i/>
          <w:sz w:val="24"/>
          <w:szCs w:val="24"/>
        </w:rPr>
        <w:t xml:space="preserve"> =</w:t>
      </w:r>
      <w:r w:rsidRPr="00AB2B62">
        <w:rPr>
          <w:rFonts w:ascii="Times New Roman" w:hAnsi="Times New Roman"/>
          <w:sz w:val="24"/>
          <w:szCs w:val="24"/>
        </w:rPr>
        <w:t xml:space="preserve">Türkçe: domates kırmızısı) boyandığı gözlenmiştir. Yarım boya uygulamasına üst kısmında 2 cm aralık bırakılarak, yine aynı renkte ve 1 cm kalınlığındaki bir şerit ile dekoratif bir görünüm verildiği belirlenmiştir (Resim </w:t>
      </w:r>
      <w:proofErr w:type="gramStart"/>
      <w:r w:rsidRPr="00AB2B62">
        <w:rPr>
          <w:rFonts w:ascii="Times New Roman" w:hAnsi="Times New Roman"/>
          <w:sz w:val="24"/>
          <w:szCs w:val="24"/>
        </w:rPr>
        <w:t>3a</w:t>
      </w:r>
      <w:proofErr w:type="gramEnd"/>
      <w:r w:rsidRPr="00AB2B62">
        <w:rPr>
          <w:rFonts w:ascii="Times New Roman" w:hAnsi="Times New Roman"/>
          <w:sz w:val="24"/>
          <w:szCs w:val="24"/>
        </w:rPr>
        <w:t xml:space="preserve">-d).  </w:t>
      </w:r>
    </w:p>
    <w:p w14:paraId="6B5A3590" w14:textId="7EC5D2E4" w:rsidR="00AB2B62" w:rsidRPr="00AB2B62" w:rsidRDefault="00AB2B62" w:rsidP="00AB2B62">
      <w:pPr>
        <w:spacing w:after="360" w:line="360" w:lineRule="auto"/>
        <w:ind w:right="610"/>
        <w:rPr>
          <w:rFonts w:ascii="Times New Roman" w:hAnsi="Times New Roman"/>
          <w:sz w:val="24"/>
          <w:szCs w:val="24"/>
        </w:rPr>
      </w:pPr>
      <w:r>
        <w:rPr>
          <w:rFonts w:cs="Calibri"/>
          <w:noProof/>
        </w:rPr>
        <mc:AlternateContent>
          <mc:Choice Requires="wpg">
            <w:drawing>
              <wp:inline distT="0" distB="0" distL="0" distR="0" wp14:anchorId="06385F28" wp14:editId="3BA72B6B">
                <wp:extent cx="4192905" cy="2052066"/>
                <wp:effectExtent l="0" t="0" r="0" b="0"/>
                <wp:docPr id="18136" name="Group 18136"/>
                <wp:cNvGraphicFramePr/>
                <a:graphic xmlns:a="http://schemas.openxmlformats.org/drawingml/2006/main">
                  <a:graphicData uri="http://schemas.microsoft.com/office/word/2010/wordprocessingGroup">
                    <wpg:wgp>
                      <wpg:cNvGrpSpPr/>
                      <wpg:grpSpPr>
                        <a:xfrm>
                          <a:off x="0" y="0"/>
                          <a:ext cx="4192905" cy="2052066"/>
                          <a:chOff x="0" y="0"/>
                          <a:chExt cx="4192905" cy="2052066"/>
                        </a:xfrm>
                      </wpg:grpSpPr>
                      <pic:pic xmlns:pic="http://schemas.openxmlformats.org/drawingml/2006/picture">
                        <pic:nvPicPr>
                          <pic:cNvPr id="1489" name="Picture 1489"/>
                          <pic:cNvPicPr/>
                        </pic:nvPicPr>
                        <pic:blipFill>
                          <a:blip r:embed="rId116"/>
                          <a:stretch>
                            <a:fillRect/>
                          </a:stretch>
                        </pic:blipFill>
                        <pic:spPr>
                          <a:xfrm>
                            <a:off x="4142613" y="1826514"/>
                            <a:ext cx="50292" cy="225552"/>
                          </a:xfrm>
                          <a:prstGeom prst="rect">
                            <a:avLst/>
                          </a:prstGeom>
                        </pic:spPr>
                      </pic:pic>
                      <pic:pic xmlns:pic="http://schemas.openxmlformats.org/drawingml/2006/picture">
                        <pic:nvPicPr>
                          <pic:cNvPr id="1493" name="Picture 1493"/>
                          <pic:cNvPicPr/>
                        </pic:nvPicPr>
                        <pic:blipFill>
                          <a:blip r:embed="rId146"/>
                          <a:stretch>
                            <a:fillRect/>
                          </a:stretch>
                        </pic:blipFill>
                        <pic:spPr>
                          <a:xfrm>
                            <a:off x="0" y="0"/>
                            <a:ext cx="4187825" cy="1986026"/>
                          </a:xfrm>
                          <a:prstGeom prst="rect">
                            <a:avLst/>
                          </a:prstGeom>
                        </pic:spPr>
                      </pic:pic>
                    </wpg:wgp>
                  </a:graphicData>
                </a:graphic>
              </wp:inline>
            </w:drawing>
          </mc:Choice>
          <mc:Fallback>
            <w:pict>
              <v:group w14:anchorId="54DEE8A1" id="Group 18136" o:spid="_x0000_s1026" style="width:330.15pt;height:161.6pt;mso-position-horizontal-relative:char;mso-position-vertical-relative:line" coordsize="41929,20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">
                <v:shape id="Picture 1489" o:spid="_x0000_s1027" type="#_x0000_t75" style="position:absolute;left:41426;top:18265;width:503;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">
                  <v:imagedata r:id="rId131" o:title=""/>
                </v:shape>
                <v:shape id="Picture 1493" o:spid="_x0000_s1028" type="#_x0000_t75" style="position:absolute;width:41878;height:19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">
                  <v:imagedata r:id="rId147" o:title=""/>
                </v:shape>
                <w10:anchorlock/>
              </v:group>
            </w:pict>
          </mc:Fallback>
        </mc:AlternateContent>
      </w:r>
    </w:p>
    <w:p w14:paraId="35D65F99" w14:textId="47FCEFD8" w:rsidR="002A7191" w:rsidRDefault="00AB2B62" w:rsidP="002A7191">
      <w:pPr>
        <w:tabs>
          <w:tab w:val="left" w:pos="3556"/>
        </w:tabs>
        <w:rPr>
          <w:b/>
          <w:sz w:val="24"/>
          <w:szCs w:val="24"/>
        </w:rPr>
      </w:pPr>
      <w:r w:rsidRPr="00AB2B62">
        <w:rPr>
          <w:b/>
          <w:sz w:val="24"/>
          <w:szCs w:val="24"/>
        </w:rPr>
        <w:t xml:space="preserve">Resim </w:t>
      </w:r>
      <w:proofErr w:type="gramStart"/>
      <w:r w:rsidRPr="00AB2B62">
        <w:rPr>
          <w:b/>
          <w:sz w:val="24"/>
          <w:szCs w:val="24"/>
        </w:rPr>
        <w:t>3a</w:t>
      </w:r>
      <w:proofErr w:type="gramEnd"/>
      <w:r w:rsidRPr="00AB2B62">
        <w:rPr>
          <w:b/>
          <w:sz w:val="24"/>
          <w:szCs w:val="24"/>
        </w:rPr>
        <w:t>: Cumhurbaşkanlığı Locası dış duvar ilk katman renk kompozisyonu.</w:t>
      </w:r>
    </w:p>
    <w:p w14:paraId="15CEA513" w14:textId="6ABBFE8E" w:rsidR="00AB2B62" w:rsidRPr="00AB2B62" w:rsidRDefault="00AB2B62" w:rsidP="00AB2B62">
      <w:pPr>
        <w:spacing w:line="360" w:lineRule="auto"/>
        <w:ind w:right="610"/>
        <w:rPr>
          <w:rFonts w:ascii="Times New Roman" w:hAnsi="Times New Roman"/>
          <w:sz w:val="24"/>
          <w:szCs w:val="24"/>
        </w:rPr>
      </w:pPr>
      <w:r>
        <w:rPr>
          <w:rFonts w:ascii="Times New Roman" w:hAnsi="Times New Roman"/>
          <w:sz w:val="24"/>
          <w:szCs w:val="24"/>
        </w:rPr>
        <w:t xml:space="preserve">   </w:t>
      </w:r>
      <w:r w:rsidRPr="00AB2B62">
        <w:rPr>
          <w:rFonts w:ascii="Times New Roman" w:hAnsi="Times New Roman"/>
          <w:sz w:val="24"/>
          <w:szCs w:val="24"/>
        </w:rPr>
        <w:t xml:space="preserve">Sarı rengin, Sergievinin doğu ve batı duvarlarında orijinalindeki haliyle korunduğu ve </w:t>
      </w:r>
      <w:proofErr w:type="spellStart"/>
      <w:r w:rsidRPr="00AB2B62">
        <w:rPr>
          <w:rFonts w:ascii="Times New Roman" w:hAnsi="Times New Roman"/>
          <w:sz w:val="24"/>
          <w:szCs w:val="24"/>
        </w:rPr>
        <w:t>Bonatz’ın</w:t>
      </w:r>
      <w:proofErr w:type="spellEnd"/>
      <w:r w:rsidRPr="00AB2B62">
        <w:rPr>
          <w:rFonts w:ascii="Times New Roman" w:hAnsi="Times New Roman"/>
          <w:sz w:val="24"/>
          <w:szCs w:val="24"/>
        </w:rPr>
        <w:t xml:space="preserve"> yeni yaptığı eklemelerde bu renge sadık kaldığı belirlenmiştir. Balkon ve Seyirci Girişinde de yine aynı renkler (üstte sarı-altta kırmızı) kullanılarak aynı dekoratif yarım boya uygulamasının yapıldığı görü</w:t>
      </w:r>
      <w:r w:rsidR="00B96D06">
        <w:rPr>
          <w:rFonts w:ascii="Times New Roman" w:hAnsi="Times New Roman"/>
          <w:sz w:val="24"/>
          <w:szCs w:val="24"/>
        </w:rPr>
        <w:t>l</w:t>
      </w:r>
      <w:r w:rsidRPr="00AB2B62">
        <w:rPr>
          <w:rFonts w:ascii="Times New Roman" w:hAnsi="Times New Roman"/>
          <w:sz w:val="24"/>
          <w:szCs w:val="24"/>
        </w:rPr>
        <w:t xml:space="preserve">müştür.   </w:t>
      </w:r>
    </w:p>
    <w:p w14:paraId="09B0975F" w14:textId="2DD561A2" w:rsidR="00AB2B62" w:rsidRDefault="00AB2B62" w:rsidP="00AB2B62">
      <w:pPr>
        <w:spacing w:line="360" w:lineRule="auto"/>
        <w:ind w:right="610"/>
        <w:rPr>
          <w:rFonts w:ascii="Times New Roman" w:hAnsi="Times New Roman"/>
          <w:sz w:val="24"/>
          <w:szCs w:val="24"/>
        </w:rPr>
      </w:pPr>
      <w:r>
        <w:rPr>
          <w:rFonts w:ascii="Times New Roman" w:hAnsi="Times New Roman"/>
          <w:sz w:val="24"/>
          <w:szCs w:val="24"/>
        </w:rPr>
        <w:t xml:space="preserve">   </w:t>
      </w:r>
      <w:r w:rsidRPr="00AB2B62">
        <w:rPr>
          <w:rFonts w:ascii="Times New Roman" w:hAnsi="Times New Roman"/>
          <w:sz w:val="24"/>
          <w:szCs w:val="24"/>
        </w:rPr>
        <w:t xml:space="preserve">İlk katmandaki kırmızı rengin (RAL 3013), Seyirci </w:t>
      </w:r>
      <w:proofErr w:type="spellStart"/>
      <w:r w:rsidRPr="00AB2B62">
        <w:rPr>
          <w:rFonts w:ascii="Times New Roman" w:hAnsi="Times New Roman"/>
          <w:sz w:val="24"/>
          <w:szCs w:val="24"/>
        </w:rPr>
        <w:t>Girişi’nden</w:t>
      </w:r>
      <w:proofErr w:type="spellEnd"/>
      <w:r w:rsidRPr="00AB2B62">
        <w:rPr>
          <w:rFonts w:ascii="Times New Roman" w:hAnsi="Times New Roman"/>
          <w:sz w:val="24"/>
          <w:szCs w:val="24"/>
        </w:rPr>
        <w:t xml:space="preserve"> itibaren bel seviyesinde, Seyirci </w:t>
      </w:r>
      <w:proofErr w:type="spellStart"/>
      <w:r w:rsidRPr="00AB2B62">
        <w:rPr>
          <w:rFonts w:ascii="Times New Roman" w:hAnsi="Times New Roman"/>
          <w:sz w:val="24"/>
          <w:szCs w:val="24"/>
        </w:rPr>
        <w:t>Girişi’nde</w:t>
      </w:r>
      <w:proofErr w:type="spellEnd"/>
      <w:r w:rsidRPr="00AB2B62">
        <w:rPr>
          <w:rFonts w:ascii="Times New Roman" w:hAnsi="Times New Roman"/>
          <w:sz w:val="24"/>
          <w:szCs w:val="24"/>
        </w:rPr>
        <w:t xml:space="preserve"> </w:t>
      </w:r>
      <w:proofErr w:type="spellStart"/>
      <w:r w:rsidRPr="00AB2B62">
        <w:rPr>
          <w:rFonts w:ascii="Times New Roman" w:hAnsi="Times New Roman"/>
          <w:sz w:val="24"/>
          <w:szCs w:val="24"/>
        </w:rPr>
        <w:t>Fuaye’ye</w:t>
      </w:r>
      <w:proofErr w:type="spellEnd"/>
      <w:r w:rsidRPr="00AB2B62">
        <w:rPr>
          <w:rFonts w:ascii="Times New Roman" w:hAnsi="Times New Roman"/>
          <w:sz w:val="24"/>
          <w:szCs w:val="24"/>
        </w:rPr>
        <w:t xml:space="preserve"> girildiğinde ise zemin kattaki duvarların tamamında kullanıldığı görülmüştür (Bel seviyesindeki kırmızı renkli dekoratif </w:t>
      </w:r>
      <w:r w:rsidRPr="00AB2B62">
        <w:rPr>
          <w:rFonts w:ascii="Times New Roman" w:hAnsi="Times New Roman"/>
          <w:sz w:val="24"/>
          <w:szCs w:val="24"/>
        </w:rPr>
        <w:lastRenderedPageBreak/>
        <w:t xml:space="preserve">uygulama, </w:t>
      </w:r>
      <w:proofErr w:type="spellStart"/>
      <w:r w:rsidRPr="00AB2B62">
        <w:rPr>
          <w:rFonts w:ascii="Times New Roman" w:hAnsi="Times New Roman"/>
          <w:sz w:val="24"/>
          <w:szCs w:val="24"/>
        </w:rPr>
        <w:t>Fuaye’de</w:t>
      </w:r>
      <w:proofErr w:type="spellEnd"/>
      <w:r w:rsidRPr="00AB2B62">
        <w:rPr>
          <w:rFonts w:ascii="Times New Roman" w:hAnsi="Times New Roman"/>
          <w:sz w:val="24"/>
          <w:szCs w:val="24"/>
        </w:rPr>
        <w:t xml:space="preserve"> Cumhurbaşkanlığı Locası giriş kapısından itibaren tüm balkon kısmında tekrarlanmıştır. Opera binasının ilk katmanının renk kompozisyonu; Seyirci </w:t>
      </w:r>
      <w:proofErr w:type="spellStart"/>
      <w:r w:rsidRPr="00AB2B62">
        <w:rPr>
          <w:rFonts w:ascii="Times New Roman" w:hAnsi="Times New Roman"/>
          <w:sz w:val="24"/>
          <w:szCs w:val="24"/>
        </w:rPr>
        <w:t>Girişi’nden</w:t>
      </w:r>
      <w:proofErr w:type="spellEnd"/>
      <w:r w:rsidRPr="00AB2B62">
        <w:rPr>
          <w:rFonts w:ascii="Times New Roman" w:hAnsi="Times New Roman"/>
          <w:sz w:val="24"/>
          <w:szCs w:val="24"/>
        </w:rPr>
        <w:t xml:space="preserve"> itibaren sarı üzerine yarım boy kırmızı ve üzerine şerit, </w:t>
      </w:r>
      <w:proofErr w:type="spellStart"/>
      <w:r w:rsidRPr="00AB2B62">
        <w:rPr>
          <w:rFonts w:ascii="Times New Roman" w:hAnsi="Times New Roman"/>
          <w:sz w:val="24"/>
          <w:szCs w:val="24"/>
        </w:rPr>
        <w:t>Fuaye’ye</w:t>
      </w:r>
      <w:proofErr w:type="spellEnd"/>
      <w:r w:rsidRPr="00AB2B62">
        <w:rPr>
          <w:rFonts w:ascii="Times New Roman" w:hAnsi="Times New Roman"/>
          <w:sz w:val="24"/>
          <w:szCs w:val="24"/>
        </w:rPr>
        <w:t xml:space="preserve"> girişte</w:t>
      </w:r>
      <w:r>
        <w:rPr>
          <w:rFonts w:ascii="Times New Roman" w:hAnsi="Times New Roman"/>
          <w:sz w:val="24"/>
          <w:szCs w:val="24"/>
        </w:rPr>
        <w:t xml:space="preserve"> </w:t>
      </w:r>
      <w:r w:rsidRPr="00AB2B62">
        <w:rPr>
          <w:rFonts w:ascii="Times New Roman" w:hAnsi="Times New Roman"/>
          <w:sz w:val="24"/>
          <w:szCs w:val="24"/>
        </w:rPr>
        <w:t xml:space="preserve">tüm zemin kat kırmızı ve üst kat balkon kesimlerinde ise yine aynı şekilde sarı üzerine yarım boy kırmızı ve üzerine şerit şeklindedir.  </w:t>
      </w:r>
    </w:p>
    <w:p w14:paraId="5CBE35AA" w14:textId="08072F29" w:rsidR="00B96D06" w:rsidRDefault="00B96D06" w:rsidP="00AB2B62">
      <w:pPr>
        <w:spacing w:line="360" w:lineRule="auto"/>
        <w:ind w:right="610"/>
        <w:rPr>
          <w:rFonts w:ascii="Times New Roman" w:hAnsi="Times New Roman"/>
          <w:sz w:val="24"/>
          <w:szCs w:val="24"/>
        </w:rPr>
      </w:pPr>
      <w:r>
        <w:rPr>
          <w:noProof/>
        </w:rPr>
        <w:drawing>
          <wp:inline distT="0" distB="0" distL="0" distR="0" wp14:anchorId="16A8EF58" wp14:editId="69F2C654">
            <wp:extent cx="3786251" cy="2829560"/>
            <wp:effectExtent l="0" t="0" r="0" b="0"/>
            <wp:docPr id="1504" name="Picture 1504"/>
            <wp:cNvGraphicFramePr/>
            <a:graphic xmlns:a="http://schemas.openxmlformats.org/drawingml/2006/main">
              <a:graphicData uri="http://schemas.openxmlformats.org/drawingml/2006/picture">
                <pic:pic xmlns:pic="http://schemas.openxmlformats.org/drawingml/2006/picture">
                  <pic:nvPicPr>
                    <pic:cNvPr id="1504" name="Picture 1504"/>
                    <pic:cNvPicPr/>
                  </pic:nvPicPr>
                  <pic:blipFill>
                    <a:blip r:embed="rId148"/>
                    <a:stretch>
                      <a:fillRect/>
                    </a:stretch>
                  </pic:blipFill>
                  <pic:spPr>
                    <a:xfrm>
                      <a:off x="0" y="0"/>
                      <a:ext cx="3786251" cy="2829560"/>
                    </a:xfrm>
                    <a:prstGeom prst="rect">
                      <a:avLst/>
                    </a:prstGeom>
                  </pic:spPr>
                </pic:pic>
              </a:graphicData>
            </a:graphic>
          </wp:inline>
        </w:drawing>
      </w:r>
    </w:p>
    <w:p w14:paraId="4C69FAA3" w14:textId="77777777" w:rsidR="00B96D06" w:rsidRDefault="00B96D06" w:rsidP="00B96D06">
      <w:pPr>
        <w:pStyle w:val="Balk1"/>
        <w:spacing w:after="229"/>
        <w:ind w:left="432" w:right="562"/>
      </w:pPr>
      <w:r>
        <w:t>Resim 3b: Fuaye duvar ilk katman renk kompozisyonu, Kuzey cephe</w:t>
      </w:r>
      <w:r>
        <w:rPr>
          <w:b w:val="0"/>
        </w:rPr>
        <w:t xml:space="preserve"> </w:t>
      </w:r>
      <w:r>
        <w:t xml:space="preserve"> </w:t>
      </w:r>
    </w:p>
    <w:p w14:paraId="276442F8" w14:textId="20AE148D" w:rsidR="00B96D06" w:rsidRDefault="00B96D06" w:rsidP="00AB2B62">
      <w:pPr>
        <w:spacing w:line="360" w:lineRule="auto"/>
        <w:ind w:right="610"/>
        <w:rPr>
          <w:rFonts w:ascii="Times New Roman" w:hAnsi="Times New Roman"/>
          <w:sz w:val="24"/>
          <w:szCs w:val="24"/>
        </w:rPr>
      </w:pPr>
      <w:r>
        <w:rPr>
          <w:noProof/>
        </w:rPr>
        <w:drawing>
          <wp:inline distT="0" distB="0" distL="0" distR="0" wp14:anchorId="51572C54" wp14:editId="2371D2F9">
            <wp:extent cx="3709284" cy="3192449"/>
            <wp:effectExtent l="0" t="0" r="5715" b="8255"/>
            <wp:docPr id="1506" name="Picture 1506" descr="dikdörtgen, ekran görüntüsü, metin, kar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506" name="Picture 1506" descr="dikdörtgen, ekran görüntüsü, metin, kare içeren bir resim&#10;&#10;Açıklama otomatik olarak oluşturuldu"/>
                    <pic:cNvPicPr/>
                  </pic:nvPicPr>
                  <pic:blipFill>
                    <a:blip r:embed="rId149"/>
                    <a:stretch>
                      <a:fillRect/>
                    </a:stretch>
                  </pic:blipFill>
                  <pic:spPr>
                    <a:xfrm>
                      <a:off x="0" y="0"/>
                      <a:ext cx="3720566" cy="3202159"/>
                    </a:xfrm>
                    <a:prstGeom prst="rect">
                      <a:avLst/>
                    </a:prstGeom>
                  </pic:spPr>
                </pic:pic>
              </a:graphicData>
            </a:graphic>
          </wp:inline>
        </w:drawing>
      </w:r>
    </w:p>
    <w:p w14:paraId="76BCDD10" w14:textId="77777777" w:rsidR="00B96D06" w:rsidRDefault="00B96D06" w:rsidP="00B96D06">
      <w:pPr>
        <w:pStyle w:val="Balk1"/>
        <w:spacing w:after="230"/>
        <w:ind w:left="432" w:right="562"/>
      </w:pPr>
      <w:r>
        <w:t xml:space="preserve">Resim 3b: Fuaye Yan duvarlar İlk katman renk kompozisyonu, Güney cephe  </w:t>
      </w:r>
    </w:p>
    <w:p w14:paraId="3FCB565C" w14:textId="77777777" w:rsidR="00B96D06" w:rsidRPr="00AB2B62" w:rsidRDefault="00B96D06" w:rsidP="00AB2B62">
      <w:pPr>
        <w:spacing w:line="360" w:lineRule="auto"/>
        <w:ind w:right="610"/>
        <w:rPr>
          <w:rFonts w:ascii="Times New Roman" w:hAnsi="Times New Roman"/>
          <w:sz w:val="24"/>
          <w:szCs w:val="24"/>
        </w:rPr>
      </w:pPr>
    </w:p>
    <w:p w14:paraId="53844EC4" w14:textId="5CA261F2" w:rsidR="00AB2B62" w:rsidRDefault="00B96D06" w:rsidP="00AB2B62">
      <w:pPr>
        <w:rPr>
          <w:sz w:val="24"/>
          <w:szCs w:val="24"/>
        </w:rPr>
      </w:pPr>
      <w:r>
        <w:rPr>
          <w:noProof/>
        </w:rPr>
        <w:lastRenderedPageBreak/>
        <w:drawing>
          <wp:inline distT="0" distB="0" distL="0" distR="0" wp14:anchorId="5C946085" wp14:editId="41259A96">
            <wp:extent cx="4484536" cy="3383280"/>
            <wp:effectExtent l="0" t="0" r="0" b="7620"/>
            <wp:docPr id="1522" name="Picture 1522"/>
            <wp:cNvGraphicFramePr/>
            <a:graphic xmlns:a="http://schemas.openxmlformats.org/drawingml/2006/main">
              <a:graphicData uri="http://schemas.openxmlformats.org/drawingml/2006/picture">
                <pic:pic xmlns:pic="http://schemas.openxmlformats.org/drawingml/2006/picture">
                  <pic:nvPicPr>
                    <pic:cNvPr id="1522" name="Picture 1522"/>
                    <pic:cNvPicPr/>
                  </pic:nvPicPr>
                  <pic:blipFill>
                    <a:blip r:embed="rId150"/>
                    <a:stretch>
                      <a:fillRect/>
                    </a:stretch>
                  </pic:blipFill>
                  <pic:spPr>
                    <a:xfrm>
                      <a:off x="0" y="0"/>
                      <a:ext cx="4501586" cy="3396143"/>
                    </a:xfrm>
                    <a:prstGeom prst="rect">
                      <a:avLst/>
                    </a:prstGeom>
                  </pic:spPr>
                </pic:pic>
              </a:graphicData>
            </a:graphic>
          </wp:inline>
        </w:drawing>
      </w:r>
    </w:p>
    <w:p w14:paraId="7770A894" w14:textId="77777777" w:rsidR="00B96D06" w:rsidRDefault="00B96D06" w:rsidP="00B96D06">
      <w:pPr>
        <w:pStyle w:val="Balk1"/>
        <w:spacing w:after="228"/>
        <w:ind w:right="562"/>
      </w:pPr>
      <w:r>
        <w:t xml:space="preserve">Resim 3c: Fuaye Yan duvarlar İlk katman renk kompozisyonu, Doğu Cephe  </w:t>
      </w:r>
    </w:p>
    <w:p w14:paraId="06523FF4" w14:textId="7B7F7E1C" w:rsidR="00B96D06" w:rsidRDefault="00B96D06" w:rsidP="00B96D06">
      <w:pPr>
        <w:rPr>
          <w:lang w:eastAsia="tr-TR"/>
        </w:rPr>
      </w:pPr>
      <w:r>
        <w:rPr>
          <w:noProof/>
        </w:rPr>
        <w:drawing>
          <wp:inline distT="0" distB="0" distL="0" distR="0" wp14:anchorId="651600C4" wp14:editId="18283E24">
            <wp:extent cx="5102225" cy="3799205"/>
            <wp:effectExtent l="0" t="0" r="0" b="0"/>
            <wp:docPr id="1524" name="Picture 1524"/>
            <wp:cNvGraphicFramePr/>
            <a:graphic xmlns:a="http://schemas.openxmlformats.org/drawingml/2006/main">
              <a:graphicData uri="http://schemas.openxmlformats.org/drawingml/2006/picture">
                <pic:pic xmlns:pic="http://schemas.openxmlformats.org/drawingml/2006/picture">
                  <pic:nvPicPr>
                    <pic:cNvPr id="1524" name="Picture 1524"/>
                    <pic:cNvPicPr/>
                  </pic:nvPicPr>
                  <pic:blipFill>
                    <a:blip r:embed="rId151"/>
                    <a:stretch>
                      <a:fillRect/>
                    </a:stretch>
                  </pic:blipFill>
                  <pic:spPr>
                    <a:xfrm>
                      <a:off x="0" y="0"/>
                      <a:ext cx="5102225" cy="3799205"/>
                    </a:xfrm>
                    <a:prstGeom prst="rect">
                      <a:avLst/>
                    </a:prstGeom>
                  </pic:spPr>
                </pic:pic>
              </a:graphicData>
            </a:graphic>
          </wp:inline>
        </w:drawing>
      </w:r>
    </w:p>
    <w:p w14:paraId="6ADCF7BA" w14:textId="77777777" w:rsidR="00B96D06" w:rsidRPr="00B96D06" w:rsidRDefault="00B96D06" w:rsidP="00B96D06">
      <w:pPr>
        <w:spacing w:after="0" w:line="514" w:lineRule="auto"/>
        <w:ind w:left="345" w:right="744"/>
        <w:rPr>
          <w:rFonts w:ascii="Times New Roman" w:hAnsi="Times New Roman"/>
          <w:b/>
          <w:sz w:val="24"/>
          <w:szCs w:val="24"/>
        </w:rPr>
      </w:pPr>
      <w:r w:rsidRPr="00B96D06">
        <w:rPr>
          <w:rFonts w:ascii="Times New Roman" w:hAnsi="Times New Roman"/>
          <w:b/>
          <w:sz w:val="24"/>
          <w:szCs w:val="24"/>
        </w:rPr>
        <w:t xml:space="preserve">Resim 3d: Fuaye Yan duvarlar İlk katman renk kompozisyonu, Batı cephe  </w:t>
      </w:r>
    </w:p>
    <w:p w14:paraId="29924139" w14:textId="77777777" w:rsidR="00B96D06" w:rsidRPr="00B96D06" w:rsidRDefault="00B96D06" w:rsidP="00B96D06">
      <w:pPr>
        <w:rPr>
          <w:lang w:eastAsia="tr-TR"/>
        </w:rPr>
      </w:pPr>
    </w:p>
    <w:p w14:paraId="6997964A" w14:textId="01EF30D7" w:rsidR="00B96D06" w:rsidRDefault="00B96D06" w:rsidP="00B96D06">
      <w:pPr>
        <w:spacing w:after="0" w:line="360" w:lineRule="auto"/>
        <w:ind w:right="744"/>
        <w:rPr>
          <w:rFonts w:ascii="Times New Roman" w:hAnsi="Times New Roman"/>
          <w:sz w:val="24"/>
          <w:szCs w:val="24"/>
        </w:rPr>
      </w:pPr>
      <w:r>
        <w:rPr>
          <w:sz w:val="24"/>
          <w:szCs w:val="24"/>
        </w:rPr>
        <w:lastRenderedPageBreak/>
        <w:t xml:space="preserve">   </w:t>
      </w:r>
      <w:r w:rsidRPr="00B96D06">
        <w:rPr>
          <w:rFonts w:ascii="Times New Roman" w:hAnsi="Times New Roman"/>
          <w:sz w:val="24"/>
          <w:szCs w:val="24"/>
        </w:rPr>
        <w:t>Fuaye giriş katında duvarlarda yapılan araştırma raspaları sonucu kapı çerçeve etraflarında ve asma kat ile birleşim yerlerinde kırmızı şerit bordürler bulunmuştur. Şerit olan alanlar dışındaki yüzey ise fuaye balkonundaki renk ile aynıdır.</w:t>
      </w:r>
      <w:r w:rsidRPr="00B96D06">
        <w:rPr>
          <w:rFonts w:ascii="Times New Roman" w:hAnsi="Times New Roman"/>
          <w:b/>
          <w:sz w:val="24"/>
          <w:szCs w:val="24"/>
        </w:rPr>
        <w:t xml:space="preserve"> </w:t>
      </w:r>
      <w:r w:rsidRPr="00B96D06">
        <w:rPr>
          <w:rFonts w:ascii="Times New Roman" w:hAnsi="Times New Roman"/>
          <w:sz w:val="24"/>
          <w:szCs w:val="24"/>
        </w:rPr>
        <w:t xml:space="preserve"> </w:t>
      </w:r>
    </w:p>
    <w:p w14:paraId="0DEFB333" w14:textId="2BA28917" w:rsidR="00B96D06" w:rsidRDefault="00B96D06" w:rsidP="00B96D06">
      <w:pPr>
        <w:spacing w:after="0" w:line="360" w:lineRule="auto"/>
        <w:ind w:right="744"/>
        <w:rPr>
          <w:rFonts w:ascii="Times New Roman" w:hAnsi="Times New Roman"/>
          <w:sz w:val="24"/>
          <w:szCs w:val="24"/>
        </w:rPr>
      </w:pPr>
      <w:r>
        <w:rPr>
          <w:rFonts w:cs="Calibri"/>
          <w:noProof/>
        </w:rPr>
        <mc:AlternateContent>
          <mc:Choice Requires="wpg">
            <w:drawing>
              <wp:inline distT="0" distB="0" distL="0" distR="0" wp14:anchorId="1571F2ED" wp14:editId="645410B9">
                <wp:extent cx="5760720" cy="7868453"/>
                <wp:effectExtent l="0" t="0" r="0" b="0"/>
                <wp:docPr id="23233" name="Group 23233"/>
                <wp:cNvGraphicFramePr/>
                <a:graphic xmlns:a="http://schemas.openxmlformats.org/drawingml/2006/main">
                  <a:graphicData uri="http://schemas.microsoft.com/office/word/2010/wordprocessingGroup">
                    <wpg:wgp>
                      <wpg:cNvGrpSpPr/>
                      <wpg:grpSpPr>
                        <a:xfrm>
                          <a:off x="0" y="0"/>
                          <a:ext cx="5760720" cy="7868453"/>
                          <a:chOff x="0" y="0"/>
                          <a:chExt cx="5840096" cy="7976870"/>
                        </a:xfrm>
                      </wpg:grpSpPr>
                      <wps:wsp>
                        <wps:cNvPr id="1533" name="Rectangle 1533"/>
                        <wps:cNvSpPr/>
                        <wps:spPr>
                          <a:xfrm>
                            <a:off x="5801996" y="7785913"/>
                            <a:ext cx="50673" cy="224380"/>
                          </a:xfrm>
                          <a:prstGeom prst="rect">
                            <a:avLst/>
                          </a:prstGeom>
                          <a:ln>
                            <a:noFill/>
                          </a:ln>
                        </wps:spPr>
                        <wps:txbx>
                          <w:txbxContent>
                            <w:p w14:paraId="254B681E" w14:textId="77777777" w:rsidR="00B96D06" w:rsidRDefault="00B96D06" w:rsidP="00B96D06">
                              <w:r>
                                <w:t xml:space="preserve"> </w:t>
                              </w:r>
                            </w:p>
                          </w:txbxContent>
                        </wps:txbx>
                        <wps:bodyPr horzOverflow="overflow" vert="horz" lIns="0" tIns="0" rIns="0" bIns="0" rtlCol="0">
                          <a:noAutofit/>
                        </wps:bodyPr>
                      </wps:wsp>
                      <pic:pic xmlns:pic="http://schemas.openxmlformats.org/drawingml/2006/picture">
                        <pic:nvPicPr>
                          <pic:cNvPr id="1535" name="Picture 1535"/>
                          <pic:cNvPicPr/>
                        </pic:nvPicPr>
                        <pic:blipFill>
                          <a:blip r:embed="rId116"/>
                          <a:stretch>
                            <a:fillRect/>
                          </a:stretch>
                        </pic:blipFill>
                        <pic:spPr>
                          <a:xfrm>
                            <a:off x="5762625" y="2424938"/>
                            <a:ext cx="50292" cy="224028"/>
                          </a:xfrm>
                          <a:prstGeom prst="rect">
                            <a:avLst/>
                          </a:prstGeom>
                        </pic:spPr>
                      </pic:pic>
                      <wps:wsp>
                        <wps:cNvPr id="1536" name="Rectangle 1536"/>
                        <wps:cNvSpPr/>
                        <wps:spPr>
                          <a:xfrm>
                            <a:off x="5763896" y="2428469"/>
                            <a:ext cx="50673" cy="224380"/>
                          </a:xfrm>
                          <a:prstGeom prst="rect">
                            <a:avLst/>
                          </a:prstGeom>
                          <a:ln>
                            <a:noFill/>
                          </a:ln>
                        </wps:spPr>
                        <wps:txbx>
                          <w:txbxContent>
                            <w:p w14:paraId="0AF3B8D8" w14:textId="77777777" w:rsidR="00B96D06" w:rsidRDefault="00B96D06" w:rsidP="00B96D06">
                              <w:r>
                                <w:rPr>
                                  <w:b/>
                                </w:rPr>
                                <w:t xml:space="preserve"> </w:t>
                              </w:r>
                            </w:p>
                          </w:txbxContent>
                        </wps:txbx>
                        <wps:bodyPr horzOverflow="overflow" vert="horz" lIns="0" tIns="0" rIns="0" bIns="0" rtlCol="0">
                          <a:noAutofit/>
                        </wps:bodyPr>
                      </wps:wsp>
                      <wps:wsp>
                        <wps:cNvPr id="1537" name="Rectangle 1537"/>
                        <wps:cNvSpPr/>
                        <wps:spPr>
                          <a:xfrm>
                            <a:off x="5801996" y="2428469"/>
                            <a:ext cx="50673" cy="224380"/>
                          </a:xfrm>
                          <a:prstGeom prst="rect">
                            <a:avLst/>
                          </a:prstGeom>
                          <a:ln>
                            <a:noFill/>
                          </a:ln>
                        </wps:spPr>
                        <wps:txbx>
                          <w:txbxContent>
                            <w:p w14:paraId="78FF54F7" w14:textId="77777777" w:rsidR="00B96D06" w:rsidRDefault="00B96D06" w:rsidP="00B96D06">
                              <w:r>
                                <w:t xml:space="preserve"> </w:t>
                              </w:r>
                            </w:p>
                          </w:txbxContent>
                        </wps:txbx>
                        <wps:bodyPr horzOverflow="overflow" vert="horz" lIns="0" tIns="0" rIns="0" bIns="0" rtlCol="0">
                          <a:noAutofit/>
                        </wps:bodyPr>
                      </wps:wsp>
                      <pic:pic xmlns:pic="http://schemas.openxmlformats.org/drawingml/2006/picture">
                        <pic:nvPicPr>
                          <pic:cNvPr id="1539" name="Picture 1539"/>
                          <pic:cNvPicPr/>
                        </pic:nvPicPr>
                        <pic:blipFill>
                          <a:blip r:embed="rId152"/>
                          <a:stretch>
                            <a:fillRect/>
                          </a:stretch>
                        </pic:blipFill>
                        <pic:spPr>
                          <a:xfrm>
                            <a:off x="381" y="2741930"/>
                            <a:ext cx="51816" cy="224028"/>
                          </a:xfrm>
                          <a:prstGeom prst="rect">
                            <a:avLst/>
                          </a:prstGeom>
                        </pic:spPr>
                      </pic:pic>
                      <wps:wsp>
                        <wps:cNvPr id="1540" name="Rectangle 1540"/>
                        <wps:cNvSpPr/>
                        <wps:spPr>
                          <a:xfrm>
                            <a:off x="686" y="2745461"/>
                            <a:ext cx="50673" cy="224380"/>
                          </a:xfrm>
                          <a:prstGeom prst="rect">
                            <a:avLst/>
                          </a:prstGeom>
                          <a:ln>
                            <a:noFill/>
                          </a:ln>
                        </wps:spPr>
                        <wps:txbx>
                          <w:txbxContent>
                            <w:p w14:paraId="15BAF40A" w14:textId="77777777" w:rsidR="00B96D06" w:rsidRDefault="00B96D06" w:rsidP="00B96D06">
                              <w:r>
                                <w:rPr>
                                  <w:b/>
                                </w:rPr>
                                <w:t xml:space="preserve"> </w:t>
                              </w:r>
                            </w:p>
                          </w:txbxContent>
                        </wps:txbx>
                        <wps:bodyPr horzOverflow="overflow" vert="horz" lIns="0" tIns="0" rIns="0" bIns="0" rtlCol="0">
                          <a:noAutofit/>
                        </wps:bodyPr>
                      </wps:wsp>
                      <wps:wsp>
                        <wps:cNvPr id="1541" name="Rectangle 1541"/>
                        <wps:cNvSpPr/>
                        <wps:spPr>
                          <a:xfrm>
                            <a:off x="38786" y="2745461"/>
                            <a:ext cx="50673" cy="224380"/>
                          </a:xfrm>
                          <a:prstGeom prst="rect">
                            <a:avLst/>
                          </a:prstGeom>
                          <a:ln>
                            <a:noFill/>
                          </a:ln>
                        </wps:spPr>
                        <wps:txbx>
                          <w:txbxContent>
                            <w:p w14:paraId="2FD83AE4" w14:textId="77777777" w:rsidR="00B96D06" w:rsidRDefault="00B96D06" w:rsidP="00B96D06">
                              <w:r>
                                <w:t xml:space="preserve"> </w:t>
                              </w:r>
                            </w:p>
                          </w:txbxContent>
                        </wps:txbx>
                        <wps:bodyPr horzOverflow="overflow" vert="horz" lIns="0" tIns="0" rIns="0" bIns="0" rtlCol="0">
                          <a:noAutofit/>
                        </wps:bodyPr>
                      </wps:wsp>
                      <pic:pic xmlns:pic="http://schemas.openxmlformats.org/drawingml/2006/picture">
                        <pic:nvPicPr>
                          <pic:cNvPr id="1543" name="Picture 1543"/>
                          <pic:cNvPicPr/>
                        </pic:nvPicPr>
                        <pic:blipFill>
                          <a:blip r:embed="rId116"/>
                          <a:stretch>
                            <a:fillRect/>
                          </a:stretch>
                        </pic:blipFill>
                        <pic:spPr>
                          <a:xfrm>
                            <a:off x="5762625" y="7751318"/>
                            <a:ext cx="50292" cy="225552"/>
                          </a:xfrm>
                          <a:prstGeom prst="rect">
                            <a:avLst/>
                          </a:prstGeom>
                        </pic:spPr>
                      </pic:pic>
                      <wps:wsp>
                        <wps:cNvPr id="1544" name="Rectangle 1544"/>
                        <wps:cNvSpPr/>
                        <wps:spPr>
                          <a:xfrm>
                            <a:off x="5763896" y="7755433"/>
                            <a:ext cx="50673" cy="224380"/>
                          </a:xfrm>
                          <a:prstGeom prst="rect">
                            <a:avLst/>
                          </a:prstGeom>
                          <a:ln>
                            <a:noFill/>
                          </a:ln>
                        </wps:spPr>
                        <wps:txbx>
                          <w:txbxContent>
                            <w:p w14:paraId="70226783" w14:textId="77777777" w:rsidR="00B96D06" w:rsidRDefault="00B96D06" w:rsidP="00B96D06">
                              <w:r>
                                <w:t xml:space="preserve"> </w:t>
                              </w:r>
                            </w:p>
                          </w:txbxContent>
                        </wps:txbx>
                        <wps:bodyPr horzOverflow="overflow" vert="horz" lIns="0" tIns="0" rIns="0" bIns="0" rtlCol="0">
                          <a:noAutofit/>
                        </wps:bodyPr>
                      </wps:wsp>
                      <wps:wsp>
                        <wps:cNvPr id="1545" name="Rectangle 1545"/>
                        <wps:cNvSpPr/>
                        <wps:spPr>
                          <a:xfrm>
                            <a:off x="5801996" y="7755433"/>
                            <a:ext cx="50673" cy="224380"/>
                          </a:xfrm>
                          <a:prstGeom prst="rect">
                            <a:avLst/>
                          </a:prstGeom>
                          <a:ln>
                            <a:noFill/>
                          </a:ln>
                        </wps:spPr>
                        <wps:txbx>
                          <w:txbxContent>
                            <w:p w14:paraId="18A051FF" w14:textId="77777777" w:rsidR="00B96D06" w:rsidRDefault="00B96D06" w:rsidP="00B96D06">
                              <w:r>
                                <w:t xml:space="preserve"> </w:t>
                              </w:r>
                            </w:p>
                          </w:txbxContent>
                        </wps:txbx>
                        <wps:bodyPr horzOverflow="overflow" vert="horz" lIns="0" tIns="0" rIns="0" bIns="0" rtlCol="0">
                          <a:noAutofit/>
                        </wps:bodyPr>
                      </wps:wsp>
                      <pic:pic xmlns:pic="http://schemas.openxmlformats.org/drawingml/2006/picture">
                        <pic:nvPicPr>
                          <pic:cNvPr id="1547" name="Picture 1547"/>
                          <pic:cNvPicPr/>
                        </pic:nvPicPr>
                        <pic:blipFill>
                          <a:blip r:embed="rId153"/>
                          <a:stretch>
                            <a:fillRect/>
                          </a:stretch>
                        </pic:blipFill>
                        <pic:spPr>
                          <a:xfrm>
                            <a:off x="0" y="0"/>
                            <a:ext cx="5761483" cy="2561209"/>
                          </a:xfrm>
                          <a:prstGeom prst="rect">
                            <a:avLst/>
                          </a:prstGeom>
                        </pic:spPr>
                      </pic:pic>
                      <pic:pic xmlns:pic="http://schemas.openxmlformats.org/drawingml/2006/picture">
                        <pic:nvPicPr>
                          <pic:cNvPr id="1549" name="Picture 1549"/>
                          <pic:cNvPicPr/>
                        </pic:nvPicPr>
                        <pic:blipFill>
                          <a:blip r:embed="rId154"/>
                          <a:stretch>
                            <a:fillRect/>
                          </a:stretch>
                        </pic:blipFill>
                        <pic:spPr>
                          <a:xfrm>
                            <a:off x="2083" y="3086633"/>
                            <a:ext cx="5758688" cy="4791075"/>
                          </a:xfrm>
                          <a:prstGeom prst="rect">
                            <a:avLst/>
                          </a:prstGeom>
                        </pic:spPr>
                      </pic:pic>
                      <wps:wsp>
                        <wps:cNvPr id="1550" name="Shape 1550"/>
                        <wps:cNvSpPr/>
                        <wps:spPr>
                          <a:xfrm>
                            <a:off x="2129155" y="523240"/>
                            <a:ext cx="219075" cy="1476375"/>
                          </a:xfrm>
                          <a:custGeom>
                            <a:avLst/>
                            <a:gdLst/>
                            <a:ahLst/>
                            <a:cxnLst/>
                            <a:rect l="0" t="0" r="0" b="0"/>
                            <a:pathLst>
                              <a:path w="219075" h="1476375">
                                <a:moveTo>
                                  <a:pt x="0" y="1476375"/>
                                </a:moveTo>
                                <a:lnTo>
                                  <a:pt x="219075" y="1476375"/>
                                </a:lnTo>
                                <a:lnTo>
                                  <a:pt x="219075" y="0"/>
                                </a:lnTo>
                                <a:lnTo>
                                  <a:pt x="0" y="0"/>
                                </a:lnTo>
                                <a:close/>
                              </a:path>
                            </a:pathLst>
                          </a:custGeom>
                          <a:ln w="9525" cap="rnd">
                            <a:miter lim="127000"/>
                          </a:ln>
                        </wps:spPr>
                        <wps:style>
                          <a:lnRef idx="1">
                            <a:srgbClr val="FF0000"/>
                          </a:lnRef>
                          <a:fillRef idx="0">
                            <a:srgbClr val="000000">
                              <a:alpha val="0"/>
                            </a:srgbClr>
                          </a:fillRef>
                          <a:effectRef idx="0">
                            <a:scrgbClr r="0" g="0" b="0"/>
                          </a:effectRef>
                          <a:fontRef idx="none"/>
                        </wps:style>
                        <wps:bodyPr/>
                      </wps:wsp>
                      <wps:wsp>
                        <wps:cNvPr id="1551" name="Shape 1551"/>
                        <wps:cNvSpPr/>
                        <wps:spPr>
                          <a:xfrm>
                            <a:off x="2386330" y="409067"/>
                            <a:ext cx="1476375" cy="219075"/>
                          </a:xfrm>
                          <a:custGeom>
                            <a:avLst/>
                            <a:gdLst/>
                            <a:ahLst/>
                            <a:cxnLst/>
                            <a:rect l="0" t="0" r="0" b="0"/>
                            <a:pathLst>
                              <a:path w="1476375" h="219075">
                                <a:moveTo>
                                  <a:pt x="0" y="219075"/>
                                </a:moveTo>
                                <a:lnTo>
                                  <a:pt x="1476375" y="219075"/>
                                </a:lnTo>
                                <a:lnTo>
                                  <a:pt x="1476375" y="0"/>
                                </a:lnTo>
                                <a:lnTo>
                                  <a:pt x="0" y="0"/>
                                </a:lnTo>
                                <a:close/>
                              </a:path>
                            </a:pathLst>
                          </a:custGeom>
                          <a:ln w="9525" cap="rnd">
                            <a:miter lim="127000"/>
                          </a:ln>
                        </wps:spPr>
                        <wps:style>
                          <a:lnRef idx="1">
                            <a:srgbClr val="FF0000"/>
                          </a:lnRef>
                          <a:fillRef idx="0">
                            <a:srgbClr val="000000">
                              <a:alpha val="0"/>
                            </a:srgbClr>
                          </a:fillRef>
                          <a:effectRef idx="0">
                            <a:scrgbClr r="0" g="0" b="0"/>
                          </a:effectRef>
                          <a:fontRef idx="none"/>
                        </wps:style>
                        <wps:bodyPr/>
                      </wps:wsp>
                      <wps:wsp>
                        <wps:cNvPr id="1552" name="Shape 1552"/>
                        <wps:cNvSpPr/>
                        <wps:spPr>
                          <a:xfrm>
                            <a:off x="2808605" y="2646680"/>
                            <a:ext cx="175260" cy="588010"/>
                          </a:xfrm>
                          <a:custGeom>
                            <a:avLst/>
                            <a:gdLst/>
                            <a:ahLst/>
                            <a:cxnLst/>
                            <a:rect l="0" t="0" r="0" b="0"/>
                            <a:pathLst>
                              <a:path w="175260" h="588010">
                                <a:moveTo>
                                  <a:pt x="43815" y="0"/>
                                </a:moveTo>
                                <a:lnTo>
                                  <a:pt x="131445" y="0"/>
                                </a:lnTo>
                                <a:lnTo>
                                  <a:pt x="131445" y="441071"/>
                                </a:lnTo>
                                <a:lnTo>
                                  <a:pt x="175260" y="441071"/>
                                </a:lnTo>
                                <a:lnTo>
                                  <a:pt x="87630" y="588010"/>
                                </a:lnTo>
                                <a:lnTo>
                                  <a:pt x="0" y="441071"/>
                                </a:lnTo>
                                <a:lnTo>
                                  <a:pt x="43815" y="441071"/>
                                </a:lnTo>
                                <a:lnTo>
                                  <a:pt x="43815" y="0"/>
                                </a:lnTo>
                                <a:close/>
                              </a:path>
                            </a:pathLst>
                          </a:custGeom>
                          <a:ln w="0" cap="rnd">
                            <a:miter lim="127000"/>
                          </a:ln>
                        </wps:spPr>
                        <wps:style>
                          <a:lnRef idx="0">
                            <a:srgbClr val="000000">
                              <a:alpha val="0"/>
                            </a:srgbClr>
                          </a:lnRef>
                          <a:fillRef idx="1">
                            <a:srgbClr val="FF0000"/>
                          </a:fillRef>
                          <a:effectRef idx="0">
                            <a:scrgbClr r="0" g="0" b="0"/>
                          </a:effectRef>
                          <a:fontRef idx="none"/>
                        </wps:style>
                        <wps:bodyPr/>
                      </wps:wsp>
                      <wps:wsp>
                        <wps:cNvPr id="1553" name="Shape 1553"/>
                        <wps:cNvSpPr/>
                        <wps:spPr>
                          <a:xfrm>
                            <a:off x="2808605" y="2646680"/>
                            <a:ext cx="175260" cy="588010"/>
                          </a:xfrm>
                          <a:custGeom>
                            <a:avLst/>
                            <a:gdLst/>
                            <a:ahLst/>
                            <a:cxnLst/>
                            <a:rect l="0" t="0" r="0" b="0"/>
                            <a:pathLst>
                              <a:path w="175260" h="588010">
                                <a:moveTo>
                                  <a:pt x="0" y="441071"/>
                                </a:moveTo>
                                <a:lnTo>
                                  <a:pt x="43815" y="441071"/>
                                </a:lnTo>
                                <a:lnTo>
                                  <a:pt x="43815" y="0"/>
                                </a:lnTo>
                                <a:lnTo>
                                  <a:pt x="131445" y="0"/>
                                </a:lnTo>
                                <a:lnTo>
                                  <a:pt x="131445" y="441071"/>
                                </a:lnTo>
                                <a:lnTo>
                                  <a:pt x="175260" y="441071"/>
                                </a:lnTo>
                                <a:lnTo>
                                  <a:pt x="87630" y="588010"/>
                                </a:lnTo>
                                <a:close/>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571F2ED" id="Group 23233" o:spid="_x0000_s1212" style="width:453.6pt;height:619.55pt;mso-position-horizontal-relative:char;mso-position-vertical-relative:line" coordsize="58400,7976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">
                <v:rect id="Rectangle 1533" o:spid="_x0000_s1213" style="position:absolute;left:58019;top:7785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13HwwAAAN0AAAAPAAAAZHJzL2Rvd25yZXYueG1sRE9Li8Iw&#10;EL4L/ocwgjdNXVG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ntdx8MAAADdAAAADwAA&#10;AAAAAAAAAAAAAAAHAgAAZHJzL2Rvd25yZXYueG1sUEsFBgAAAAADAAMAtwAAAPcCAAAAAA==&#10;" filled="f" stroked="f">
                  <v:textbox inset="0,0,0,0">
                    <w:txbxContent>
                      <w:p w14:paraId="254B681E" w14:textId="77777777" w:rsidR="00B96D06" w:rsidRDefault="00B96D06" w:rsidP="00B96D06">
                        <w:r>
                          <w:t xml:space="preserve"> </w:t>
                        </w:r>
                      </w:p>
                    </w:txbxContent>
                  </v:textbox>
                </v:rect>
                <v:shape id="Picture 1535" o:spid="_x0000_s1214" type="#_x0000_t75" style="position:absolute;left:57626;top:24249;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">
                  <v:imagedata r:id="rId131" o:title=""/>
                </v:shape>
                <v:rect id="Rectangle 1536" o:spid="_x0000_s1215" style="position:absolute;left:57638;top:2428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5fwwAAAN0AAAAPAAAAZHJzL2Rvd25yZXYueG1sRE9Li8Iw&#10;EL4L/ocwwt40dWVF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6gz+X8MAAADdAAAADwAA&#10;AAAAAAAAAAAAAAAHAgAAZHJzL2Rvd25yZXYueG1sUEsFBgAAAAADAAMAtwAAAPcCAAAAAA==&#10;" filled="f" stroked="f">
                  <v:textbox inset="0,0,0,0">
                    <w:txbxContent>
                      <w:p w14:paraId="0AF3B8D8" w14:textId="77777777" w:rsidR="00B96D06" w:rsidRDefault="00B96D06" w:rsidP="00B96D06">
                        <w:r>
                          <w:rPr>
                            <w:b/>
                          </w:rPr>
                          <w:t xml:space="preserve"> </w:t>
                        </w:r>
                      </w:p>
                    </w:txbxContent>
                  </v:textbox>
                </v:rect>
                <v:rect id="Rectangle 1537" o:spid="_x0000_s1216" style="position:absolute;left:58019;top:2428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" filled="f" stroked="f">
                  <v:textbox inset="0,0,0,0">
                    <w:txbxContent>
                      <w:p w14:paraId="78FF54F7" w14:textId="77777777" w:rsidR="00B96D06" w:rsidRDefault="00B96D06" w:rsidP="00B96D06">
                        <w:r>
                          <w:t xml:space="preserve"> </w:t>
                        </w:r>
                      </w:p>
                    </w:txbxContent>
                  </v:textbox>
                </v:rect>
                <v:shape id="Picture 1539" o:spid="_x0000_s1217" type="#_x0000_t75" style="position:absolute;left:3;top:27419;width:518;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">
                  <v:imagedata r:id="rId155" o:title=""/>
                </v:shape>
                <v:rect id="Rectangle 1540" o:spid="_x0000_s1218" style="position:absolute;left:6;top:2745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" filled="f" stroked="f">
                  <v:textbox inset="0,0,0,0">
                    <w:txbxContent>
                      <w:p w14:paraId="15BAF40A" w14:textId="77777777" w:rsidR="00B96D06" w:rsidRDefault="00B96D06" w:rsidP="00B96D06">
                        <w:r>
                          <w:rPr>
                            <w:b/>
                          </w:rPr>
                          <w:t xml:space="preserve"> </w:t>
                        </w:r>
                      </w:p>
                    </w:txbxContent>
                  </v:textbox>
                </v:rect>
                <v:rect id="Rectangle 1541" o:spid="_x0000_s1219" style="position:absolute;left:387;top:2745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xVWxQAAAN0AAAAPAAAAZHJzL2Rvd25yZXYueG1sRE9Na8JA&#10;EL0X/A/LCN7qRrE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A94xVWxQAAAN0AAAAP&#10;AAAAAAAAAAAAAAAAAAcCAABkcnMvZG93bnJldi54bWxQSwUGAAAAAAMAAwC3AAAA+QIAAAAA&#10;" filled="f" stroked="f">
                  <v:textbox inset="0,0,0,0">
                    <w:txbxContent>
                      <w:p w14:paraId="2FD83AE4" w14:textId="77777777" w:rsidR="00B96D06" w:rsidRDefault="00B96D06" w:rsidP="00B96D06">
                        <w:r>
                          <w:t xml:space="preserve"> </w:t>
                        </w:r>
                      </w:p>
                    </w:txbxContent>
                  </v:textbox>
                </v:rect>
                <v:shape id="Picture 1543" o:spid="_x0000_s1220" type="#_x0000_t75" style="position:absolute;left:57626;top:77513;width:503;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">
                  <v:imagedata r:id="rId131" o:title=""/>
                </v:shape>
                <v:rect id="Rectangle 1544" o:spid="_x0000_s1221" style="position:absolute;left:57638;top:7755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bOwwAAAN0AAAAPAAAAZHJzL2Rvd25yZXYueG1sRE9Li8Iw&#10;EL4L/ocwgjdNXVS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LZS2zsMAAADdAAAADwAA&#10;AAAAAAAAAAAAAAAHAgAAZHJzL2Rvd25yZXYueG1sUEsFBgAAAAADAAMAtwAAAPcCAAAAAA==&#10;" filled="f" stroked="f">
                  <v:textbox inset="0,0,0,0">
                    <w:txbxContent>
                      <w:p w14:paraId="70226783" w14:textId="77777777" w:rsidR="00B96D06" w:rsidRDefault="00B96D06" w:rsidP="00B96D06">
                        <w:r>
                          <w:t xml:space="preserve"> </w:t>
                        </w:r>
                      </w:p>
                    </w:txbxContent>
                  </v:textbox>
                </v:rect>
                <v:rect id="Rectangle 1545" o:spid="_x0000_s1222" style="position:absolute;left:58019;top:7755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BNVwwAAAN0AAAAPAAAAZHJzL2Rvd25yZXYueG1sRE9Li8Iw&#10;EL4v+B/CCN7WVNF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QtgTVcMAAADdAAAADwAA&#10;AAAAAAAAAAAAAAAHAgAAZHJzL2Rvd25yZXYueG1sUEsFBgAAAAADAAMAtwAAAPcCAAAAAA==&#10;" filled="f" stroked="f">
                  <v:textbox inset="0,0,0,0">
                    <w:txbxContent>
                      <w:p w14:paraId="18A051FF" w14:textId="77777777" w:rsidR="00B96D06" w:rsidRDefault="00B96D06" w:rsidP="00B96D06">
                        <w:r>
                          <w:t xml:space="preserve"> </w:t>
                        </w:r>
                      </w:p>
                    </w:txbxContent>
                  </v:textbox>
                </v:rect>
                <v:shape id="Picture 1547" o:spid="_x0000_s1223" type="#_x0000_t75" style="position:absolute;width:57614;height:25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">
                  <v:imagedata r:id="rId156" o:title=""/>
                </v:shape>
                <v:shape id="Picture 1549" o:spid="_x0000_s1224" type="#_x0000_t75" style="position:absolute;left:20;top:30866;width:57587;height:47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">
                  <v:imagedata r:id="rId157" o:title=""/>
                </v:shape>
                <v:shape id="Shape 1550" o:spid="_x0000_s1225" style="position:absolute;left:21291;top:5232;width:2191;height:14764;visibility:visible;mso-wrap-style:square;v-text-anchor:top" coordsize="219075,147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" path="m,1476375r219075,l219075,,,,,1476375xe" filled="f" strokecolor="red">
                  <v:stroke miterlimit="83231f" joinstyle="miter" endcap="round"/>
                  <v:path arrowok="t" textboxrect="0,0,219075,1476375"/>
                </v:shape>
                <v:shape id="Shape 1551" o:spid="_x0000_s1226" style="position:absolute;left:23863;top:4090;width:14764;height:2191;visibility:visible;mso-wrap-style:square;v-text-anchor:top" coordsize="14763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" path="m,219075r1476375,l1476375,,,,,219075xe" filled="f" strokecolor="red">
                  <v:stroke miterlimit="83231f" joinstyle="miter" endcap="round"/>
                  <v:path arrowok="t" textboxrect="0,0,1476375,219075"/>
                </v:shape>
                <v:shape id="Shape 1552" o:spid="_x0000_s1227" style="position:absolute;left:28086;top:26466;width:1752;height:5880;visibility:visible;mso-wrap-style:square;v-text-anchor:top" coordsize="175260,58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" path="m43815,r87630,l131445,441071r43815,l87630,588010,,441071r43815,l43815,xe" fillcolor="red" stroked="f" strokeweight="0">
                  <v:stroke miterlimit="83231f" joinstyle="miter" endcap="round"/>
                  <v:path arrowok="t" textboxrect="0,0,175260,588010"/>
                </v:shape>
                <v:shape id="Shape 1553" o:spid="_x0000_s1228" style="position:absolute;left:28086;top:26466;width:1752;height:5880;visibility:visible;mso-wrap-style:square;v-text-anchor:top" coordsize="175260,58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" path="m,441071r43815,l43815,r87630,l131445,441071r43815,l87630,588010,,441071xe" filled="f">
                  <v:stroke endcap="round"/>
                  <v:path arrowok="t" textboxrect="0,0,175260,588010"/>
                </v:shape>
                <w10:anchorlock/>
              </v:group>
            </w:pict>
          </mc:Fallback>
        </mc:AlternateContent>
      </w:r>
    </w:p>
    <w:p w14:paraId="566325EB" w14:textId="77777777" w:rsidR="00B96D06" w:rsidRDefault="00B96D06" w:rsidP="00B96D06">
      <w:pPr>
        <w:spacing w:after="0" w:line="360" w:lineRule="auto"/>
        <w:ind w:right="744"/>
        <w:rPr>
          <w:rFonts w:ascii="Times New Roman" w:hAnsi="Times New Roman"/>
          <w:sz w:val="24"/>
          <w:szCs w:val="24"/>
        </w:rPr>
      </w:pPr>
      <w:r>
        <w:rPr>
          <w:noProof/>
        </w:rPr>
        <w:lastRenderedPageBreak/>
        <w:drawing>
          <wp:inline distT="0" distB="0" distL="0" distR="0" wp14:anchorId="09CD8717" wp14:editId="2CC43973">
            <wp:extent cx="5757672" cy="7370065"/>
            <wp:effectExtent l="0" t="0" r="0" b="0"/>
            <wp:docPr id="217894512" name="Picture 25245" descr="metin, paralel, iç mekan, yazı tahtas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17894512" name="Picture 25245" descr="metin, paralel, iç mekan, yazı tahtası içeren bir resim&#10;&#10;Açıklama otomatik olarak oluşturuldu"/>
                    <pic:cNvPicPr/>
                  </pic:nvPicPr>
                  <pic:blipFill>
                    <a:blip r:embed="rId9"/>
                    <a:stretch>
                      <a:fillRect/>
                    </a:stretch>
                  </pic:blipFill>
                  <pic:spPr>
                    <a:xfrm>
                      <a:off x="0" y="0"/>
                      <a:ext cx="5757672" cy="7370065"/>
                    </a:xfrm>
                    <a:prstGeom prst="rect">
                      <a:avLst/>
                    </a:prstGeom>
                  </pic:spPr>
                </pic:pic>
              </a:graphicData>
            </a:graphic>
          </wp:inline>
        </w:drawing>
      </w:r>
    </w:p>
    <w:p w14:paraId="60C5D9A4" w14:textId="77777777" w:rsidR="00B96D06" w:rsidRDefault="00B96D06" w:rsidP="00B96D06">
      <w:pPr>
        <w:spacing w:after="0" w:line="360" w:lineRule="auto"/>
        <w:ind w:right="744"/>
        <w:rPr>
          <w:rFonts w:ascii="Times New Roman" w:hAnsi="Times New Roman"/>
          <w:sz w:val="24"/>
          <w:szCs w:val="24"/>
        </w:rPr>
      </w:pPr>
      <w:r>
        <w:rPr>
          <w:rFonts w:ascii="Times New Roman" w:hAnsi="Times New Roman"/>
          <w:sz w:val="24"/>
          <w:szCs w:val="24"/>
        </w:rPr>
        <w:t xml:space="preserve">   </w:t>
      </w:r>
      <w:proofErr w:type="spellStart"/>
      <w:r w:rsidRPr="00B96D06">
        <w:rPr>
          <w:rFonts w:ascii="Times New Roman" w:hAnsi="Times New Roman"/>
          <w:sz w:val="24"/>
          <w:szCs w:val="24"/>
        </w:rPr>
        <w:t>Bonatz</w:t>
      </w:r>
      <w:proofErr w:type="spellEnd"/>
      <w:r w:rsidRPr="00B96D06">
        <w:rPr>
          <w:rFonts w:ascii="Times New Roman" w:hAnsi="Times New Roman"/>
          <w:sz w:val="24"/>
          <w:szCs w:val="24"/>
        </w:rPr>
        <w:t xml:space="preserve"> mevcut sarı rengin üzerine domates kırmızısı detaylarla mekâna </w:t>
      </w:r>
      <w:proofErr w:type="gramStart"/>
      <w:r w:rsidRPr="00B96D06">
        <w:rPr>
          <w:rFonts w:ascii="Times New Roman" w:hAnsi="Times New Roman"/>
          <w:sz w:val="24"/>
          <w:szCs w:val="24"/>
        </w:rPr>
        <w:t>Avrupa  operalarındakine</w:t>
      </w:r>
      <w:proofErr w:type="gramEnd"/>
      <w:r w:rsidRPr="00B96D06">
        <w:rPr>
          <w:rFonts w:ascii="Times New Roman" w:hAnsi="Times New Roman"/>
          <w:sz w:val="24"/>
          <w:szCs w:val="24"/>
        </w:rPr>
        <w:t xml:space="preserve"> benzer bir hava katmak istemiş olmalıdır. Zira bahsi geçen kırmızı renk, 18. ve 19. yüzyıl Avrupa ülkelerinde bulunan ünlü tiyatro-opera binalarında ve özellikle dönemin Alman Opera binaları ile Paris’in ünlü </w:t>
      </w:r>
      <w:proofErr w:type="spellStart"/>
      <w:r w:rsidRPr="00B96D06">
        <w:rPr>
          <w:rFonts w:ascii="Times New Roman" w:hAnsi="Times New Roman"/>
          <w:sz w:val="24"/>
          <w:szCs w:val="24"/>
        </w:rPr>
        <w:t>Şanzelize</w:t>
      </w:r>
      <w:proofErr w:type="spellEnd"/>
      <w:r w:rsidRPr="00B96D06">
        <w:rPr>
          <w:rFonts w:ascii="Times New Roman" w:hAnsi="Times New Roman"/>
          <w:sz w:val="24"/>
          <w:szCs w:val="24"/>
        </w:rPr>
        <w:t xml:space="preserve"> Tiyatrosu’nun </w:t>
      </w:r>
    </w:p>
    <w:p w14:paraId="7B36001B" w14:textId="77777777" w:rsidR="00B96D06" w:rsidRDefault="00B96D06" w:rsidP="00B96D06">
      <w:pPr>
        <w:spacing w:after="0" w:line="360" w:lineRule="auto"/>
        <w:ind w:right="744"/>
        <w:rPr>
          <w:rFonts w:ascii="Times New Roman" w:hAnsi="Times New Roman"/>
          <w:sz w:val="24"/>
          <w:szCs w:val="24"/>
        </w:rPr>
      </w:pPr>
    </w:p>
    <w:p w14:paraId="1A628AD3" w14:textId="131CBB2D" w:rsidR="00B96D06" w:rsidRDefault="00B96D06" w:rsidP="00B96D06">
      <w:pPr>
        <w:spacing w:after="0" w:line="360" w:lineRule="auto"/>
        <w:ind w:right="744"/>
        <w:rPr>
          <w:rFonts w:ascii="Times New Roman" w:hAnsi="Times New Roman"/>
          <w:sz w:val="24"/>
          <w:szCs w:val="24"/>
        </w:rPr>
      </w:pPr>
      <w:r w:rsidRPr="00B96D06">
        <w:rPr>
          <w:rFonts w:ascii="Times New Roman" w:hAnsi="Times New Roman"/>
          <w:sz w:val="24"/>
          <w:szCs w:val="24"/>
        </w:rPr>
        <w:lastRenderedPageBreak/>
        <w:t>(</w:t>
      </w:r>
      <w:proofErr w:type="spellStart"/>
      <w:r w:rsidRPr="00B96D06">
        <w:rPr>
          <w:rFonts w:ascii="Times New Roman" w:hAnsi="Times New Roman"/>
          <w:sz w:val="24"/>
          <w:szCs w:val="24"/>
        </w:rPr>
        <w:t>Théâtredes</w:t>
      </w:r>
      <w:proofErr w:type="spellEnd"/>
      <w:r w:rsidRPr="00B96D06">
        <w:rPr>
          <w:rFonts w:ascii="Times New Roman" w:hAnsi="Times New Roman"/>
          <w:sz w:val="24"/>
          <w:szCs w:val="24"/>
        </w:rPr>
        <w:t xml:space="preserve"> </w:t>
      </w:r>
      <w:proofErr w:type="spellStart"/>
      <w:r w:rsidRPr="00B96D06">
        <w:rPr>
          <w:rFonts w:ascii="Times New Roman" w:hAnsi="Times New Roman"/>
          <w:sz w:val="24"/>
          <w:szCs w:val="24"/>
        </w:rPr>
        <w:t>Champs-Elysée</w:t>
      </w:r>
      <w:proofErr w:type="spellEnd"/>
      <w:r w:rsidRPr="00B96D06">
        <w:rPr>
          <w:rFonts w:ascii="Times New Roman" w:hAnsi="Times New Roman"/>
          <w:sz w:val="24"/>
          <w:szCs w:val="24"/>
        </w:rPr>
        <w:t>) salon ve fuayesinde kullanılan renktir. Ayrıca aynı</w:t>
      </w:r>
      <w:r w:rsidRPr="00B96D06">
        <w:rPr>
          <w:rFonts w:ascii="Times New Roman" w:hAnsi="Times New Roman"/>
          <w:sz w:val="24"/>
          <w:szCs w:val="24"/>
        </w:rPr>
        <w:t xml:space="preserve"> </w:t>
      </w:r>
      <w:r w:rsidRPr="00B96D06">
        <w:rPr>
          <w:rFonts w:ascii="Times New Roman" w:hAnsi="Times New Roman"/>
          <w:sz w:val="24"/>
          <w:szCs w:val="24"/>
        </w:rPr>
        <w:t xml:space="preserve">renk 1927 yılında Kadıköy’de dönemin Avrupa operaları örnek alınarak inşa edilen Süreyya Sineması ve Operası’nda </w:t>
      </w:r>
      <w:proofErr w:type="gramStart"/>
      <w:r w:rsidRPr="00B96D06">
        <w:rPr>
          <w:rFonts w:ascii="Times New Roman" w:hAnsi="Times New Roman"/>
          <w:sz w:val="24"/>
          <w:szCs w:val="24"/>
        </w:rPr>
        <w:t>da  kullanılmıştır</w:t>
      </w:r>
      <w:proofErr w:type="gramEnd"/>
      <w:r w:rsidRPr="00B96D06">
        <w:rPr>
          <w:rFonts w:ascii="Times New Roman" w:hAnsi="Times New Roman"/>
          <w:sz w:val="24"/>
          <w:szCs w:val="24"/>
        </w:rPr>
        <w:t>. (Resim 4).</w:t>
      </w:r>
    </w:p>
    <w:p w14:paraId="607BF589" w14:textId="77777777" w:rsidR="00B96D06" w:rsidRDefault="00B96D06" w:rsidP="00B96D06">
      <w:pPr>
        <w:spacing w:after="0" w:line="360" w:lineRule="auto"/>
        <w:ind w:right="744"/>
        <w:rPr>
          <w:rFonts w:ascii="Times New Roman" w:hAnsi="Times New Roman"/>
          <w:sz w:val="24"/>
          <w:szCs w:val="24"/>
        </w:rPr>
      </w:pPr>
    </w:p>
    <w:p w14:paraId="7D572FE3" w14:textId="6935B5DB" w:rsidR="00B96D06" w:rsidRPr="00B96D06" w:rsidRDefault="00B96D06" w:rsidP="00B96D06">
      <w:pPr>
        <w:spacing w:after="0" w:line="360" w:lineRule="auto"/>
        <w:ind w:right="744"/>
        <w:rPr>
          <w:rFonts w:ascii="Times New Roman" w:hAnsi="Times New Roman"/>
          <w:sz w:val="24"/>
          <w:szCs w:val="24"/>
        </w:rPr>
      </w:pPr>
      <w:r>
        <w:rPr>
          <w:rFonts w:cs="Calibri"/>
          <w:noProof/>
        </w:rPr>
        <mc:AlternateContent>
          <mc:Choice Requires="wpg">
            <w:drawing>
              <wp:inline distT="0" distB="0" distL="0" distR="0" wp14:anchorId="4C8E8892" wp14:editId="131A261A">
                <wp:extent cx="5728335" cy="5795264"/>
                <wp:effectExtent l="0" t="0" r="0" b="0"/>
                <wp:docPr id="22670" name="Group 22670"/>
                <wp:cNvGraphicFramePr/>
                <a:graphic xmlns:a="http://schemas.openxmlformats.org/drawingml/2006/main">
                  <a:graphicData uri="http://schemas.microsoft.com/office/word/2010/wordprocessingGroup">
                    <wpg:wgp>
                      <wpg:cNvGrpSpPr/>
                      <wpg:grpSpPr>
                        <a:xfrm>
                          <a:off x="0" y="0"/>
                          <a:ext cx="5728335" cy="5795264"/>
                          <a:chOff x="0" y="0"/>
                          <a:chExt cx="5728335" cy="5795264"/>
                        </a:xfrm>
                      </wpg:grpSpPr>
                      <pic:pic xmlns:pic="http://schemas.openxmlformats.org/drawingml/2006/picture">
                        <pic:nvPicPr>
                          <pic:cNvPr id="1780" name="Picture 1780"/>
                          <pic:cNvPicPr/>
                        </pic:nvPicPr>
                        <pic:blipFill>
                          <a:blip r:embed="rId116"/>
                          <a:stretch>
                            <a:fillRect/>
                          </a:stretch>
                        </pic:blipFill>
                        <pic:spPr>
                          <a:xfrm>
                            <a:off x="5678043" y="5571236"/>
                            <a:ext cx="50292" cy="224028"/>
                          </a:xfrm>
                          <a:prstGeom prst="rect">
                            <a:avLst/>
                          </a:prstGeom>
                        </pic:spPr>
                      </pic:pic>
                      <pic:pic xmlns:pic="http://schemas.openxmlformats.org/drawingml/2006/picture">
                        <pic:nvPicPr>
                          <pic:cNvPr id="1784" name="Picture 1784"/>
                          <pic:cNvPicPr/>
                        </pic:nvPicPr>
                        <pic:blipFill>
                          <a:blip r:embed="rId158"/>
                          <a:stretch>
                            <a:fillRect/>
                          </a:stretch>
                        </pic:blipFill>
                        <pic:spPr>
                          <a:xfrm>
                            <a:off x="0" y="0"/>
                            <a:ext cx="5716905" cy="5750560"/>
                          </a:xfrm>
                          <a:prstGeom prst="rect">
                            <a:avLst/>
                          </a:prstGeom>
                        </pic:spPr>
                      </pic:pic>
                    </wpg:wgp>
                  </a:graphicData>
                </a:graphic>
              </wp:inline>
            </w:drawing>
          </mc:Choice>
          <mc:Fallback>
            <w:pict>
              <v:group w14:anchorId="408CE759" id="Group 22670" o:spid="_x0000_s1026" style="width:451.05pt;height:456.3pt;mso-position-horizontal-relative:char;mso-position-vertical-relative:line" coordsize="57283,57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">
                <v:shape id="Picture 1780" o:spid="_x0000_s1027" type="#_x0000_t75" style="position:absolute;left:56780;top:55712;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">
                  <v:imagedata r:id="rId131" o:title=""/>
                </v:shape>
                <v:shape id="Picture 1784" o:spid="_x0000_s1028" type="#_x0000_t75" style="position:absolute;width:57169;height:57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">
                  <v:imagedata r:id="rId159" o:title=""/>
                </v:shape>
                <w10:anchorlock/>
              </v:group>
            </w:pict>
          </mc:Fallback>
        </mc:AlternateContent>
      </w:r>
    </w:p>
    <w:p w14:paraId="0ED37FB4" w14:textId="77777777" w:rsidR="00B96D06" w:rsidRDefault="00B96D06" w:rsidP="00AB2B62">
      <w:pPr>
        <w:rPr>
          <w:sz w:val="24"/>
          <w:szCs w:val="24"/>
        </w:rPr>
      </w:pPr>
    </w:p>
    <w:p w14:paraId="572D06C4" w14:textId="77777777" w:rsidR="00B96D06" w:rsidRDefault="00B96D06" w:rsidP="00B96D06">
      <w:pPr>
        <w:spacing w:line="360" w:lineRule="auto"/>
        <w:ind w:left="432" w:right="610"/>
        <w:rPr>
          <w:rFonts w:ascii="Times New Roman" w:hAnsi="Times New Roman"/>
          <w:sz w:val="24"/>
          <w:szCs w:val="24"/>
        </w:rPr>
      </w:pPr>
      <w:r w:rsidRPr="00B96D06">
        <w:rPr>
          <w:rFonts w:ascii="Times New Roman" w:hAnsi="Times New Roman"/>
          <w:sz w:val="24"/>
          <w:szCs w:val="24"/>
        </w:rPr>
        <w:t xml:space="preserve">Arşiv taramalarından elde edilen, 1948-1950 tarihli fotoğraflarda bu kırmızı rengin olmadığı görülmektedir (Resim 5-6).   </w:t>
      </w:r>
    </w:p>
    <w:p w14:paraId="43BAE39C" w14:textId="77777777" w:rsidR="00B96D06" w:rsidRDefault="00B96D06" w:rsidP="00B96D06">
      <w:pPr>
        <w:spacing w:line="360" w:lineRule="auto"/>
        <w:ind w:left="432" w:right="610"/>
        <w:rPr>
          <w:rFonts w:ascii="Times New Roman" w:hAnsi="Times New Roman"/>
          <w:sz w:val="24"/>
          <w:szCs w:val="24"/>
        </w:rPr>
      </w:pPr>
    </w:p>
    <w:p w14:paraId="5E102B0D" w14:textId="77777777" w:rsidR="00B96D06" w:rsidRDefault="00B96D06" w:rsidP="00B96D06">
      <w:pPr>
        <w:spacing w:line="360" w:lineRule="auto"/>
        <w:ind w:left="432" w:right="610"/>
        <w:rPr>
          <w:rFonts w:ascii="Times New Roman" w:hAnsi="Times New Roman"/>
          <w:sz w:val="24"/>
          <w:szCs w:val="24"/>
        </w:rPr>
      </w:pPr>
    </w:p>
    <w:p w14:paraId="03632C28" w14:textId="02F82CB8" w:rsidR="00B96D06" w:rsidRPr="00B96D06" w:rsidRDefault="00B96D06" w:rsidP="00B96D06">
      <w:pPr>
        <w:spacing w:line="360" w:lineRule="auto"/>
        <w:ind w:left="432" w:right="610"/>
        <w:rPr>
          <w:rFonts w:ascii="Times New Roman" w:hAnsi="Times New Roman"/>
          <w:sz w:val="24"/>
          <w:szCs w:val="24"/>
        </w:rPr>
      </w:pPr>
      <w:r>
        <w:rPr>
          <w:noProof/>
        </w:rPr>
        <w:lastRenderedPageBreak/>
        <w:drawing>
          <wp:inline distT="0" distB="0" distL="0" distR="0" wp14:anchorId="05D84984" wp14:editId="5589090C">
            <wp:extent cx="4277360" cy="3225546"/>
            <wp:effectExtent l="0" t="0" r="0" b="0"/>
            <wp:docPr id="1817" name="Picture 1817" descr="bina, mimari, siyah beyaz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817" name="Picture 1817" descr="bina, mimari, siyah beyaz içeren bir resim&#10;&#10;Açıklama otomatik olarak oluşturuldu"/>
                    <pic:cNvPicPr/>
                  </pic:nvPicPr>
                  <pic:blipFill>
                    <a:blip r:embed="rId160"/>
                    <a:stretch>
                      <a:fillRect/>
                    </a:stretch>
                  </pic:blipFill>
                  <pic:spPr>
                    <a:xfrm>
                      <a:off x="0" y="0"/>
                      <a:ext cx="4277360" cy="3225546"/>
                    </a:xfrm>
                    <a:prstGeom prst="rect">
                      <a:avLst/>
                    </a:prstGeom>
                  </pic:spPr>
                </pic:pic>
              </a:graphicData>
            </a:graphic>
          </wp:inline>
        </w:drawing>
      </w:r>
    </w:p>
    <w:p w14:paraId="3D64FF1F" w14:textId="6CC7BF5C" w:rsidR="00B96D06" w:rsidRDefault="00B96D06" w:rsidP="00B96D06">
      <w:pPr>
        <w:spacing w:after="99" w:line="265" w:lineRule="auto"/>
        <w:ind w:left="228" w:right="414"/>
        <w:jc w:val="both"/>
      </w:pPr>
      <w:r>
        <w:rPr>
          <w:b/>
        </w:rPr>
        <w:t>Resim 5: Fuaye (</w:t>
      </w:r>
      <w:proofErr w:type="spellStart"/>
      <w:r>
        <w:rPr>
          <w:b/>
        </w:rPr>
        <w:t>Bonatz</w:t>
      </w:r>
      <w:proofErr w:type="spellEnd"/>
      <w:r>
        <w:rPr>
          <w:b/>
        </w:rPr>
        <w:t xml:space="preserve"> 1950: 10)</w:t>
      </w:r>
    </w:p>
    <w:p w14:paraId="23DD5708" w14:textId="77777777" w:rsidR="00B96D06" w:rsidRDefault="00B96D06" w:rsidP="00AB2B62">
      <w:pPr>
        <w:rPr>
          <w:sz w:val="24"/>
          <w:szCs w:val="24"/>
        </w:rPr>
      </w:pPr>
    </w:p>
    <w:p w14:paraId="7E978CFF" w14:textId="3308B3B4" w:rsidR="00B96D06" w:rsidRDefault="00B96D06" w:rsidP="00AB2B62">
      <w:pPr>
        <w:rPr>
          <w:noProof/>
        </w:rPr>
      </w:pPr>
      <w:r>
        <w:rPr>
          <w:noProof/>
        </w:rPr>
        <w:t xml:space="preserve">         </w:t>
      </w:r>
      <w:r>
        <w:rPr>
          <w:noProof/>
        </w:rPr>
        <w:drawing>
          <wp:inline distT="0" distB="0" distL="0" distR="0" wp14:anchorId="346BE2AC" wp14:editId="29E3BF6C">
            <wp:extent cx="4044315" cy="2678430"/>
            <wp:effectExtent l="0" t="0" r="0" b="0"/>
            <wp:docPr id="1819" name="Picture 1819" descr="siyah beyaz, duvar, merdivenler, iç mek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819" name="Picture 1819" descr="siyah beyaz, duvar, merdivenler, iç mekan içeren bir resim&#10;&#10;Açıklama otomatik olarak oluşturuldu"/>
                    <pic:cNvPicPr/>
                  </pic:nvPicPr>
                  <pic:blipFill>
                    <a:blip r:embed="rId161"/>
                    <a:stretch>
                      <a:fillRect/>
                    </a:stretch>
                  </pic:blipFill>
                  <pic:spPr>
                    <a:xfrm>
                      <a:off x="0" y="0"/>
                      <a:ext cx="4044315" cy="2678430"/>
                    </a:xfrm>
                    <a:prstGeom prst="rect">
                      <a:avLst/>
                    </a:prstGeom>
                  </pic:spPr>
                </pic:pic>
              </a:graphicData>
            </a:graphic>
          </wp:inline>
        </w:drawing>
      </w:r>
    </w:p>
    <w:p w14:paraId="4BC5AA4A" w14:textId="45FFCEDE" w:rsidR="00B96D06" w:rsidRDefault="00B96D06" w:rsidP="00B96D06">
      <w:pPr>
        <w:spacing w:after="280" w:line="265" w:lineRule="auto"/>
        <w:ind w:left="228" w:right="416"/>
      </w:pPr>
      <w:r>
        <w:rPr>
          <w:b/>
        </w:rPr>
        <w:t xml:space="preserve">Resim 6: Fuaye (Kemali Sönmezoğlu Arşivi: 1948-1950). </w:t>
      </w:r>
      <w:r>
        <w:t xml:space="preserve"> </w:t>
      </w:r>
    </w:p>
    <w:p w14:paraId="5547A76A" w14:textId="77777777" w:rsidR="00B96D06" w:rsidRDefault="00B96D06" w:rsidP="00B96D06">
      <w:pPr>
        <w:spacing w:line="360" w:lineRule="auto"/>
        <w:rPr>
          <w:rFonts w:ascii="Times New Roman" w:hAnsi="Times New Roman"/>
          <w:sz w:val="24"/>
          <w:szCs w:val="24"/>
        </w:rPr>
      </w:pPr>
      <w:r w:rsidRPr="00B96D06">
        <w:rPr>
          <w:rFonts w:ascii="Times New Roman" w:hAnsi="Times New Roman"/>
          <w:sz w:val="24"/>
          <w:szCs w:val="24"/>
        </w:rPr>
        <w:t xml:space="preserve">Duvar resminin de bulunduğu Cumhurbaşkanlığı Locası dış duvarında yapılan araştırma raspaları, zeminde kullanılan sarı rengin üzerine gri renkte (kül rengi) bir boya katmanının varlığını göstermiştir. Bahse konu boya katmanı yapının tamamında görülmektedir. Boya konusunda tecrübeli iki ustayla birlikte yapılan değerlendirmede bu katmanın kapatıcı/astar niteliği taşıdığı konusunda fikir birliği sağlanmıştır. Gri katmanın hemen üzerinde ise su bazlı   </w:t>
      </w:r>
      <w:proofErr w:type="spellStart"/>
      <w:r w:rsidRPr="00B96D06">
        <w:rPr>
          <w:rFonts w:ascii="Times New Roman" w:hAnsi="Times New Roman"/>
          <w:sz w:val="24"/>
          <w:szCs w:val="24"/>
        </w:rPr>
        <w:t>Jotun</w:t>
      </w:r>
      <w:proofErr w:type="spellEnd"/>
      <w:r w:rsidRPr="00B96D06">
        <w:rPr>
          <w:rFonts w:ascii="Times New Roman" w:hAnsi="Times New Roman"/>
          <w:sz w:val="24"/>
          <w:szCs w:val="24"/>
        </w:rPr>
        <w:t xml:space="preserve"> </w:t>
      </w:r>
      <w:proofErr w:type="spellStart"/>
      <w:proofErr w:type="gramStart"/>
      <w:r w:rsidRPr="00B96D06">
        <w:rPr>
          <w:rFonts w:ascii="Times New Roman" w:hAnsi="Times New Roman"/>
          <w:sz w:val="24"/>
          <w:szCs w:val="24"/>
        </w:rPr>
        <w:t>interior</w:t>
      </w:r>
      <w:proofErr w:type="spellEnd"/>
      <w:r w:rsidRPr="00B96D06">
        <w:rPr>
          <w:rFonts w:ascii="Times New Roman" w:hAnsi="Times New Roman"/>
          <w:sz w:val="24"/>
          <w:szCs w:val="24"/>
        </w:rPr>
        <w:t xml:space="preserve">  kartelasından</w:t>
      </w:r>
      <w:proofErr w:type="gramEnd"/>
      <w:r w:rsidRPr="00B96D06">
        <w:rPr>
          <w:rFonts w:ascii="Times New Roman" w:hAnsi="Times New Roman"/>
          <w:sz w:val="24"/>
          <w:szCs w:val="24"/>
        </w:rPr>
        <w:t xml:space="preserve">  (S1010-Y30R) renginde bir boya katmanı bulunmaktadır. Bu </w:t>
      </w:r>
      <w:r w:rsidRPr="00B96D06">
        <w:rPr>
          <w:rFonts w:ascii="Times New Roman" w:hAnsi="Times New Roman"/>
          <w:sz w:val="24"/>
          <w:szCs w:val="24"/>
        </w:rPr>
        <w:lastRenderedPageBreak/>
        <w:t xml:space="preserve">renk boya katmanının, altındaki sarı ve gri renkteki katmanların aksine oldukça özenli ve homojen bir </w:t>
      </w:r>
      <w:proofErr w:type="gramStart"/>
      <w:r w:rsidRPr="00B96D06">
        <w:rPr>
          <w:rFonts w:ascii="Times New Roman" w:hAnsi="Times New Roman"/>
          <w:sz w:val="24"/>
          <w:szCs w:val="24"/>
        </w:rPr>
        <w:t>biçimde  uygulandığı</w:t>
      </w:r>
      <w:proofErr w:type="gramEnd"/>
      <w:r w:rsidRPr="00B96D06">
        <w:rPr>
          <w:rFonts w:ascii="Times New Roman" w:hAnsi="Times New Roman"/>
          <w:sz w:val="24"/>
          <w:szCs w:val="24"/>
        </w:rPr>
        <w:t xml:space="preserve"> dikkat çekmektedir (Resim 7-8). S1010-Y30R rengi </w:t>
      </w:r>
      <w:proofErr w:type="gramStart"/>
      <w:r w:rsidRPr="00B96D06">
        <w:rPr>
          <w:rFonts w:ascii="Times New Roman" w:hAnsi="Times New Roman"/>
          <w:sz w:val="24"/>
          <w:szCs w:val="24"/>
        </w:rPr>
        <w:t>katman  tüm</w:t>
      </w:r>
      <w:proofErr w:type="gramEnd"/>
      <w:r w:rsidRPr="00B96D06">
        <w:rPr>
          <w:rFonts w:ascii="Times New Roman" w:hAnsi="Times New Roman"/>
          <w:sz w:val="24"/>
          <w:szCs w:val="24"/>
        </w:rPr>
        <w:t xml:space="preserve">  iç mekanda görülmektedir (Resim 9). İlerleyen bölümde anlatılacak tavan kısmında, bu renge dair detaylar çok daha iyi korunmuştur. </w:t>
      </w:r>
    </w:p>
    <w:p w14:paraId="68CA49EB" w14:textId="38EE5E0E" w:rsidR="00B96D06" w:rsidRPr="00B96D06" w:rsidRDefault="00B96D06" w:rsidP="00B96D06">
      <w:pPr>
        <w:spacing w:line="360" w:lineRule="auto"/>
        <w:rPr>
          <w:rFonts w:ascii="Times New Roman" w:hAnsi="Times New Roman"/>
          <w:sz w:val="24"/>
          <w:szCs w:val="24"/>
        </w:rPr>
      </w:pPr>
      <w:r>
        <w:rPr>
          <w:noProof/>
        </w:rPr>
        <w:drawing>
          <wp:inline distT="0" distB="0" distL="0" distR="0" wp14:anchorId="2B9B230B" wp14:editId="799C1C4F">
            <wp:extent cx="5121275" cy="4932045"/>
            <wp:effectExtent l="0" t="0" r="0" b="0"/>
            <wp:docPr id="1858" name="Picture 1858" descr="metin, ekran görüntüsü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858" name="Picture 1858" descr="metin, ekran görüntüsü içeren bir resim&#10;&#10;Açıklama otomatik olarak oluşturuldu"/>
                    <pic:cNvPicPr/>
                  </pic:nvPicPr>
                  <pic:blipFill>
                    <a:blip r:embed="rId162"/>
                    <a:stretch>
                      <a:fillRect/>
                    </a:stretch>
                  </pic:blipFill>
                  <pic:spPr>
                    <a:xfrm>
                      <a:off x="0" y="0"/>
                      <a:ext cx="5121275" cy="4932045"/>
                    </a:xfrm>
                    <a:prstGeom prst="rect">
                      <a:avLst/>
                    </a:prstGeom>
                  </pic:spPr>
                </pic:pic>
              </a:graphicData>
            </a:graphic>
          </wp:inline>
        </w:drawing>
      </w:r>
      <w:r w:rsidRPr="00B96D06">
        <w:rPr>
          <w:rFonts w:ascii="Times New Roman" w:hAnsi="Times New Roman"/>
          <w:sz w:val="24"/>
          <w:szCs w:val="24"/>
        </w:rPr>
        <w:t xml:space="preserve"> </w:t>
      </w:r>
    </w:p>
    <w:p w14:paraId="0B6BCC88" w14:textId="77777777" w:rsidR="00B96D06" w:rsidRPr="00B96D06" w:rsidRDefault="00B96D06" w:rsidP="00B96D06">
      <w:pPr>
        <w:spacing w:after="0"/>
        <w:rPr>
          <w:sz w:val="24"/>
          <w:szCs w:val="24"/>
        </w:rPr>
      </w:pPr>
      <w:r w:rsidRPr="00B96D06">
        <w:rPr>
          <w:b/>
          <w:sz w:val="24"/>
          <w:szCs w:val="24"/>
        </w:rPr>
        <w:t>Resim 8: CB. Locası dış duvar resmi, Arşiv Görüntüleri (Kemali Sönmezoğlu Arşivi: 1948-1950).</w:t>
      </w:r>
      <w:r w:rsidRPr="00B96D06">
        <w:rPr>
          <w:sz w:val="24"/>
          <w:szCs w:val="24"/>
        </w:rPr>
        <w:t xml:space="preserve"> </w:t>
      </w:r>
    </w:p>
    <w:p w14:paraId="52808FB7" w14:textId="77777777" w:rsidR="00B96D06" w:rsidRPr="00B96D06" w:rsidRDefault="00B96D06" w:rsidP="00AB2B62">
      <w:pPr>
        <w:rPr>
          <w:sz w:val="24"/>
          <w:szCs w:val="24"/>
        </w:rPr>
      </w:pPr>
    </w:p>
    <w:p w14:paraId="5318022D" w14:textId="77777777" w:rsidR="00B96D06" w:rsidRDefault="00B96D06" w:rsidP="00AB2B62">
      <w:pPr>
        <w:rPr>
          <w:sz w:val="24"/>
          <w:szCs w:val="24"/>
        </w:rPr>
      </w:pPr>
    </w:p>
    <w:p w14:paraId="14524EA8" w14:textId="77777777" w:rsidR="00B96D06" w:rsidRDefault="00B96D06" w:rsidP="00AB2B62">
      <w:pPr>
        <w:rPr>
          <w:sz w:val="24"/>
          <w:szCs w:val="24"/>
        </w:rPr>
      </w:pPr>
    </w:p>
    <w:p w14:paraId="017A695A" w14:textId="77777777" w:rsidR="00B96D06" w:rsidRDefault="00B96D06" w:rsidP="00AB2B62">
      <w:pPr>
        <w:rPr>
          <w:sz w:val="24"/>
          <w:szCs w:val="24"/>
        </w:rPr>
      </w:pPr>
    </w:p>
    <w:p w14:paraId="349D9E93" w14:textId="77777777" w:rsidR="00B96D06" w:rsidRDefault="00B96D06" w:rsidP="00AB2B62">
      <w:pPr>
        <w:rPr>
          <w:sz w:val="24"/>
          <w:szCs w:val="24"/>
        </w:rPr>
      </w:pPr>
    </w:p>
    <w:p w14:paraId="3294D273" w14:textId="77777777" w:rsidR="00B96D06" w:rsidRDefault="00B96D06" w:rsidP="00AB2B62">
      <w:pPr>
        <w:rPr>
          <w:sz w:val="24"/>
          <w:szCs w:val="24"/>
        </w:rPr>
      </w:pPr>
    </w:p>
    <w:p w14:paraId="2C3ECE2C" w14:textId="77777777" w:rsidR="00B96D06" w:rsidRDefault="00B96D06" w:rsidP="00AB2B62">
      <w:pPr>
        <w:rPr>
          <w:sz w:val="24"/>
          <w:szCs w:val="24"/>
        </w:rPr>
      </w:pPr>
    </w:p>
    <w:p w14:paraId="1F37B48C" w14:textId="2CEBBEE9" w:rsidR="00B96D06" w:rsidRDefault="00B96D06" w:rsidP="00AB2B62">
      <w:pPr>
        <w:rPr>
          <w:sz w:val="24"/>
          <w:szCs w:val="24"/>
        </w:rPr>
      </w:pPr>
      <w:r>
        <w:rPr>
          <w:noProof/>
        </w:rPr>
        <w:lastRenderedPageBreak/>
        <w:drawing>
          <wp:inline distT="0" distB="0" distL="0" distR="0" wp14:anchorId="6B07ABFC" wp14:editId="205DDD5B">
            <wp:extent cx="5292090" cy="3103245"/>
            <wp:effectExtent l="0" t="0" r="0" b="0"/>
            <wp:docPr id="1902" name="Picture 1902" descr="merdivenler, çizgi film, bina, dış mek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902" name="Picture 1902" descr="merdivenler, çizgi film, bina, dış mekan içeren bir resim&#10;&#10;Açıklama otomatik olarak oluşturuldu"/>
                    <pic:cNvPicPr/>
                  </pic:nvPicPr>
                  <pic:blipFill>
                    <a:blip r:embed="rId163"/>
                    <a:stretch>
                      <a:fillRect/>
                    </a:stretch>
                  </pic:blipFill>
                  <pic:spPr>
                    <a:xfrm>
                      <a:off x="0" y="0"/>
                      <a:ext cx="5292090" cy="3103245"/>
                    </a:xfrm>
                    <a:prstGeom prst="rect">
                      <a:avLst/>
                    </a:prstGeom>
                  </pic:spPr>
                </pic:pic>
              </a:graphicData>
            </a:graphic>
          </wp:inline>
        </w:drawing>
      </w:r>
    </w:p>
    <w:p w14:paraId="3FB252F4" w14:textId="77777777" w:rsidR="00B96D06" w:rsidRDefault="00B96D06" w:rsidP="00B96D06">
      <w:pPr>
        <w:spacing w:after="103" w:line="264" w:lineRule="auto"/>
        <w:ind w:right="562"/>
        <w:rPr>
          <w:rFonts w:ascii="Times New Roman" w:hAnsi="Times New Roman"/>
          <w:b/>
          <w:sz w:val="24"/>
          <w:szCs w:val="24"/>
        </w:rPr>
      </w:pPr>
      <w:r w:rsidRPr="00B96D06">
        <w:rPr>
          <w:rFonts w:ascii="Times New Roman" w:hAnsi="Times New Roman"/>
          <w:b/>
          <w:sz w:val="24"/>
          <w:szCs w:val="24"/>
        </w:rPr>
        <w:t xml:space="preserve">Resim 9: Cumhurbaşkanlığı Locası dış duvar ikinci katman renk kompozisyonu. </w:t>
      </w:r>
    </w:p>
    <w:p w14:paraId="53237E6C" w14:textId="7962004C" w:rsidR="00B96D06" w:rsidRDefault="00B96D06" w:rsidP="00B96D06">
      <w:pPr>
        <w:spacing w:after="103" w:line="264" w:lineRule="auto"/>
        <w:ind w:right="562"/>
        <w:rPr>
          <w:rFonts w:ascii="Times New Roman" w:hAnsi="Times New Roman"/>
          <w:sz w:val="24"/>
          <w:szCs w:val="24"/>
        </w:rPr>
      </w:pPr>
      <w:r w:rsidRPr="00B96D06">
        <w:rPr>
          <w:rFonts w:ascii="Times New Roman" w:hAnsi="Times New Roman"/>
          <w:sz w:val="24"/>
          <w:szCs w:val="24"/>
        </w:rPr>
        <w:t xml:space="preserve"> </w:t>
      </w:r>
    </w:p>
    <w:p w14:paraId="3E9B5BA3" w14:textId="40C57BD4" w:rsidR="00B96D06" w:rsidRPr="00B96D06" w:rsidRDefault="00B96D06" w:rsidP="00B96D06">
      <w:pPr>
        <w:spacing w:after="328" w:line="360" w:lineRule="auto"/>
        <w:rPr>
          <w:rFonts w:ascii="Times New Roman" w:hAnsi="Times New Roman"/>
          <w:sz w:val="24"/>
          <w:szCs w:val="24"/>
        </w:rPr>
      </w:pPr>
      <w:r>
        <w:rPr>
          <w:rFonts w:ascii="Times New Roman" w:hAnsi="Times New Roman"/>
          <w:sz w:val="24"/>
          <w:szCs w:val="24"/>
        </w:rPr>
        <w:t xml:space="preserve">   </w:t>
      </w:r>
      <w:r w:rsidRPr="00B96D06">
        <w:rPr>
          <w:rFonts w:ascii="Times New Roman" w:hAnsi="Times New Roman"/>
          <w:b/>
          <w:i/>
          <w:sz w:val="24"/>
          <w:szCs w:val="24"/>
        </w:rPr>
        <w:t xml:space="preserve">Fuayedeki yapılacak restorasyon uygulamaları hakkındaki alınan kararlar </w:t>
      </w:r>
      <w:r w:rsidRPr="00B96D06">
        <w:rPr>
          <w:rFonts w:ascii="Times New Roman" w:hAnsi="Times New Roman"/>
          <w:sz w:val="24"/>
          <w:szCs w:val="24"/>
        </w:rPr>
        <w:t xml:space="preserve"> </w:t>
      </w:r>
    </w:p>
    <w:p w14:paraId="69175753" w14:textId="77EA87F1" w:rsidR="00B96D06" w:rsidRPr="00B96D06" w:rsidRDefault="00B96D06" w:rsidP="00B96D06">
      <w:pPr>
        <w:spacing w:line="360" w:lineRule="auto"/>
        <w:ind w:right="610"/>
        <w:rPr>
          <w:rFonts w:ascii="Times New Roman" w:hAnsi="Times New Roman"/>
          <w:sz w:val="24"/>
          <w:szCs w:val="24"/>
        </w:rPr>
      </w:pPr>
      <w:r>
        <w:rPr>
          <w:rFonts w:ascii="Times New Roman" w:hAnsi="Times New Roman"/>
          <w:b/>
          <w:sz w:val="24"/>
          <w:szCs w:val="24"/>
        </w:rPr>
        <w:t xml:space="preserve">   </w:t>
      </w:r>
      <w:r w:rsidRPr="00B96D06">
        <w:rPr>
          <w:rFonts w:ascii="Times New Roman" w:hAnsi="Times New Roman"/>
          <w:b/>
          <w:sz w:val="24"/>
          <w:szCs w:val="24"/>
        </w:rPr>
        <w:t>1-</w:t>
      </w:r>
      <w:r w:rsidRPr="00B96D06">
        <w:rPr>
          <w:rFonts w:ascii="Times New Roman" w:hAnsi="Times New Roman"/>
          <w:sz w:val="24"/>
          <w:szCs w:val="24"/>
        </w:rPr>
        <w:t xml:space="preserve"> Yapılan renk tespitlerinde, özgün renk tonlarına en yakın renge ulaşılmaya çalışılmıştır. Ancak, raspa yapılan alanlardaki yetersiz ışık, ulaşılan boya yüzeylerinin bazılarının homojen bir dağılım göstermemesi, özgün katmanların üzerine uygulanan koyu renkli sıva alçısı ve boyaların bıraktığı tortularının sebep olduğu kirlenmeler vb. faktörlerden dolayı; taşınabilir renk ölçüm cihazıyla (spektrofotometre) tüm noktalardan detaylı renk ölçümleri alınması ve uygulanacak rengin kesin olarak tespiti için duvar yüzeylerinde yaş boya numuneleriyle kontrollü boya denemelerinin yapılmasını önermekteyiz.  </w:t>
      </w:r>
    </w:p>
    <w:p w14:paraId="78608532" w14:textId="77777777" w:rsidR="00B96D06" w:rsidRDefault="00B96D06" w:rsidP="00B96D06">
      <w:pPr>
        <w:spacing w:line="360" w:lineRule="auto"/>
        <w:ind w:right="610"/>
        <w:rPr>
          <w:rFonts w:ascii="Times New Roman" w:hAnsi="Times New Roman"/>
          <w:sz w:val="24"/>
          <w:szCs w:val="24"/>
        </w:rPr>
      </w:pPr>
      <w:r>
        <w:rPr>
          <w:rFonts w:ascii="Times New Roman" w:hAnsi="Times New Roman"/>
          <w:b/>
          <w:sz w:val="24"/>
          <w:szCs w:val="24"/>
        </w:rPr>
        <w:t xml:space="preserve">   </w:t>
      </w:r>
      <w:r w:rsidRPr="00B96D06">
        <w:rPr>
          <w:rFonts w:ascii="Times New Roman" w:hAnsi="Times New Roman"/>
          <w:b/>
          <w:sz w:val="24"/>
          <w:szCs w:val="24"/>
        </w:rPr>
        <w:t>2-</w:t>
      </w:r>
      <w:r w:rsidRPr="00B96D06">
        <w:rPr>
          <w:rFonts w:ascii="Times New Roman" w:hAnsi="Times New Roman"/>
          <w:sz w:val="24"/>
          <w:szCs w:val="24"/>
        </w:rPr>
        <w:t xml:space="preserve">Yapının raspa ile ilk katman olarak belirlenen sarı-kırmızı kompozisyonun arşiv taramalarında elde edilen belgelerde görülmemektedir. Yapının bitiminden iki yıl sonrasına ait Mimar Paul </w:t>
      </w:r>
      <w:proofErr w:type="spellStart"/>
      <w:r w:rsidRPr="00B96D06">
        <w:rPr>
          <w:rFonts w:ascii="Times New Roman" w:hAnsi="Times New Roman"/>
          <w:sz w:val="24"/>
          <w:szCs w:val="24"/>
        </w:rPr>
        <w:t>Bonatz’ın</w:t>
      </w:r>
      <w:proofErr w:type="spellEnd"/>
      <w:r w:rsidRPr="00B96D06">
        <w:rPr>
          <w:rFonts w:ascii="Times New Roman" w:hAnsi="Times New Roman"/>
          <w:sz w:val="24"/>
          <w:szCs w:val="24"/>
        </w:rPr>
        <w:t xml:space="preserve"> bizzat yazdığı tanıtım broşüründeki (her ne kadar siyah beyaz olsa da) fotoğraf ve bilgiler arasında, birinci katmanda görülen sarı kırmızı kompozisyona dair hiçbir veri (renk değişimi gibi) yoktur. Fotoğraflar her ne kadar siyah beyaz olsa da araştırma raspalarıyla açığa çıkan kırmızı rengin, duvarın üst kısmındaki sarı renk ile bariz bir ton farkının bulunması gerekmektedir. Fakat arşiv taramasında elde edilen fotoğraflarda, duvarlarda koyu bir rengin varlığı </w:t>
      </w:r>
      <w:r w:rsidRPr="00B96D06">
        <w:rPr>
          <w:rFonts w:ascii="Times New Roman" w:hAnsi="Times New Roman"/>
          <w:sz w:val="24"/>
          <w:szCs w:val="24"/>
        </w:rPr>
        <w:lastRenderedPageBreak/>
        <w:t xml:space="preserve">saptanamamıştır. Dolayısıyla yapının mimarı sarı-kırmızı kompozisyondan bilinmeyen bir sebeple vazgeçerek, ton farkını ortadan kaldırmak adına koyu bir astar üzerine tek renkli bir tasarımı tercih etmiş olmalıdır. Dolayısıyla kesin renk tespitinin ardından, eldeki veriler uyarınca; yapının iç mekânındaki duvarlarda görülen kırmızı şerit ve yarım boy boya uygulamalarının sergievi kullanımına ait olduğu, yapının operaya dönüştürülmesi sırasında bu boyamanın üzerinin kapatıldığı dikkate alınarak; tüm duvarların ikinci kullanım dönemine ait olacak biçimde 3. katmandaki renge göre boyanmasını önermekteyiz. Fakat fuaye zemin katında kapı etraflarında asma kat tavan birleşiminde ve localara giden duvarlarda kırmızı şerit uygulaması eski fotoğraflarda görüldüğü şekilde uygulanmalıdır.  </w:t>
      </w:r>
    </w:p>
    <w:p w14:paraId="79EEDBD8" w14:textId="6A6680A4" w:rsidR="00B96D06" w:rsidRPr="00B96D06" w:rsidRDefault="00B96D06" w:rsidP="00B96D06">
      <w:pPr>
        <w:spacing w:line="360" w:lineRule="auto"/>
        <w:ind w:right="610"/>
        <w:rPr>
          <w:rFonts w:ascii="Times New Roman" w:hAnsi="Times New Roman"/>
          <w:sz w:val="24"/>
          <w:szCs w:val="24"/>
        </w:rPr>
      </w:pPr>
      <w:r>
        <w:rPr>
          <w:rFonts w:ascii="Times New Roman" w:hAnsi="Times New Roman"/>
          <w:sz w:val="24"/>
          <w:szCs w:val="24"/>
        </w:rPr>
        <w:t xml:space="preserve">   </w:t>
      </w:r>
      <w:r w:rsidRPr="00B96D06">
        <w:rPr>
          <w:rFonts w:ascii="Times New Roman" w:hAnsi="Times New Roman"/>
          <w:b/>
          <w:sz w:val="24"/>
          <w:szCs w:val="24"/>
        </w:rPr>
        <w:t>3-</w:t>
      </w:r>
      <w:r w:rsidRPr="00B96D06">
        <w:rPr>
          <w:rFonts w:ascii="Times New Roman" w:hAnsi="Times New Roman"/>
          <w:sz w:val="24"/>
          <w:szCs w:val="24"/>
        </w:rPr>
        <w:t xml:space="preserve"> Boyama işlemlerinde önerilen duvarlarda uygulanan alçı sıva uygulamasının, resmin olduğu duvarda uygulanmaması gerekir. Mekân duvarlarının tamamında uygulanan alçı sıva (</w:t>
      </w:r>
      <w:proofErr w:type="gramStart"/>
      <w:r w:rsidRPr="00B96D06">
        <w:rPr>
          <w:rFonts w:ascii="Times New Roman" w:hAnsi="Times New Roman"/>
          <w:sz w:val="24"/>
          <w:szCs w:val="24"/>
        </w:rPr>
        <w:t>taşıyıcı  astarı</w:t>
      </w:r>
      <w:proofErr w:type="gramEnd"/>
      <w:r w:rsidRPr="00B96D06">
        <w:rPr>
          <w:rFonts w:ascii="Times New Roman" w:hAnsi="Times New Roman"/>
          <w:sz w:val="24"/>
          <w:szCs w:val="24"/>
        </w:rPr>
        <w:t xml:space="preserve"> + sıva alçısı + saten alçı+2. kat saten alçı) uygulamasının, 3-4 mm kalınlıkta olduğu bilinmektedir. Bu yüksekliğin, duvar yüzeyi ve resim arasında derinlik farkı oluşturması ve resmin alçak kabartma benzeri bir görünüme bürünmesi sakıncası bulunmaktadır. Bu nedenle, uygulanacak alçı sıva işleminin duvar resminin derinlik algısını bozmayacak bir şekilde ve olabildiğince ince bir katman halinde; yalnızca bir kat ince saten alçı çekilmek suretiyle yapılması gereklidir.  </w:t>
      </w:r>
    </w:p>
    <w:p w14:paraId="31747272" w14:textId="11CA2E38" w:rsidR="00B96D06" w:rsidRPr="00B96D06" w:rsidRDefault="00B862D3" w:rsidP="00B96D06">
      <w:pPr>
        <w:pStyle w:val="Balk1"/>
        <w:spacing w:after="448" w:line="360" w:lineRule="auto"/>
        <w:ind w:right="562"/>
        <w:rPr>
          <w:szCs w:val="24"/>
        </w:rPr>
      </w:pPr>
      <w:r>
        <w:rPr>
          <w:szCs w:val="24"/>
        </w:rPr>
        <w:t xml:space="preserve"> </w:t>
      </w:r>
      <w:r w:rsidR="00B96D06" w:rsidRPr="00B96D06">
        <w:rPr>
          <w:szCs w:val="24"/>
        </w:rPr>
        <w:t xml:space="preserve">III. FUAYE, CUMHURBAŞKANLIĞI LOCASI GİRİŞİ ÜSTÜ DUVAR RESMİ  </w:t>
      </w:r>
    </w:p>
    <w:p w14:paraId="40C5C743" w14:textId="5317EA47" w:rsidR="00B96D06" w:rsidRDefault="00B862D3" w:rsidP="00B862D3">
      <w:pPr>
        <w:spacing w:after="320" w:line="360" w:lineRule="auto"/>
        <w:ind w:right="610"/>
        <w:rPr>
          <w:rFonts w:ascii="Times New Roman" w:hAnsi="Times New Roman"/>
          <w:sz w:val="24"/>
          <w:szCs w:val="24"/>
        </w:rPr>
      </w:pPr>
      <w:r>
        <w:rPr>
          <w:rFonts w:ascii="Times New Roman" w:hAnsi="Times New Roman"/>
          <w:sz w:val="24"/>
          <w:szCs w:val="24"/>
        </w:rPr>
        <w:t xml:space="preserve">   </w:t>
      </w:r>
      <w:r w:rsidR="00B96D06" w:rsidRPr="00B96D06">
        <w:rPr>
          <w:rFonts w:ascii="Times New Roman" w:hAnsi="Times New Roman"/>
          <w:sz w:val="24"/>
          <w:szCs w:val="24"/>
        </w:rPr>
        <w:t xml:space="preserve">Fuaye alanında Cumhurbaşkanlığı Locası’nın giriş kapısı üzerinde bulunan ve ressam </w:t>
      </w:r>
      <w:proofErr w:type="gramStart"/>
      <w:r w:rsidR="00B96D06" w:rsidRPr="00B96D06">
        <w:rPr>
          <w:rFonts w:ascii="Times New Roman" w:hAnsi="Times New Roman"/>
          <w:sz w:val="24"/>
          <w:szCs w:val="24"/>
        </w:rPr>
        <w:t>Cemal  Sait</w:t>
      </w:r>
      <w:proofErr w:type="gramEnd"/>
      <w:r w:rsidR="00B96D06" w:rsidRPr="00B96D06">
        <w:rPr>
          <w:rFonts w:ascii="Times New Roman" w:hAnsi="Times New Roman"/>
          <w:sz w:val="24"/>
          <w:szCs w:val="24"/>
        </w:rPr>
        <w:t xml:space="preserve"> </w:t>
      </w:r>
      <w:proofErr w:type="spellStart"/>
      <w:r w:rsidR="00B96D06" w:rsidRPr="00B96D06">
        <w:rPr>
          <w:rFonts w:ascii="Times New Roman" w:hAnsi="Times New Roman"/>
          <w:sz w:val="24"/>
          <w:szCs w:val="24"/>
        </w:rPr>
        <w:t>Tollu’ya</w:t>
      </w:r>
      <w:proofErr w:type="spellEnd"/>
      <w:r w:rsidR="00B96D06" w:rsidRPr="00B96D06">
        <w:rPr>
          <w:rFonts w:ascii="Times New Roman" w:hAnsi="Times New Roman"/>
          <w:sz w:val="24"/>
          <w:szCs w:val="24"/>
        </w:rPr>
        <w:t xml:space="preserve"> ait </w:t>
      </w:r>
      <w:r w:rsidR="00B96D06" w:rsidRPr="00B96D06">
        <w:rPr>
          <w:rFonts w:ascii="Times New Roman" w:hAnsi="Times New Roman"/>
          <w:i/>
          <w:sz w:val="24"/>
          <w:szCs w:val="24"/>
        </w:rPr>
        <w:t>Apollon ve Musaları Müzik, Dans, Tiyatro Alegorisi</w:t>
      </w:r>
      <w:r w:rsidR="00B96D06" w:rsidRPr="00B96D06">
        <w:rPr>
          <w:rFonts w:ascii="Times New Roman" w:hAnsi="Times New Roman"/>
          <w:sz w:val="24"/>
          <w:szCs w:val="24"/>
        </w:rPr>
        <w:t xml:space="preserve"> isimli duvar resmi (</w:t>
      </w:r>
      <w:proofErr w:type="spellStart"/>
      <w:r w:rsidR="00B96D06" w:rsidRPr="00B96D06">
        <w:rPr>
          <w:rFonts w:ascii="Times New Roman" w:hAnsi="Times New Roman"/>
          <w:sz w:val="24"/>
          <w:szCs w:val="24"/>
        </w:rPr>
        <w:t>Res</w:t>
      </w:r>
      <w:proofErr w:type="spellEnd"/>
      <w:r w:rsidR="00B96D06" w:rsidRPr="00B96D06">
        <w:rPr>
          <w:rFonts w:ascii="Times New Roman" w:hAnsi="Times New Roman"/>
          <w:sz w:val="24"/>
          <w:szCs w:val="24"/>
        </w:rPr>
        <w:t xml:space="preserve">. 9) üzerinde, incelikli raspa çalışması yapılmıştır. Tamamen mekanik yöntemlerle yapılan incelikli raspa çalışması sonucunda, resmin özellikle kenar konturlarının ve figürler arasındaki boşlukların üst üste yapılan boyama işlemleri sonucu tahrip edildiği, figürlerin saç, kıyafet ve uzuv detaylarının doğallıktan uzak bir biçimde “yeniden </w:t>
      </w:r>
      <w:proofErr w:type="gramStart"/>
      <w:r w:rsidR="00B96D06" w:rsidRPr="00B96D06">
        <w:rPr>
          <w:rFonts w:ascii="Times New Roman" w:hAnsi="Times New Roman"/>
          <w:sz w:val="24"/>
          <w:szCs w:val="24"/>
        </w:rPr>
        <w:t>şekillendirildiği”  görülmüştür</w:t>
      </w:r>
      <w:proofErr w:type="gramEnd"/>
      <w:r w:rsidR="00B96D06" w:rsidRPr="00B96D06">
        <w:rPr>
          <w:rFonts w:ascii="Times New Roman" w:hAnsi="Times New Roman"/>
          <w:sz w:val="24"/>
          <w:szCs w:val="24"/>
        </w:rPr>
        <w:t xml:space="preserve"> (</w:t>
      </w:r>
      <w:proofErr w:type="spellStart"/>
      <w:r w:rsidR="00B96D06" w:rsidRPr="00B96D06">
        <w:rPr>
          <w:rFonts w:ascii="Times New Roman" w:hAnsi="Times New Roman"/>
          <w:sz w:val="24"/>
          <w:szCs w:val="24"/>
        </w:rPr>
        <w:t>Res</w:t>
      </w:r>
      <w:proofErr w:type="spellEnd"/>
      <w:r w:rsidR="00B96D06" w:rsidRPr="00B96D06">
        <w:rPr>
          <w:rFonts w:ascii="Times New Roman" w:hAnsi="Times New Roman"/>
          <w:sz w:val="24"/>
          <w:szCs w:val="24"/>
        </w:rPr>
        <w:t xml:space="preserve">. 10). Su bazlı boyayla yapılmış olan resmin genel kondisyonu iyi olmakla birlikte, yoğun derecede kirlenmiştir. Resmin agrega taneli pütürlü bir zemine yapılmış olması; resmin yüzeyinde partiküllerin </w:t>
      </w:r>
      <w:r w:rsidR="00B96D06" w:rsidRPr="00B96D06">
        <w:rPr>
          <w:rFonts w:ascii="Times New Roman" w:hAnsi="Times New Roman"/>
          <w:sz w:val="24"/>
          <w:szCs w:val="24"/>
        </w:rPr>
        <w:lastRenderedPageBreak/>
        <w:t xml:space="preserve">tutunmasına olanak sağlamıştır. Kirlenmeye maruz kalan </w:t>
      </w:r>
      <w:proofErr w:type="gramStart"/>
      <w:r w:rsidR="00B96D06" w:rsidRPr="00B96D06">
        <w:rPr>
          <w:rFonts w:ascii="Times New Roman" w:hAnsi="Times New Roman"/>
          <w:sz w:val="24"/>
          <w:szCs w:val="24"/>
        </w:rPr>
        <w:t>resmin  renkleri</w:t>
      </w:r>
      <w:proofErr w:type="gramEnd"/>
      <w:r w:rsidR="00B96D06" w:rsidRPr="00B96D06">
        <w:rPr>
          <w:rFonts w:ascii="Times New Roman" w:hAnsi="Times New Roman"/>
          <w:sz w:val="24"/>
          <w:szCs w:val="24"/>
        </w:rPr>
        <w:t xml:space="preserve">, ilk günkü canlılığını yitirmiştir.   </w:t>
      </w:r>
    </w:p>
    <w:p w14:paraId="6C24C07C" w14:textId="58F951E0" w:rsidR="00D378E1" w:rsidRPr="00B96D06" w:rsidRDefault="00D378E1" w:rsidP="00B862D3">
      <w:pPr>
        <w:spacing w:after="320" w:line="360" w:lineRule="auto"/>
        <w:ind w:right="610"/>
        <w:rPr>
          <w:rFonts w:ascii="Times New Roman" w:hAnsi="Times New Roman"/>
          <w:sz w:val="24"/>
          <w:szCs w:val="24"/>
        </w:rPr>
      </w:pPr>
      <w:r>
        <w:rPr>
          <w:noProof/>
        </w:rPr>
        <w:drawing>
          <wp:inline distT="0" distB="0" distL="0" distR="0" wp14:anchorId="6FC6EFE4" wp14:editId="3DEDDEC9">
            <wp:extent cx="4870196" cy="2540000"/>
            <wp:effectExtent l="0" t="0" r="0" b="0"/>
            <wp:docPr id="1980" name="Picture 1980" descr="duvar, sanat, memeli, çizi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980" name="Picture 1980" descr="duvar, sanat, memeli, çizim içeren bir resim&#10;&#10;Açıklama otomatik olarak oluşturuldu"/>
                    <pic:cNvPicPr/>
                  </pic:nvPicPr>
                  <pic:blipFill>
                    <a:blip r:embed="rId164"/>
                    <a:stretch>
                      <a:fillRect/>
                    </a:stretch>
                  </pic:blipFill>
                  <pic:spPr>
                    <a:xfrm>
                      <a:off x="0" y="0"/>
                      <a:ext cx="4870196" cy="2540000"/>
                    </a:xfrm>
                    <a:prstGeom prst="rect">
                      <a:avLst/>
                    </a:prstGeom>
                  </pic:spPr>
                </pic:pic>
              </a:graphicData>
            </a:graphic>
          </wp:inline>
        </w:drawing>
      </w:r>
    </w:p>
    <w:p w14:paraId="79553E45" w14:textId="77777777" w:rsidR="00D378E1" w:rsidRDefault="00D378E1" w:rsidP="00D378E1">
      <w:pPr>
        <w:spacing w:after="396" w:line="265" w:lineRule="auto"/>
        <w:ind w:left="228" w:right="420"/>
        <w:rPr>
          <w:rFonts w:ascii="Times New Roman" w:hAnsi="Times New Roman"/>
          <w:sz w:val="24"/>
          <w:szCs w:val="24"/>
        </w:rPr>
      </w:pPr>
      <w:r w:rsidRPr="00D378E1">
        <w:rPr>
          <w:rFonts w:ascii="Times New Roman" w:hAnsi="Times New Roman"/>
          <w:b/>
          <w:sz w:val="24"/>
          <w:szCs w:val="24"/>
        </w:rPr>
        <w:t xml:space="preserve">Resim 9: Duvar Resmi Mevcut Durum (Raspa öncesi). </w:t>
      </w:r>
      <w:r w:rsidRPr="00D378E1">
        <w:rPr>
          <w:rFonts w:ascii="Times New Roman" w:hAnsi="Times New Roman"/>
          <w:sz w:val="24"/>
          <w:szCs w:val="24"/>
        </w:rPr>
        <w:t xml:space="preserve"> </w:t>
      </w:r>
    </w:p>
    <w:p w14:paraId="03AC9E77" w14:textId="77777777" w:rsidR="00D378E1" w:rsidRDefault="00D378E1" w:rsidP="00D378E1">
      <w:pPr>
        <w:spacing w:after="396" w:line="265" w:lineRule="auto"/>
        <w:ind w:left="228" w:right="420"/>
        <w:rPr>
          <w:rFonts w:ascii="Times New Roman" w:hAnsi="Times New Roman"/>
          <w:sz w:val="24"/>
          <w:szCs w:val="24"/>
        </w:rPr>
      </w:pPr>
      <w:r>
        <w:rPr>
          <w:rFonts w:cs="Calibri"/>
          <w:noProof/>
        </w:rPr>
        <mc:AlternateContent>
          <mc:Choice Requires="wpg">
            <w:drawing>
              <wp:inline distT="0" distB="0" distL="0" distR="0" wp14:anchorId="2D27F08B" wp14:editId="7043C109">
                <wp:extent cx="5081397" cy="2586990"/>
                <wp:effectExtent l="0" t="0" r="0" b="0"/>
                <wp:docPr id="21026" name="Group 21026"/>
                <wp:cNvGraphicFramePr/>
                <a:graphic xmlns:a="http://schemas.openxmlformats.org/drawingml/2006/main">
                  <a:graphicData uri="http://schemas.microsoft.com/office/word/2010/wordprocessingGroup">
                    <wpg:wgp>
                      <wpg:cNvGrpSpPr/>
                      <wpg:grpSpPr>
                        <a:xfrm>
                          <a:off x="0" y="0"/>
                          <a:ext cx="5081397" cy="2586990"/>
                          <a:chOff x="0" y="0"/>
                          <a:chExt cx="5081397" cy="2586990"/>
                        </a:xfrm>
                      </wpg:grpSpPr>
                      <pic:pic xmlns:pic="http://schemas.openxmlformats.org/drawingml/2006/picture">
                        <pic:nvPicPr>
                          <pic:cNvPr id="2022" name="Picture 2022"/>
                          <pic:cNvPicPr/>
                        </pic:nvPicPr>
                        <pic:blipFill>
                          <a:blip r:embed="rId116"/>
                          <a:stretch>
                            <a:fillRect/>
                          </a:stretch>
                        </pic:blipFill>
                        <pic:spPr>
                          <a:xfrm>
                            <a:off x="5031105" y="2362962"/>
                            <a:ext cx="50292" cy="224028"/>
                          </a:xfrm>
                          <a:prstGeom prst="rect">
                            <a:avLst/>
                          </a:prstGeom>
                        </pic:spPr>
                      </pic:pic>
                      <pic:pic xmlns:pic="http://schemas.openxmlformats.org/drawingml/2006/picture">
                        <pic:nvPicPr>
                          <pic:cNvPr id="2026" name="Picture 2026"/>
                          <pic:cNvPicPr/>
                        </pic:nvPicPr>
                        <pic:blipFill>
                          <a:blip r:embed="rId165"/>
                          <a:stretch>
                            <a:fillRect/>
                          </a:stretch>
                        </pic:blipFill>
                        <pic:spPr>
                          <a:xfrm>
                            <a:off x="0" y="0"/>
                            <a:ext cx="5057394" cy="2516505"/>
                          </a:xfrm>
                          <a:prstGeom prst="rect">
                            <a:avLst/>
                          </a:prstGeom>
                        </pic:spPr>
                      </pic:pic>
                    </wpg:wgp>
                  </a:graphicData>
                </a:graphic>
              </wp:inline>
            </w:drawing>
          </mc:Choice>
          <mc:Fallback>
            <w:pict>
              <v:group w14:anchorId="506F4A4F" id="Group 21026" o:spid="_x0000_s1026" style="width:400.1pt;height:203.7pt;mso-position-horizontal-relative:char;mso-position-vertical-relative:line" coordsize="50813,25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">
                <v:shape id="Picture 2022" o:spid="_x0000_s1027" type="#_x0000_t75" style="position:absolute;left:50311;top:23629;width:502;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">
                  <v:imagedata r:id="rId131" o:title=""/>
                </v:shape>
                <v:shape id="Picture 2026" o:spid="_x0000_s1028" type="#_x0000_t75" style="position:absolute;width:50573;height:25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">
                  <v:imagedata r:id="rId166" o:title=""/>
                </v:shape>
                <w10:anchorlock/>
              </v:group>
            </w:pict>
          </mc:Fallback>
        </mc:AlternateContent>
      </w:r>
    </w:p>
    <w:p w14:paraId="5A2597B1" w14:textId="6FFE23B4" w:rsidR="00D378E1" w:rsidRPr="00D378E1" w:rsidRDefault="00D378E1" w:rsidP="00D378E1">
      <w:pPr>
        <w:spacing w:after="396" w:line="265" w:lineRule="auto"/>
        <w:ind w:left="228" w:right="420"/>
        <w:rPr>
          <w:rFonts w:ascii="Times New Roman" w:hAnsi="Times New Roman"/>
          <w:sz w:val="24"/>
          <w:szCs w:val="24"/>
        </w:rPr>
      </w:pPr>
      <w:r w:rsidRPr="00D378E1">
        <w:rPr>
          <w:rFonts w:ascii="Times New Roman" w:hAnsi="Times New Roman"/>
          <w:b/>
          <w:sz w:val="24"/>
          <w:szCs w:val="24"/>
        </w:rPr>
        <w:t xml:space="preserve">Resim 10: Duvar Resmi Mevcut Durum Detay (Raspa öncesi). </w:t>
      </w:r>
      <w:r w:rsidRPr="00D378E1">
        <w:rPr>
          <w:rFonts w:ascii="Times New Roman" w:hAnsi="Times New Roman"/>
          <w:sz w:val="24"/>
          <w:szCs w:val="24"/>
        </w:rPr>
        <w:t xml:space="preserve"> </w:t>
      </w:r>
    </w:p>
    <w:p w14:paraId="7FF025E7" w14:textId="3E1DED86" w:rsidR="00D378E1" w:rsidRDefault="00D378E1" w:rsidP="00D378E1">
      <w:pPr>
        <w:spacing w:after="170"/>
        <w:ind w:right="610"/>
        <w:rPr>
          <w:rFonts w:ascii="Times New Roman" w:hAnsi="Times New Roman"/>
          <w:sz w:val="24"/>
          <w:szCs w:val="24"/>
        </w:rPr>
      </w:pPr>
      <w:r>
        <w:rPr>
          <w:rFonts w:ascii="Times New Roman" w:hAnsi="Times New Roman"/>
          <w:sz w:val="24"/>
          <w:szCs w:val="24"/>
        </w:rPr>
        <w:t xml:space="preserve">   </w:t>
      </w:r>
      <w:r w:rsidRPr="00D378E1">
        <w:rPr>
          <w:rFonts w:ascii="Times New Roman" w:hAnsi="Times New Roman"/>
          <w:sz w:val="24"/>
          <w:szCs w:val="24"/>
        </w:rPr>
        <w:t>Figürlerin, özellikle iç kesimde kalan (saç bukleleri gibi) ince detaylarının tahrip edilmemiş kısımlarındaki boşlularda pamuklu çubuk yardımıyla yaptığımız kuru</w:t>
      </w:r>
      <w:r>
        <w:rPr>
          <w:rFonts w:ascii="Times New Roman" w:hAnsi="Times New Roman"/>
          <w:sz w:val="24"/>
          <w:szCs w:val="24"/>
        </w:rPr>
        <w:t xml:space="preserve"> </w:t>
      </w:r>
      <w:r w:rsidRPr="00D378E1">
        <w:rPr>
          <w:rFonts w:ascii="Times New Roman" w:hAnsi="Times New Roman"/>
          <w:sz w:val="24"/>
          <w:szCs w:val="24"/>
        </w:rPr>
        <w:lastRenderedPageBreak/>
        <w:t>mekanik temizlik denemesi çalışmalarının ardından, resmin ilk katman olan sarı (Filli Boya Kehribar 190) zemin üzerine yapıldığı anlaşılmıştır (</w:t>
      </w:r>
      <w:proofErr w:type="spellStart"/>
      <w:r w:rsidRPr="00D378E1">
        <w:rPr>
          <w:rFonts w:ascii="Times New Roman" w:hAnsi="Times New Roman"/>
          <w:sz w:val="24"/>
          <w:szCs w:val="24"/>
        </w:rPr>
        <w:t>Res</w:t>
      </w:r>
      <w:proofErr w:type="spellEnd"/>
      <w:r w:rsidRPr="00D378E1">
        <w:rPr>
          <w:rFonts w:ascii="Times New Roman" w:hAnsi="Times New Roman"/>
          <w:sz w:val="24"/>
          <w:szCs w:val="24"/>
        </w:rPr>
        <w:t>. 11)</w:t>
      </w:r>
      <w:r w:rsidRPr="00D378E1">
        <w:rPr>
          <w:rFonts w:ascii="Times New Roman" w:hAnsi="Times New Roman"/>
          <w:sz w:val="24"/>
          <w:szCs w:val="24"/>
          <w:vertAlign w:val="superscript"/>
        </w:rPr>
        <w:footnoteReference w:id="5"/>
      </w:r>
      <w:r w:rsidRPr="00D378E1">
        <w:rPr>
          <w:rFonts w:ascii="Times New Roman" w:hAnsi="Times New Roman"/>
          <w:sz w:val="24"/>
          <w:szCs w:val="24"/>
        </w:rPr>
        <w:t xml:space="preserve">.   </w:t>
      </w:r>
    </w:p>
    <w:p w14:paraId="0AC0A109" w14:textId="2B90A996" w:rsidR="00D378E1" w:rsidRPr="00D378E1" w:rsidRDefault="00D378E1" w:rsidP="00D378E1">
      <w:pPr>
        <w:spacing w:after="170"/>
        <w:ind w:right="610"/>
        <w:rPr>
          <w:rFonts w:ascii="Times New Roman" w:hAnsi="Times New Roman"/>
          <w:sz w:val="24"/>
          <w:szCs w:val="24"/>
        </w:rPr>
      </w:pPr>
      <w:r>
        <w:rPr>
          <w:noProof/>
        </w:rPr>
        <w:drawing>
          <wp:inline distT="0" distB="0" distL="0" distR="0" wp14:anchorId="67C69776" wp14:editId="13A675AA">
            <wp:extent cx="4317559" cy="3442914"/>
            <wp:effectExtent l="0" t="0" r="6985" b="5715"/>
            <wp:docPr id="2020" name="Picture 2020"/>
            <wp:cNvGraphicFramePr/>
            <a:graphic xmlns:a="http://schemas.openxmlformats.org/drawingml/2006/main">
              <a:graphicData uri="http://schemas.openxmlformats.org/drawingml/2006/picture">
                <pic:pic xmlns:pic="http://schemas.openxmlformats.org/drawingml/2006/picture">
                  <pic:nvPicPr>
                    <pic:cNvPr id="2020" name="Picture 2020"/>
                    <pic:cNvPicPr/>
                  </pic:nvPicPr>
                  <pic:blipFill>
                    <a:blip r:embed="rId167"/>
                    <a:stretch>
                      <a:fillRect/>
                    </a:stretch>
                  </pic:blipFill>
                  <pic:spPr>
                    <a:xfrm>
                      <a:off x="0" y="0"/>
                      <a:ext cx="4328398" cy="3451557"/>
                    </a:xfrm>
                    <a:prstGeom prst="rect">
                      <a:avLst/>
                    </a:prstGeom>
                  </pic:spPr>
                </pic:pic>
              </a:graphicData>
            </a:graphic>
          </wp:inline>
        </w:drawing>
      </w:r>
    </w:p>
    <w:p w14:paraId="21B82F6F" w14:textId="77777777" w:rsidR="00D378E1" w:rsidRPr="00D378E1" w:rsidRDefault="00D378E1" w:rsidP="00D378E1">
      <w:pPr>
        <w:spacing w:after="396" w:line="265" w:lineRule="auto"/>
        <w:ind w:right="416"/>
        <w:rPr>
          <w:rFonts w:ascii="Times New Roman" w:hAnsi="Times New Roman"/>
          <w:sz w:val="24"/>
          <w:szCs w:val="24"/>
        </w:rPr>
      </w:pPr>
      <w:r w:rsidRPr="00D378E1">
        <w:rPr>
          <w:rFonts w:ascii="Times New Roman" w:hAnsi="Times New Roman"/>
          <w:b/>
          <w:sz w:val="24"/>
          <w:szCs w:val="24"/>
        </w:rPr>
        <w:t xml:space="preserve">Resim 11: Duvar resmi Musa figürü saç ve zemin detayı. </w:t>
      </w:r>
      <w:r w:rsidRPr="00D378E1">
        <w:rPr>
          <w:rFonts w:ascii="Times New Roman" w:hAnsi="Times New Roman"/>
          <w:sz w:val="24"/>
          <w:szCs w:val="24"/>
        </w:rPr>
        <w:t xml:space="preserve"> </w:t>
      </w:r>
    </w:p>
    <w:p w14:paraId="42096FBD" w14:textId="5779E5FB" w:rsidR="00B96D06" w:rsidRDefault="00D378E1" w:rsidP="00D378E1">
      <w:pPr>
        <w:spacing w:line="360" w:lineRule="auto"/>
        <w:rPr>
          <w:rFonts w:ascii="Times New Roman" w:hAnsi="Times New Roman"/>
          <w:sz w:val="24"/>
          <w:szCs w:val="24"/>
        </w:rPr>
      </w:pPr>
      <w:r w:rsidRPr="00D378E1">
        <w:rPr>
          <w:rFonts w:ascii="Times New Roman" w:hAnsi="Times New Roman"/>
          <w:sz w:val="24"/>
          <w:szCs w:val="24"/>
        </w:rPr>
        <w:t xml:space="preserve">Duvar resminin konturlarının, çeşitli aralıklarla yapılmış boyama işlemleri sırasında (toplamda 5 katman) tarafından tahrip edildiği anlaşılmıştır. Ancak ilk </w:t>
      </w:r>
      <w:proofErr w:type="spellStart"/>
      <w:r w:rsidRPr="00D378E1">
        <w:rPr>
          <w:rFonts w:ascii="Times New Roman" w:hAnsi="Times New Roman"/>
          <w:sz w:val="24"/>
          <w:szCs w:val="24"/>
        </w:rPr>
        <w:t>konturlama</w:t>
      </w:r>
      <w:proofErr w:type="spellEnd"/>
      <w:r w:rsidRPr="00D378E1">
        <w:rPr>
          <w:rFonts w:ascii="Times New Roman" w:hAnsi="Times New Roman"/>
          <w:sz w:val="24"/>
          <w:szCs w:val="24"/>
        </w:rPr>
        <w:t xml:space="preserve"> işleminin, duvarın 2. katman olan gri (kül rengi) astar ve onun üzerine vurulan boyayla yapıldığı anlaşılmıştır (</w:t>
      </w:r>
      <w:proofErr w:type="spellStart"/>
      <w:r w:rsidRPr="00D378E1">
        <w:rPr>
          <w:rFonts w:ascii="Times New Roman" w:hAnsi="Times New Roman"/>
          <w:sz w:val="24"/>
          <w:szCs w:val="24"/>
        </w:rPr>
        <w:t>Res</w:t>
      </w:r>
      <w:proofErr w:type="spellEnd"/>
      <w:r w:rsidRPr="00D378E1">
        <w:rPr>
          <w:rFonts w:ascii="Times New Roman" w:hAnsi="Times New Roman"/>
          <w:sz w:val="24"/>
          <w:szCs w:val="24"/>
        </w:rPr>
        <w:t xml:space="preserve">. 12). S1010-Y30R rengi tabakanın, sonrasındaki diğer boyama faaliyetlerinde olduğu gibi özensiz olmaması ve bu katmanın resme neredeyse hiç zarar verilmeyecek incelikte uygulanmış olması dikkat çekicidir. Bu durum da bu katmanın yukarıda belirttiğimiz üzere, oldukça dikkatli bir biçimde ve mimar P. </w:t>
      </w:r>
      <w:proofErr w:type="spellStart"/>
      <w:r w:rsidRPr="00D378E1">
        <w:rPr>
          <w:rFonts w:ascii="Times New Roman" w:hAnsi="Times New Roman"/>
          <w:sz w:val="24"/>
          <w:szCs w:val="24"/>
        </w:rPr>
        <w:t>Bonatz’ın</w:t>
      </w:r>
      <w:proofErr w:type="spellEnd"/>
      <w:r w:rsidRPr="00D378E1">
        <w:rPr>
          <w:rFonts w:ascii="Times New Roman" w:hAnsi="Times New Roman"/>
          <w:sz w:val="24"/>
          <w:szCs w:val="24"/>
        </w:rPr>
        <w:t xml:space="preserve"> gözetiminde (bir ressam tarafından?) yapılmış olabileceğine işaret etmektedir.</w:t>
      </w:r>
    </w:p>
    <w:p w14:paraId="40FF9699" w14:textId="77777777" w:rsidR="00D378E1" w:rsidRDefault="00D378E1" w:rsidP="00D378E1">
      <w:pPr>
        <w:spacing w:line="360" w:lineRule="auto"/>
        <w:rPr>
          <w:rFonts w:ascii="Times New Roman" w:hAnsi="Times New Roman"/>
          <w:sz w:val="24"/>
          <w:szCs w:val="24"/>
        </w:rPr>
      </w:pPr>
    </w:p>
    <w:p w14:paraId="68FA69F5" w14:textId="77777777" w:rsidR="00D378E1" w:rsidRDefault="00D378E1" w:rsidP="00D378E1">
      <w:pPr>
        <w:spacing w:line="360" w:lineRule="auto"/>
        <w:rPr>
          <w:rFonts w:ascii="Times New Roman" w:hAnsi="Times New Roman"/>
          <w:sz w:val="24"/>
          <w:szCs w:val="24"/>
        </w:rPr>
      </w:pPr>
    </w:p>
    <w:p w14:paraId="0041B100" w14:textId="77777777" w:rsidR="00D378E1" w:rsidRDefault="00D378E1" w:rsidP="00D378E1">
      <w:pPr>
        <w:spacing w:line="360" w:lineRule="auto"/>
        <w:rPr>
          <w:rFonts w:ascii="Times New Roman" w:hAnsi="Times New Roman"/>
          <w:sz w:val="24"/>
          <w:szCs w:val="24"/>
        </w:rPr>
      </w:pPr>
    </w:p>
    <w:p w14:paraId="11DFED65" w14:textId="2D8CD8C7" w:rsidR="00D378E1" w:rsidRDefault="00BD22AE" w:rsidP="00D378E1">
      <w:pPr>
        <w:spacing w:line="360" w:lineRule="auto"/>
        <w:rPr>
          <w:rFonts w:ascii="Times New Roman" w:hAnsi="Times New Roman"/>
          <w:sz w:val="24"/>
          <w:szCs w:val="24"/>
        </w:rPr>
      </w:pPr>
      <w:r>
        <w:rPr>
          <w:noProof/>
        </w:rPr>
        <w:lastRenderedPageBreak/>
        <w:drawing>
          <wp:inline distT="0" distB="0" distL="0" distR="0" wp14:anchorId="0F6521AA" wp14:editId="35C9224B">
            <wp:extent cx="5608956" cy="4401820"/>
            <wp:effectExtent l="0" t="0" r="0" b="0"/>
            <wp:docPr id="2061" name="Picture 2061"/>
            <wp:cNvGraphicFramePr/>
            <a:graphic xmlns:a="http://schemas.openxmlformats.org/drawingml/2006/main">
              <a:graphicData uri="http://schemas.openxmlformats.org/drawingml/2006/picture">
                <pic:pic xmlns:pic="http://schemas.openxmlformats.org/drawingml/2006/picture">
                  <pic:nvPicPr>
                    <pic:cNvPr id="2061" name="Picture 2061"/>
                    <pic:cNvPicPr/>
                  </pic:nvPicPr>
                  <pic:blipFill>
                    <a:blip r:embed="rId168"/>
                    <a:stretch>
                      <a:fillRect/>
                    </a:stretch>
                  </pic:blipFill>
                  <pic:spPr>
                    <a:xfrm>
                      <a:off x="0" y="0"/>
                      <a:ext cx="5608956" cy="4401820"/>
                    </a:xfrm>
                    <a:prstGeom prst="rect">
                      <a:avLst/>
                    </a:prstGeom>
                  </pic:spPr>
                </pic:pic>
              </a:graphicData>
            </a:graphic>
          </wp:inline>
        </w:drawing>
      </w:r>
    </w:p>
    <w:p w14:paraId="287278D3" w14:textId="77777777" w:rsidR="00BD22AE" w:rsidRDefault="00BD22AE" w:rsidP="00BD22AE">
      <w:pPr>
        <w:spacing w:after="508" w:line="265" w:lineRule="auto"/>
        <w:ind w:left="228" w:right="414"/>
        <w:jc w:val="center"/>
        <w:rPr>
          <w:rFonts w:ascii="Times New Roman" w:hAnsi="Times New Roman"/>
          <w:sz w:val="24"/>
          <w:szCs w:val="24"/>
        </w:rPr>
      </w:pPr>
      <w:r w:rsidRPr="00BD22AE">
        <w:rPr>
          <w:rFonts w:ascii="Times New Roman" w:hAnsi="Times New Roman"/>
          <w:b/>
          <w:sz w:val="24"/>
          <w:szCs w:val="24"/>
        </w:rPr>
        <w:t xml:space="preserve">Resim 12: Duvar resmi Apollon ve Musa figürü detay. </w:t>
      </w:r>
      <w:r w:rsidRPr="00BD22AE">
        <w:rPr>
          <w:rFonts w:ascii="Times New Roman" w:hAnsi="Times New Roman"/>
          <w:sz w:val="24"/>
          <w:szCs w:val="24"/>
        </w:rPr>
        <w:t xml:space="preserve"> </w:t>
      </w:r>
    </w:p>
    <w:p w14:paraId="415E6599" w14:textId="3F833AC5" w:rsidR="00BD22AE" w:rsidRPr="00BD22AE" w:rsidRDefault="00BD22AE" w:rsidP="00BD22AE">
      <w:pPr>
        <w:spacing w:after="508" w:line="265" w:lineRule="auto"/>
        <w:ind w:left="228" w:right="414"/>
        <w:rPr>
          <w:rFonts w:ascii="Times New Roman" w:hAnsi="Times New Roman"/>
          <w:sz w:val="24"/>
          <w:szCs w:val="24"/>
        </w:rPr>
      </w:pPr>
      <w:r w:rsidRPr="00BD22AE">
        <w:rPr>
          <w:rFonts w:ascii="Times New Roman" w:hAnsi="Times New Roman"/>
          <w:b/>
          <w:i/>
          <w:sz w:val="24"/>
          <w:szCs w:val="24"/>
        </w:rPr>
        <w:t>Fuaye Duvar Resmi Hakkındaki Görüş ve Öneriler:</w:t>
      </w:r>
      <w:r w:rsidRPr="00BD22AE">
        <w:rPr>
          <w:rFonts w:ascii="Times New Roman" w:hAnsi="Times New Roman"/>
          <w:b/>
          <w:sz w:val="24"/>
          <w:szCs w:val="24"/>
        </w:rPr>
        <w:t xml:space="preserve"> </w:t>
      </w:r>
      <w:r w:rsidRPr="00BD22AE">
        <w:rPr>
          <w:rFonts w:ascii="Times New Roman" w:hAnsi="Times New Roman"/>
          <w:sz w:val="24"/>
          <w:szCs w:val="24"/>
        </w:rPr>
        <w:t xml:space="preserve"> </w:t>
      </w:r>
    </w:p>
    <w:p w14:paraId="5D6C6B3B" w14:textId="77777777" w:rsidR="00BD22AE" w:rsidRPr="00BD22AE" w:rsidRDefault="00BD22AE" w:rsidP="00BD22AE">
      <w:pPr>
        <w:numPr>
          <w:ilvl w:val="0"/>
          <w:numId w:val="8"/>
        </w:numPr>
        <w:spacing w:after="5" w:line="360" w:lineRule="auto"/>
        <w:ind w:right="610" w:hanging="10"/>
        <w:jc w:val="both"/>
        <w:rPr>
          <w:rFonts w:ascii="Times New Roman" w:hAnsi="Times New Roman"/>
          <w:sz w:val="24"/>
          <w:szCs w:val="24"/>
        </w:rPr>
      </w:pPr>
      <w:r w:rsidRPr="00BD22AE">
        <w:rPr>
          <w:rFonts w:ascii="Times New Roman" w:hAnsi="Times New Roman"/>
          <w:sz w:val="24"/>
          <w:szCs w:val="24"/>
        </w:rPr>
        <w:t xml:space="preserve">Fuaye alanı, Cumhurbaşkanlığı Locası giriş kapısı üzerindeki duvar resminin sınırlarının restoratörlerce belirlenmesi ve resmin etrafında 5cm’lik bir bordür oluşturularak alçı ve boya işlemleri bitene değin geçici kapama yapılması,   </w:t>
      </w:r>
    </w:p>
    <w:p w14:paraId="235AAFAB" w14:textId="77777777" w:rsidR="00BD22AE" w:rsidRPr="00BD22AE" w:rsidRDefault="00BD22AE" w:rsidP="00BD22AE">
      <w:pPr>
        <w:spacing w:after="224" w:line="360" w:lineRule="auto"/>
        <w:ind w:left="293" w:right="610"/>
        <w:rPr>
          <w:rFonts w:ascii="Times New Roman" w:hAnsi="Times New Roman"/>
          <w:sz w:val="24"/>
          <w:szCs w:val="24"/>
        </w:rPr>
      </w:pPr>
      <w:r w:rsidRPr="00BD22AE">
        <w:rPr>
          <w:rFonts w:ascii="Times New Roman" w:hAnsi="Times New Roman"/>
          <w:sz w:val="24"/>
          <w:szCs w:val="24"/>
        </w:rPr>
        <w:t xml:space="preserve">Geçici kapamada kullanılacak malzeme olarak, resme sürtünmesi halinde aşındırma ve tozlanma vb. zararlar vermeyecek sertlik ve ağırlıkta olan (hışır naylon tabir edilen) ince PVC naylonun tercih edilmesi,  </w:t>
      </w:r>
    </w:p>
    <w:p w14:paraId="691208E9" w14:textId="77777777" w:rsidR="00BD22AE" w:rsidRPr="00BD22AE" w:rsidRDefault="00BD22AE" w:rsidP="00BD22AE">
      <w:pPr>
        <w:numPr>
          <w:ilvl w:val="0"/>
          <w:numId w:val="8"/>
        </w:numPr>
        <w:spacing w:after="5" w:line="360" w:lineRule="auto"/>
        <w:ind w:right="610" w:hanging="10"/>
        <w:jc w:val="both"/>
        <w:rPr>
          <w:rFonts w:ascii="Times New Roman" w:hAnsi="Times New Roman"/>
          <w:sz w:val="24"/>
          <w:szCs w:val="24"/>
        </w:rPr>
      </w:pPr>
      <w:r w:rsidRPr="00BD22AE">
        <w:rPr>
          <w:rFonts w:ascii="Times New Roman" w:hAnsi="Times New Roman"/>
          <w:sz w:val="24"/>
          <w:szCs w:val="24"/>
        </w:rPr>
        <w:t xml:space="preserve">Fuaye alanı, Cumhurbaşkanlığı Locası giriş kapısı üzerindeki duvar resminin geçici kapamasının, alçı ve boya işlemleri bittikten sonra restoratörlerce açılarak temizlik çalışmalarının yapılması ve ardından, kapamanın altında kalan alçı ve boyama işleminin yine restoratörlerce yapılması gerekmektedir.  </w:t>
      </w:r>
    </w:p>
    <w:p w14:paraId="4B77CFFF" w14:textId="77777777" w:rsidR="00BD22AE" w:rsidRPr="00BD22AE" w:rsidRDefault="00BD22AE" w:rsidP="00BD22AE">
      <w:pPr>
        <w:pStyle w:val="Balk1"/>
        <w:spacing w:after="400" w:line="360" w:lineRule="auto"/>
        <w:ind w:left="432" w:right="562"/>
        <w:rPr>
          <w:szCs w:val="24"/>
        </w:rPr>
      </w:pPr>
      <w:r w:rsidRPr="00BD22AE">
        <w:rPr>
          <w:szCs w:val="24"/>
        </w:rPr>
        <w:lastRenderedPageBreak/>
        <w:t xml:space="preserve">IV FUAYE TAVANI VE DEKORATİF ALÇI SÜSLEMELER   </w:t>
      </w:r>
    </w:p>
    <w:p w14:paraId="4E735070" w14:textId="5EC8B4E4" w:rsidR="00BD22AE" w:rsidRPr="00BD22AE" w:rsidRDefault="00BD22AE" w:rsidP="00BD22AE">
      <w:pPr>
        <w:spacing w:after="118" w:line="360" w:lineRule="auto"/>
        <w:ind w:right="610"/>
        <w:rPr>
          <w:rFonts w:ascii="Times New Roman" w:hAnsi="Times New Roman"/>
          <w:sz w:val="24"/>
          <w:szCs w:val="24"/>
        </w:rPr>
      </w:pPr>
      <w:r>
        <w:rPr>
          <w:rFonts w:ascii="Times New Roman" w:hAnsi="Times New Roman"/>
          <w:sz w:val="24"/>
          <w:szCs w:val="24"/>
        </w:rPr>
        <w:t xml:space="preserve">   </w:t>
      </w:r>
      <w:r w:rsidRPr="00BD22AE">
        <w:rPr>
          <w:rFonts w:ascii="Times New Roman" w:hAnsi="Times New Roman"/>
          <w:sz w:val="24"/>
          <w:szCs w:val="24"/>
        </w:rPr>
        <w:t>Fuaye alanının tavanı 16,5x16,5m boyutlarında ve zeminden 8,25 m yüksekliktedir. Tavanın dört kenarı ve avizenin bulunduğu merkezinde alçıdan yapılmış kalıp işi kabartma mimari bezeme unsurları mevcuttur (</w:t>
      </w:r>
      <w:proofErr w:type="spellStart"/>
      <w:r w:rsidRPr="00BD22AE">
        <w:rPr>
          <w:rFonts w:ascii="Times New Roman" w:hAnsi="Times New Roman"/>
          <w:sz w:val="24"/>
          <w:szCs w:val="24"/>
        </w:rPr>
        <w:t>Res</w:t>
      </w:r>
      <w:proofErr w:type="spellEnd"/>
      <w:r w:rsidRPr="00BD22AE">
        <w:rPr>
          <w:rFonts w:ascii="Times New Roman" w:hAnsi="Times New Roman"/>
          <w:sz w:val="24"/>
          <w:szCs w:val="24"/>
        </w:rPr>
        <w:t xml:space="preserve">. 13). Kalıba döküm olarak çeşitli boyutlarda levhalar halinde imal edilen alçı süsleme elemanları, birbirine ve tavana alçı ile yapıştırılmıştır. Alçı levhalar, her bir levhanın kısa kenarına birer demir çivi çakmak suretiyle, zamanla yer çekiminin etkisiyle oluşacak herhangi bir parça kopmasına karşın sağlamlaştırılmıştır. </w:t>
      </w:r>
      <w:r w:rsidRPr="00BD22AE">
        <w:rPr>
          <w:rFonts w:ascii="Times New Roman" w:hAnsi="Times New Roman"/>
          <w:b/>
          <w:sz w:val="24"/>
          <w:szCs w:val="24"/>
        </w:rPr>
        <w:t xml:space="preserve"> </w:t>
      </w:r>
      <w:r w:rsidRPr="00BD22AE">
        <w:rPr>
          <w:rFonts w:ascii="Times New Roman" w:hAnsi="Times New Roman"/>
          <w:sz w:val="24"/>
          <w:szCs w:val="24"/>
        </w:rPr>
        <w:t xml:space="preserve"> </w:t>
      </w:r>
    </w:p>
    <w:p w14:paraId="36A6AC10" w14:textId="225C8100" w:rsidR="00BD22AE" w:rsidRDefault="00BD22AE" w:rsidP="00D378E1">
      <w:pPr>
        <w:spacing w:line="360" w:lineRule="auto"/>
        <w:rPr>
          <w:rFonts w:ascii="Times New Roman" w:hAnsi="Times New Roman"/>
          <w:sz w:val="24"/>
          <w:szCs w:val="24"/>
        </w:rPr>
      </w:pPr>
      <w:r>
        <w:rPr>
          <w:rFonts w:cs="Calibri"/>
          <w:noProof/>
        </w:rPr>
        <mc:AlternateContent>
          <mc:Choice Requires="wpg">
            <w:drawing>
              <wp:inline distT="0" distB="0" distL="0" distR="0" wp14:anchorId="51CD8F6D" wp14:editId="78124008">
                <wp:extent cx="2969813" cy="2011680"/>
                <wp:effectExtent l="0" t="0" r="2540" b="7620"/>
                <wp:docPr id="23692" name="Group 23692"/>
                <wp:cNvGraphicFramePr/>
                <a:graphic xmlns:a="http://schemas.openxmlformats.org/drawingml/2006/main">
                  <a:graphicData uri="http://schemas.microsoft.com/office/word/2010/wordprocessingGroup">
                    <wpg:wgp>
                      <wpg:cNvGrpSpPr/>
                      <wpg:grpSpPr>
                        <a:xfrm>
                          <a:off x="0" y="0"/>
                          <a:ext cx="2969813" cy="2011680"/>
                          <a:chOff x="0" y="0"/>
                          <a:chExt cx="2487930" cy="1601471"/>
                        </a:xfrm>
                      </wpg:grpSpPr>
                      <pic:pic xmlns:pic="http://schemas.openxmlformats.org/drawingml/2006/picture">
                        <pic:nvPicPr>
                          <pic:cNvPr id="2107" name="Picture 2107"/>
                          <pic:cNvPicPr/>
                        </pic:nvPicPr>
                        <pic:blipFill>
                          <a:blip r:embed="rId169"/>
                          <a:stretch>
                            <a:fillRect/>
                          </a:stretch>
                        </pic:blipFill>
                        <pic:spPr>
                          <a:xfrm>
                            <a:off x="0" y="0"/>
                            <a:ext cx="1081646" cy="1601470"/>
                          </a:xfrm>
                          <a:prstGeom prst="rect">
                            <a:avLst/>
                          </a:prstGeom>
                        </pic:spPr>
                      </pic:pic>
                      <pic:pic xmlns:pic="http://schemas.openxmlformats.org/drawingml/2006/picture">
                        <pic:nvPicPr>
                          <pic:cNvPr id="2109" name="Picture 2109"/>
                          <pic:cNvPicPr/>
                        </pic:nvPicPr>
                        <pic:blipFill>
                          <a:blip r:embed="rId170"/>
                          <a:stretch>
                            <a:fillRect/>
                          </a:stretch>
                        </pic:blipFill>
                        <pic:spPr>
                          <a:xfrm>
                            <a:off x="1142365" y="0"/>
                            <a:ext cx="1345565" cy="1601216"/>
                          </a:xfrm>
                          <a:prstGeom prst="rect">
                            <a:avLst/>
                          </a:prstGeom>
                        </pic:spPr>
                      </pic:pic>
                    </wpg:wgp>
                  </a:graphicData>
                </a:graphic>
              </wp:inline>
            </w:drawing>
          </mc:Choice>
          <mc:Fallback>
            <w:pict>
              <v:group w14:anchorId="02679CBA" id="Group 23692" o:spid="_x0000_s1026" style="width:233.85pt;height:158.4pt;mso-position-horizontal-relative:char;mso-position-vertical-relative:line" coordsize="24879,1601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">
                <v:shape id="Picture 2107" o:spid="_x0000_s1027" type="#_x0000_t75" style="position:absolute;width:10816;height:16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">
                  <v:imagedata r:id="rId171" o:title=""/>
                </v:shape>
                <v:shape id="Picture 2109" o:spid="_x0000_s1028" type="#_x0000_t75" style="position:absolute;left:11423;width:13456;height:16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">
                  <v:imagedata r:id="rId172" o:title=""/>
                </v:shape>
                <w10:anchorlock/>
              </v:group>
            </w:pict>
          </mc:Fallback>
        </mc:AlternateContent>
      </w:r>
    </w:p>
    <w:p w14:paraId="15DFEF82" w14:textId="77777777" w:rsidR="00BD22AE" w:rsidRDefault="00BD22AE" w:rsidP="00BD22AE">
      <w:pPr>
        <w:spacing w:after="442" w:line="265" w:lineRule="auto"/>
        <w:ind w:left="228" w:right="416"/>
        <w:rPr>
          <w:sz w:val="24"/>
          <w:szCs w:val="24"/>
        </w:rPr>
      </w:pPr>
      <w:r w:rsidRPr="00BD22AE">
        <w:rPr>
          <w:b/>
          <w:sz w:val="24"/>
          <w:szCs w:val="24"/>
        </w:rPr>
        <w:t>Resim 13: Fuaye Tavanı mevcut durum.</w:t>
      </w:r>
      <w:r w:rsidRPr="00BD22AE">
        <w:rPr>
          <w:sz w:val="24"/>
          <w:szCs w:val="24"/>
        </w:rPr>
        <w:t xml:space="preserve">  </w:t>
      </w:r>
    </w:p>
    <w:p w14:paraId="69B4B058" w14:textId="5113C204" w:rsidR="00BD22AE" w:rsidRDefault="00BD22AE" w:rsidP="00BD22AE">
      <w:pPr>
        <w:spacing w:after="70" w:line="360" w:lineRule="auto"/>
        <w:ind w:right="610"/>
        <w:rPr>
          <w:rFonts w:ascii="Times New Roman" w:hAnsi="Times New Roman"/>
          <w:sz w:val="24"/>
          <w:szCs w:val="24"/>
        </w:rPr>
      </w:pPr>
      <w:r w:rsidRPr="00BD22AE">
        <w:rPr>
          <w:rFonts w:ascii="Times New Roman" w:hAnsi="Times New Roman"/>
          <w:sz w:val="24"/>
          <w:szCs w:val="24"/>
        </w:rPr>
        <w:t xml:space="preserve">   </w:t>
      </w:r>
      <w:r w:rsidRPr="00BD22AE">
        <w:rPr>
          <w:rFonts w:ascii="Times New Roman" w:hAnsi="Times New Roman"/>
          <w:sz w:val="24"/>
          <w:szCs w:val="24"/>
        </w:rPr>
        <w:t xml:space="preserve">Kenar bezemeleri, kenardan merkeze doğru yükselen dört kademe (basamak) halinde tasarlanmıştır. Her kademe geçişi, içbükey ve dış bükey oval çıtalarla yapılmıştır. Duvarla bitişik kısımlar ağırlıklı olarak geometrik unsurlardan oluşur. İlk kademenin duvara bitişik kenarları oval kesitli yatay çıtalarla sınırlandırılmıştır. Bu kademe dört kenarı içbükey yarım dairelerle hareketlendirilmiş dikdörtgen panel sıralarından oluşmaktadır. İkinci kademede ise her iki kenarı Türk üçgeni sıralarından oluşan bantlarla sınırlanan, birbirini takip eden kıvrık dal düğümü-lale motifleri görülmektedir. Üçüncü kademede kırık </w:t>
      </w:r>
      <w:proofErr w:type="spellStart"/>
      <w:r w:rsidRPr="00BD22AE">
        <w:rPr>
          <w:rFonts w:ascii="Times New Roman" w:hAnsi="Times New Roman"/>
          <w:sz w:val="24"/>
          <w:szCs w:val="24"/>
        </w:rPr>
        <w:t>meander</w:t>
      </w:r>
      <w:proofErr w:type="spellEnd"/>
      <w:r w:rsidRPr="00BD22AE">
        <w:rPr>
          <w:rFonts w:ascii="Times New Roman" w:hAnsi="Times New Roman"/>
          <w:sz w:val="24"/>
          <w:szCs w:val="24"/>
        </w:rPr>
        <w:t xml:space="preserve"> sıraları görülmektedir. Son kademe ise direkt olarak tavana oturacak şekilde yapılmış, lale-kıvrık </w:t>
      </w:r>
      <w:proofErr w:type="spellStart"/>
      <w:r w:rsidRPr="00BD22AE">
        <w:rPr>
          <w:rFonts w:ascii="Times New Roman" w:hAnsi="Times New Roman"/>
          <w:sz w:val="24"/>
          <w:szCs w:val="24"/>
        </w:rPr>
        <w:t>dalmızrak</w:t>
      </w:r>
      <w:proofErr w:type="spellEnd"/>
      <w:r w:rsidRPr="00BD22AE">
        <w:rPr>
          <w:rFonts w:ascii="Times New Roman" w:hAnsi="Times New Roman"/>
          <w:sz w:val="24"/>
          <w:szCs w:val="24"/>
        </w:rPr>
        <w:t xml:space="preserve"> motiflerden oluşmaktadır. Tavanın merkezinde (göbek) iki kademeli ve dairesel formda bir bezeme bulunmaktadır.  En üstte tavana oturacak biçimde yapılmış, dış çeperi lale kıvrık dal-mızrak motifleriyle bezenmiş bir lotus figürü bulunmaktadır. Alttaki ikinci kademe, lotus figürünü tamamlar nitelikle, lotus çiçeğinin göbeğine benzetilerek; dairesel tam </w:t>
      </w:r>
      <w:r w:rsidRPr="00BD22AE">
        <w:rPr>
          <w:rFonts w:ascii="Times New Roman" w:hAnsi="Times New Roman"/>
          <w:sz w:val="24"/>
          <w:szCs w:val="24"/>
        </w:rPr>
        <w:lastRenderedPageBreak/>
        <w:t>yaprak dizisi ile bezenmiştir ve ilk kademeden 5-6 cm aşağıda olacak şekilde askıya alınmıştır. Alçı süslemelerde yapılan araştırma raspası sonucunda, alçı süslemelerin üzerinde 5 katman olduğu tespit edilmiştir (</w:t>
      </w:r>
      <w:proofErr w:type="spellStart"/>
      <w:r w:rsidRPr="00BD22AE">
        <w:rPr>
          <w:rFonts w:ascii="Times New Roman" w:hAnsi="Times New Roman"/>
          <w:sz w:val="24"/>
          <w:szCs w:val="24"/>
        </w:rPr>
        <w:t>Res</w:t>
      </w:r>
      <w:proofErr w:type="spellEnd"/>
      <w:r w:rsidRPr="00BD22AE">
        <w:rPr>
          <w:rFonts w:ascii="Times New Roman" w:hAnsi="Times New Roman"/>
          <w:sz w:val="24"/>
          <w:szCs w:val="24"/>
        </w:rPr>
        <w:t xml:space="preserve">. 14).   </w:t>
      </w:r>
    </w:p>
    <w:p w14:paraId="04243B4E" w14:textId="7D03E072" w:rsidR="00BD22AE" w:rsidRPr="00BD22AE" w:rsidRDefault="00BD22AE" w:rsidP="00BD22AE">
      <w:pPr>
        <w:spacing w:after="70" w:line="360" w:lineRule="auto"/>
        <w:ind w:right="610"/>
        <w:rPr>
          <w:rFonts w:ascii="Times New Roman" w:hAnsi="Times New Roman"/>
          <w:sz w:val="24"/>
          <w:szCs w:val="24"/>
        </w:rPr>
      </w:pPr>
      <w:r>
        <w:rPr>
          <w:noProof/>
        </w:rPr>
        <w:drawing>
          <wp:anchor distT="0" distB="0" distL="114300" distR="114300" simplePos="0" relativeHeight="251665408" behindDoc="0" locked="0" layoutInCell="1" allowOverlap="1" wp14:anchorId="18C66FB3" wp14:editId="0FB7EA4A">
            <wp:simplePos x="0" y="0"/>
            <wp:positionH relativeFrom="column">
              <wp:posOffset>0</wp:posOffset>
            </wp:positionH>
            <wp:positionV relativeFrom="paragraph">
              <wp:posOffset>-635</wp:posOffset>
            </wp:positionV>
            <wp:extent cx="4774438" cy="2555370"/>
            <wp:effectExtent l="0" t="0" r="0" b="0"/>
            <wp:wrapNone/>
            <wp:docPr id="2154" name="Picture 2154"/>
            <wp:cNvGraphicFramePr/>
            <a:graphic xmlns:a="http://schemas.openxmlformats.org/drawingml/2006/main">
              <a:graphicData uri="http://schemas.openxmlformats.org/drawingml/2006/picture">
                <pic:pic xmlns:pic="http://schemas.openxmlformats.org/drawingml/2006/picture">
                  <pic:nvPicPr>
                    <pic:cNvPr id="2154" name="Picture 2154"/>
                    <pic:cNvPicPr/>
                  </pic:nvPicPr>
                  <pic:blipFill>
                    <a:blip r:embed="rId173"/>
                    <a:stretch>
                      <a:fillRect/>
                    </a:stretch>
                  </pic:blipFill>
                  <pic:spPr>
                    <a:xfrm>
                      <a:off x="0" y="0"/>
                      <a:ext cx="4774438" cy="2555370"/>
                    </a:xfrm>
                    <a:prstGeom prst="rect">
                      <a:avLst/>
                    </a:prstGeom>
                  </pic:spPr>
                </pic:pic>
              </a:graphicData>
            </a:graphic>
          </wp:anchor>
        </w:drawing>
      </w:r>
    </w:p>
    <w:p w14:paraId="3E4EA249" w14:textId="77777777" w:rsidR="00BD22AE" w:rsidRPr="00BD22AE" w:rsidRDefault="00BD22AE" w:rsidP="00BD22AE">
      <w:pPr>
        <w:spacing w:after="442" w:line="265" w:lineRule="auto"/>
        <w:ind w:left="228" w:right="416"/>
        <w:rPr>
          <w:sz w:val="24"/>
          <w:szCs w:val="24"/>
        </w:rPr>
      </w:pPr>
    </w:p>
    <w:p w14:paraId="2D68505E" w14:textId="77777777" w:rsidR="00BD22AE" w:rsidRDefault="00BD22AE" w:rsidP="00D378E1">
      <w:pPr>
        <w:spacing w:line="360" w:lineRule="auto"/>
        <w:rPr>
          <w:rFonts w:ascii="Times New Roman" w:hAnsi="Times New Roman"/>
          <w:sz w:val="24"/>
          <w:szCs w:val="24"/>
        </w:rPr>
      </w:pPr>
    </w:p>
    <w:p w14:paraId="6D02E788" w14:textId="77777777" w:rsidR="00BD22AE" w:rsidRPr="00BD22AE" w:rsidRDefault="00BD22AE" w:rsidP="00BD22AE">
      <w:pPr>
        <w:rPr>
          <w:rFonts w:ascii="Times New Roman" w:hAnsi="Times New Roman"/>
          <w:sz w:val="24"/>
          <w:szCs w:val="24"/>
        </w:rPr>
      </w:pPr>
    </w:p>
    <w:p w14:paraId="7ECA966F" w14:textId="77777777" w:rsidR="00BD22AE" w:rsidRPr="00BD22AE" w:rsidRDefault="00BD22AE" w:rsidP="00BD22AE">
      <w:pPr>
        <w:rPr>
          <w:rFonts w:ascii="Times New Roman" w:hAnsi="Times New Roman"/>
          <w:sz w:val="24"/>
          <w:szCs w:val="24"/>
        </w:rPr>
      </w:pPr>
    </w:p>
    <w:p w14:paraId="61C497F7" w14:textId="77777777" w:rsidR="00BD22AE" w:rsidRPr="00BD22AE" w:rsidRDefault="00BD22AE" w:rsidP="00BD22AE">
      <w:pPr>
        <w:rPr>
          <w:rFonts w:ascii="Times New Roman" w:hAnsi="Times New Roman"/>
          <w:sz w:val="24"/>
          <w:szCs w:val="24"/>
        </w:rPr>
      </w:pPr>
    </w:p>
    <w:p w14:paraId="74CF1498" w14:textId="77777777" w:rsidR="00BD22AE" w:rsidRDefault="00BD22AE" w:rsidP="00BD22AE">
      <w:pPr>
        <w:rPr>
          <w:rFonts w:ascii="Times New Roman" w:hAnsi="Times New Roman"/>
          <w:sz w:val="24"/>
          <w:szCs w:val="24"/>
        </w:rPr>
      </w:pPr>
    </w:p>
    <w:p w14:paraId="48D07920" w14:textId="00C397FF" w:rsidR="00BD22AE" w:rsidRDefault="00BD22AE" w:rsidP="00BD22AE">
      <w:pPr>
        <w:tabs>
          <w:tab w:val="left" w:pos="7607"/>
        </w:tabs>
        <w:rPr>
          <w:rFonts w:ascii="Times New Roman" w:hAnsi="Times New Roman"/>
          <w:sz w:val="24"/>
          <w:szCs w:val="24"/>
        </w:rPr>
      </w:pPr>
      <w:r>
        <w:rPr>
          <w:rFonts w:ascii="Times New Roman" w:hAnsi="Times New Roman"/>
          <w:sz w:val="24"/>
          <w:szCs w:val="24"/>
        </w:rPr>
        <w:tab/>
      </w:r>
    </w:p>
    <w:p w14:paraId="5A2DEFDB" w14:textId="77777777" w:rsidR="006C51CB" w:rsidRDefault="00BD22AE" w:rsidP="006C51CB">
      <w:pPr>
        <w:spacing w:after="396" w:line="265" w:lineRule="auto"/>
        <w:ind w:left="228" w:right="418"/>
        <w:rPr>
          <w:sz w:val="24"/>
          <w:szCs w:val="24"/>
        </w:rPr>
      </w:pPr>
      <w:r w:rsidRPr="00BD22AE">
        <w:rPr>
          <w:b/>
          <w:sz w:val="24"/>
          <w:szCs w:val="24"/>
        </w:rPr>
        <w:t>Resim 14: Fuaye tavanı alçı süsleme araştırma raspası.</w:t>
      </w:r>
      <w:r w:rsidRPr="00BD22AE">
        <w:rPr>
          <w:sz w:val="24"/>
          <w:szCs w:val="24"/>
        </w:rPr>
        <w:t xml:space="preserve">  </w:t>
      </w:r>
    </w:p>
    <w:p w14:paraId="235869CF" w14:textId="77777777" w:rsidR="006C51CB" w:rsidRDefault="006C51CB" w:rsidP="006C51CB">
      <w:pPr>
        <w:spacing w:after="396" w:line="360" w:lineRule="auto"/>
        <w:ind w:left="228" w:right="418"/>
        <w:rPr>
          <w:rFonts w:ascii="Times New Roman" w:hAnsi="Times New Roman"/>
          <w:sz w:val="24"/>
          <w:szCs w:val="24"/>
        </w:rPr>
      </w:pPr>
      <w:r w:rsidRPr="006C51CB">
        <w:rPr>
          <w:rFonts w:ascii="Times New Roman" w:hAnsi="Times New Roman"/>
          <w:sz w:val="24"/>
          <w:szCs w:val="24"/>
        </w:rPr>
        <w:t xml:space="preserve">   </w:t>
      </w:r>
      <w:r w:rsidRPr="006C51CB">
        <w:rPr>
          <w:rFonts w:ascii="Times New Roman" w:hAnsi="Times New Roman"/>
          <w:sz w:val="24"/>
          <w:szCs w:val="24"/>
        </w:rPr>
        <w:t>Buna göre alçının üzerindeki ilk katman; kalın ve pütürlü bir alçı (toz boya?) katmanıdır. Bu katmanın püskürtme yöntemiyle yapıldığı anlaşılmaktadır. İlk katmandaki bu uygulamanın hata kapatmak amacıyla yapıldığı düşünülmektedir. Zira alçı panellerdeki eklemelerde ve her ayrı kalıpta bariz renk farklılıkları görülmektedir. Eklemelerde ve rötuşlarda kullanılan çabuk donan alçı (kartonpiyer alçı) gri renkte olup, çıplak yüzeylerde bariz ton farkı görülmektedir. Alçı bezeme üzerindeki ikinci katman ise açık sarı renkteki su bazlı boya katmanıdır. Bu katman da yine püskürtme tekniğiyle yapılmıştır. Bu uygulama, yapının geçirdiği ilk geniş çaplı onarım sırasında yapılmıştır. Zira tavandaki alçı bezemelerin duvarla birleştiği kısımlarda alçıyla yapılmış tamirat izlerinin hemen üzerinde bu sarı renge ve püskürtme izlerine rastlanmıştır (</w:t>
      </w:r>
      <w:proofErr w:type="spellStart"/>
      <w:r w:rsidRPr="006C51CB">
        <w:rPr>
          <w:rFonts w:ascii="Times New Roman" w:hAnsi="Times New Roman"/>
          <w:sz w:val="24"/>
          <w:szCs w:val="24"/>
        </w:rPr>
        <w:t>Res</w:t>
      </w:r>
      <w:proofErr w:type="spellEnd"/>
      <w:r w:rsidRPr="006C51CB">
        <w:rPr>
          <w:rFonts w:ascii="Times New Roman" w:hAnsi="Times New Roman"/>
          <w:sz w:val="24"/>
          <w:szCs w:val="24"/>
        </w:rPr>
        <w:t xml:space="preserve">. 15). </w:t>
      </w:r>
    </w:p>
    <w:p w14:paraId="56E2E984" w14:textId="77777777" w:rsidR="006C51CB" w:rsidRDefault="006C51CB" w:rsidP="006C51CB">
      <w:pPr>
        <w:spacing w:after="396" w:line="360" w:lineRule="auto"/>
        <w:ind w:left="228" w:right="418"/>
        <w:rPr>
          <w:rFonts w:ascii="Times New Roman" w:hAnsi="Times New Roman"/>
          <w:sz w:val="24"/>
          <w:szCs w:val="24"/>
        </w:rPr>
      </w:pPr>
    </w:p>
    <w:p w14:paraId="637B6705" w14:textId="77777777" w:rsidR="006C51CB" w:rsidRDefault="006C51CB" w:rsidP="006C51CB">
      <w:pPr>
        <w:spacing w:after="396" w:line="360" w:lineRule="auto"/>
        <w:ind w:left="228" w:right="418"/>
        <w:rPr>
          <w:rFonts w:ascii="Times New Roman" w:hAnsi="Times New Roman"/>
          <w:sz w:val="24"/>
          <w:szCs w:val="24"/>
        </w:rPr>
      </w:pPr>
    </w:p>
    <w:p w14:paraId="05A9DC77" w14:textId="77777777" w:rsidR="006C51CB" w:rsidRDefault="006C51CB" w:rsidP="006C51CB">
      <w:pPr>
        <w:spacing w:after="396" w:line="360" w:lineRule="auto"/>
        <w:ind w:left="228" w:right="418"/>
        <w:rPr>
          <w:rFonts w:ascii="Times New Roman" w:hAnsi="Times New Roman"/>
          <w:sz w:val="24"/>
          <w:szCs w:val="24"/>
        </w:rPr>
      </w:pPr>
    </w:p>
    <w:p w14:paraId="786A75C1" w14:textId="77777777" w:rsidR="006C51CB" w:rsidRDefault="006C51CB" w:rsidP="006C51CB">
      <w:pPr>
        <w:spacing w:after="396" w:line="360" w:lineRule="auto"/>
        <w:ind w:left="228" w:right="418"/>
        <w:rPr>
          <w:rFonts w:ascii="Times New Roman" w:hAnsi="Times New Roman"/>
          <w:sz w:val="24"/>
          <w:szCs w:val="24"/>
        </w:rPr>
      </w:pPr>
    </w:p>
    <w:p w14:paraId="4FCA6255" w14:textId="0CFF34D3" w:rsidR="006C51CB" w:rsidRPr="006C51CB" w:rsidRDefault="006C51CB" w:rsidP="006C51CB">
      <w:pPr>
        <w:spacing w:after="396" w:line="360" w:lineRule="auto"/>
        <w:ind w:left="228" w:right="418"/>
        <w:rPr>
          <w:rFonts w:ascii="Times New Roman" w:hAnsi="Times New Roman"/>
          <w:sz w:val="24"/>
          <w:szCs w:val="24"/>
        </w:rPr>
      </w:pPr>
      <w:r>
        <w:rPr>
          <w:noProof/>
        </w:rPr>
        <w:drawing>
          <wp:inline distT="0" distB="0" distL="0" distR="0" wp14:anchorId="359A348E" wp14:editId="77DF045F">
            <wp:extent cx="4319778" cy="2256790"/>
            <wp:effectExtent l="0" t="0" r="0" b="0"/>
            <wp:docPr id="2194" name="Picture 2194"/>
            <wp:cNvGraphicFramePr/>
            <a:graphic xmlns:a="http://schemas.openxmlformats.org/drawingml/2006/main">
              <a:graphicData uri="http://schemas.openxmlformats.org/drawingml/2006/picture">
                <pic:pic xmlns:pic="http://schemas.openxmlformats.org/drawingml/2006/picture">
                  <pic:nvPicPr>
                    <pic:cNvPr id="2194" name="Picture 2194"/>
                    <pic:cNvPicPr/>
                  </pic:nvPicPr>
                  <pic:blipFill>
                    <a:blip r:embed="rId174"/>
                    <a:stretch>
                      <a:fillRect/>
                    </a:stretch>
                  </pic:blipFill>
                  <pic:spPr>
                    <a:xfrm>
                      <a:off x="0" y="0"/>
                      <a:ext cx="4319778" cy="2256790"/>
                    </a:xfrm>
                    <a:prstGeom prst="rect">
                      <a:avLst/>
                    </a:prstGeom>
                  </pic:spPr>
                </pic:pic>
              </a:graphicData>
            </a:graphic>
          </wp:inline>
        </w:drawing>
      </w:r>
      <w:r w:rsidRPr="006C51CB">
        <w:rPr>
          <w:rFonts w:ascii="Times New Roman" w:hAnsi="Times New Roman"/>
          <w:sz w:val="24"/>
          <w:szCs w:val="24"/>
        </w:rPr>
        <w:t xml:space="preserve"> </w:t>
      </w:r>
    </w:p>
    <w:p w14:paraId="61C5BD83" w14:textId="77777777" w:rsidR="006C51CB" w:rsidRDefault="006C51CB" w:rsidP="006C51CB">
      <w:pPr>
        <w:spacing w:after="438" w:line="265" w:lineRule="auto"/>
        <w:ind w:left="228" w:right="421"/>
        <w:rPr>
          <w:sz w:val="24"/>
          <w:szCs w:val="24"/>
        </w:rPr>
      </w:pPr>
      <w:r w:rsidRPr="006C51CB">
        <w:rPr>
          <w:b/>
          <w:sz w:val="24"/>
          <w:szCs w:val="24"/>
        </w:rPr>
        <w:t>Resim 15: Tavanda görülen püskürtmeyle sarı boya ve altındaki alçı rötuş.</w:t>
      </w:r>
      <w:r w:rsidRPr="006C51CB">
        <w:rPr>
          <w:sz w:val="24"/>
          <w:szCs w:val="24"/>
        </w:rPr>
        <w:t xml:space="preserve">  </w:t>
      </w:r>
    </w:p>
    <w:p w14:paraId="2B496CB8" w14:textId="34109C24" w:rsidR="006C51CB" w:rsidRDefault="006C51CB" w:rsidP="006C51CB">
      <w:pPr>
        <w:spacing w:line="360" w:lineRule="auto"/>
        <w:ind w:right="610"/>
        <w:rPr>
          <w:rFonts w:ascii="Times New Roman" w:hAnsi="Times New Roman"/>
          <w:sz w:val="24"/>
          <w:szCs w:val="24"/>
        </w:rPr>
      </w:pPr>
      <w:r>
        <w:t xml:space="preserve">   </w:t>
      </w:r>
      <w:r w:rsidRPr="006C51CB">
        <w:rPr>
          <w:rFonts w:ascii="Times New Roman" w:hAnsi="Times New Roman"/>
          <w:sz w:val="24"/>
          <w:szCs w:val="24"/>
        </w:rPr>
        <w:t>Bu püskürtme izleri, duvarlardaki 3. katman olan S1010-Y30R renginin hemen üzerinde yer almaktadır. (</w:t>
      </w:r>
      <w:proofErr w:type="spellStart"/>
      <w:r w:rsidRPr="006C51CB">
        <w:rPr>
          <w:rFonts w:ascii="Times New Roman" w:hAnsi="Times New Roman"/>
          <w:sz w:val="24"/>
          <w:szCs w:val="24"/>
        </w:rPr>
        <w:t>Res</w:t>
      </w:r>
      <w:proofErr w:type="spellEnd"/>
      <w:r w:rsidRPr="006C51CB">
        <w:rPr>
          <w:rFonts w:ascii="Times New Roman" w:hAnsi="Times New Roman"/>
          <w:sz w:val="24"/>
          <w:szCs w:val="24"/>
        </w:rPr>
        <w:t xml:space="preserve">. 16-17).  </w:t>
      </w:r>
    </w:p>
    <w:p w14:paraId="665A3137" w14:textId="24744201" w:rsidR="006C51CB" w:rsidRPr="006C51CB" w:rsidRDefault="006C51CB" w:rsidP="006C51CB">
      <w:pPr>
        <w:spacing w:line="360" w:lineRule="auto"/>
        <w:ind w:right="610"/>
        <w:rPr>
          <w:rFonts w:ascii="Times New Roman" w:hAnsi="Times New Roman"/>
          <w:sz w:val="24"/>
          <w:szCs w:val="24"/>
        </w:rPr>
      </w:pPr>
      <w:r>
        <w:rPr>
          <w:noProof/>
        </w:rPr>
        <w:drawing>
          <wp:inline distT="0" distB="0" distL="0" distR="0" wp14:anchorId="1B14E440" wp14:editId="08849870">
            <wp:extent cx="2087218" cy="1463040"/>
            <wp:effectExtent l="0" t="0" r="8890" b="3810"/>
            <wp:docPr id="2196" name="Picture 2196"/>
            <wp:cNvGraphicFramePr/>
            <a:graphic xmlns:a="http://schemas.openxmlformats.org/drawingml/2006/main">
              <a:graphicData uri="http://schemas.openxmlformats.org/drawingml/2006/picture">
                <pic:pic xmlns:pic="http://schemas.openxmlformats.org/drawingml/2006/picture">
                  <pic:nvPicPr>
                    <pic:cNvPr id="2196" name="Picture 2196"/>
                    <pic:cNvPicPr/>
                  </pic:nvPicPr>
                  <pic:blipFill>
                    <a:blip r:embed="rId175"/>
                    <a:stretch>
                      <a:fillRect/>
                    </a:stretch>
                  </pic:blipFill>
                  <pic:spPr>
                    <a:xfrm>
                      <a:off x="0" y="0"/>
                      <a:ext cx="2089038" cy="1464315"/>
                    </a:xfrm>
                    <a:prstGeom prst="rect">
                      <a:avLst/>
                    </a:prstGeom>
                  </pic:spPr>
                </pic:pic>
              </a:graphicData>
            </a:graphic>
          </wp:inline>
        </w:drawing>
      </w:r>
    </w:p>
    <w:p w14:paraId="49624BF3" w14:textId="260069B0" w:rsidR="006C51CB" w:rsidRDefault="006C51CB" w:rsidP="006C51CB">
      <w:pPr>
        <w:spacing w:after="396" w:line="265" w:lineRule="auto"/>
        <w:ind w:right="414"/>
        <w:rPr>
          <w:sz w:val="24"/>
          <w:szCs w:val="24"/>
        </w:rPr>
      </w:pPr>
      <w:r>
        <w:rPr>
          <w:noProof/>
        </w:rPr>
        <w:drawing>
          <wp:anchor distT="0" distB="0" distL="114300" distR="114300" simplePos="0" relativeHeight="251667456" behindDoc="0" locked="0" layoutInCell="1" allowOverlap="1" wp14:anchorId="30AAD821" wp14:editId="726D4C78">
            <wp:simplePos x="0" y="0"/>
            <wp:positionH relativeFrom="column">
              <wp:posOffset>18582</wp:posOffset>
            </wp:positionH>
            <wp:positionV relativeFrom="paragraph">
              <wp:posOffset>271671</wp:posOffset>
            </wp:positionV>
            <wp:extent cx="1916264" cy="2122998"/>
            <wp:effectExtent l="0" t="0" r="8255" b="0"/>
            <wp:wrapNone/>
            <wp:docPr id="2228" name="Picture 2228"/>
            <wp:cNvGraphicFramePr/>
            <a:graphic xmlns:a="http://schemas.openxmlformats.org/drawingml/2006/main">
              <a:graphicData uri="http://schemas.openxmlformats.org/drawingml/2006/picture">
                <pic:pic xmlns:pic="http://schemas.openxmlformats.org/drawingml/2006/picture">
                  <pic:nvPicPr>
                    <pic:cNvPr id="2228" name="Picture 2228"/>
                    <pic:cNvPicPr/>
                  </pic:nvPicPr>
                  <pic:blipFill>
                    <a:blip r:embed="rId176"/>
                    <a:stretch>
                      <a:fillRect/>
                    </a:stretch>
                  </pic:blipFill>
                  <pic:spPr>
                    <a:xfrm>
                      <a:off x="0" y="0"/>
                      <a:ext cx="1921208" cy="2128476"/>
                    </a:xfrm>
                    <a:prstGeom prst="rect">
                      <a:avLst/>
                    </a:prstGeom>
                  </pic:spPr>
                </pic:pic>
              </a:graphicData>
            </a:graphic>
            <wp14:sizeRelH relativeFrom="margin">
              <wp14:pctWidth>0</wp14:pctWidth>
            </wp14:sizeRelH>
            <wp14:sizeRelV relativeFrom="margin">
              <wp14:pctHeight>0</wp14:pctHeight>
            </wp14:sizeRelV>
          </wp:anchor>
        </w:drawing>
      </w:r>
      <w:r w:rsidRPr="006C51CB">
        <w:rPr>
          <w:b/>
          <w:sz w:val="24"/>
          <w:szCs w:val="24"/>
        </w:rPr>
        <w:t xml:space="preserve">Resim 16: Tavan püskürtmesi detay.  </w:t>
      </w:r>
      <w:r w:rsidRPr="006C51CB">
        <w:rPr>
          <w:sz w:val="24"/>
          <w:szCs w:val="24"/>
        </w:rPr>
        <w:t xml:space="preserve"> </w:t>
      </w:r>
    </w:p>
    <w:p w14:paraId="319740BE" w14:textId="4F0C4D5B" w:rsidR="006C51CB" w:rsidRPr="006C51CB" w:rsidRDefault="006C51CB" w:rsidP="006C51CB">
      <w:pPr>
        <w:spacing w:after="396" w:line="265" w:lineRule="auto"/>
        <w:ind w:right="414"/>
        <w:rPr>
          <w:sz w:val="24"/>
          <w:szCs w:val="24"/>
        </w:rPr>
      </w:pPr>
    </w:p>
    <w:p w14:paraId="45097CCD" w14:textId="77777777" w:rsidR="006C51CB" w:rsidRPr="006C51CB" w:rsidRDefault="006C51CB" w:rsidP="006C51CB">
      <w:pPr>
        <w:spacing w:after="438" w:line="265" w:lineRule="auto"/>
        <w:ind w:left="228" w:right="421"/>
        <w:rPr>
          <w:sz w:val="24"/>
          <w:szCs w:val="24"/>
        </w:rPr>
      </w:pPr>
    </w:p>
    <w:p w14:paraId="335E9052" w14:textId="77777777" w:rsidR="00BD22AE" w:rsidRPr="00BD22AE" w:rsidRDefault="00BD22AE" w:rsidP="00BD22AE">
      <w:pPr>
        <w:spacing w:after="396" w:line="265" w:lineRule="auto"/>
        <w:ind w:left="228" w:right="418"/>
        <w:rPr>
          <w:sz w:val="24"/>
          <w:szCs w:val="24"/>
        </w:rPr>
      </w:pPr>
    </w:p>
    <w:p w14:paraId="4C8753E3" w14:textId="77777777" w:rsidR="00BD22AE" w:rsidRDefault="00BD22AE" w:rsidP="00BD22AE">
      <w:pPr>
        <w:tabs>
          <w:tab w:val="left" w:pos="7607"/>
        </w:tabs>
        <w:rPr>
          <w:rFonts w:ascii="Times New Roman" w:hAnsi="Times New Roman"/>
          <w:sz w:val="24"/>
          <w:szCs w:val="24"/>
        </w:rPr>
      </w:pPr>
    </w:p>
    <w:p w14:paraId="4B4519AA" w14:textId="630A52CF" w:rsidR="006C51CB" w:rsidRDefault="006C51CB" w:rsidP="006C51CB">
      <w:pPr>
        <w:tabs>
          <w:tab w:val="left" w:pos="3193"/>
        </w:tabs>
        <w:rPr>
          <w:rFonts w:ascii="Times New Roman" w:hAnsi="Times New Roman"/>
          <w:sz w:val="24"/>
          <w:szCs w:val="24"/>
        </w:rPr>
      </w:pPr>
      <w:r>
        <w:rPr>
          <w:rFonts w:ascii="Times New Roman" w:hAnsi="Times New Roman"/>
          <w:sz w:val="24"/>
          <w:szCs w:val="24"/>
        </w:rPr>
        <w:tab/>
      </w:r>
    </w:p>
    <w:p w14:paraId="634ADFB2" w14:textId="77777777" w:rsidR="006C51CB" w:rsidRDefault="006C51CB" w:rsidP="006C51CB">
      <w:pPr>
        <w:spacing w:after="399" w:line="264" w:lineRule="auto"/>
        <w:ind w:right="562"/>
        <w:rPr>
          <w:sz w:val="24"/>
          <w:szCs w:val="24"/>
        </w:rPr>
      </w:pPr>
      <w:r w:rsidRPr="006C51CB">
        <w:rPr>
          <w:b/>
          <w:sz w:val="24"/>
          <w:szCs w:val="24"/>
        </w:rPr>
        <w:t xml:space="preserve">Resim 17: Fuaye Doğu duvarı, tavanın hemen altından detay. </w:t>
      </w:r>
      <w:r w:rsidRPr="006C51CB">
        <w:rPr>
          <w:sz w:val="24"/>
          <w:szCs w:val="24"/>
        </w:rPr>
        <w:t xml:space="preserve"> </w:t>
      </w:r>
    </w:p>
    <w:p w14:paraId="104ECD2F" w14:textId="2DE012BE" w:rsidR="006C51CB" w:rsidRDefault="006C51CB" w:rsidP="006C51CB">
      <w:pPr>
        <w:spacing w:after="399" w:line="360" w:lineRule="auto"/>
        <w:ind w:right="562"/>
        <w:rPr>
          <w:rFonts w:ascii="Times New Roman" w:hAnsi="Times New Roman"/>
          <w:sz w:val="24"/>
          <w:szCs w:val="24"/>
        </w:rPr>
      </w:pPr>
      <w:r w:rsidRPr="006C51CB">
        <w:rPr>
          <w:rFonts w:ascii="Times New Roman" w:hAnsi="Times New Roman"/>
          <w:sz w:val="24"/>
          <w:szCs w:val="24"/>
        </w:rPr>
        <w:lastRenderedPageBreak/>
        <w:t xml:space="preserve">   </w:t>
      </w:r>
      <w:r w:rsidRPr="006C51CB">
        <w:rPr>
          <w:rFonts w:ascii="Times New Roman" w:hAnsi="Times New Roman"/>
          <w:sz w:val="24"/>
          <w:szCs w:val="24"/>
        </w:rPr>
        <w:t xml:space="preserve">Yapılan raspa çalışmaları sonrasında, tavanın orta sahanlığında geniş çaplı bir tadilatın yapıldığı belirlenmiştir. Bu tadilat sırasında, tüm tavanda mevcut olan püskürtmenin, orta sahanlıkta kazındığı, fakat alçı süslemelere dokunulmadığı ve olduğu gibi bırakılarak tüm tavanla birlikte beyaza boyandığı anlaşılmıştır (Res.18).  </w:t>
      </w:r>
    </w:p>
    <w:p w14:paraId="6B9D74A0" w14:textId="77777777" w:rsidR="006C51CB" w:rsidRDefault="006C51CB" w:rsidP="006C51CB">
      <w:pPr>
        <w:spacing w:after="399" w:line="360" w:lineRule="auto"/>
        <w:ind w:right="562"/>
        <w:rPr>
          <w:rFonts w:ascii="Times New Roman" w:hAnsi="Times New Roman"/>
          <w:sz w:val="24"/>
          <w:szCs w:val="24"/>
        </w:rPr>
      </w:pPr>
      <w:r>
        <w:rPr>
          <w:rFonts w:ascii="Times New Roman" w:hAnsi="Times New Roman"/>
          <w:sz w:val="24"/>
          <w:szCs w:val="24"/>
        </w:rPr>
        <w:t xml:space="preserve">       </w:t>
      </w:r>
      <w:r>
        <w:rPr>
          <w:rFonts w:cs="Calibri"/>
          <w:noProof/>
        </w:rPr>
        <mc:AlternateContent>
          <mc:Choice Requires="wpg">
            <w:drawing>
              <wp:inline distT="0" distB="0" distL="0" distR="0" wp14:anchorId="2CF553C0" wp14:editId="5A9ABF3F">
                <wp:extent cx="4875531" cy="2516505"/>
                <wp:effectExtent l="0" t="0" r="0" b="0"/>
                <wp:docPr id="23593" name="Group 23593"/>
                <wp:cNvGraphicFramePr/>
                <a:graphic xmlns:a="http://schemas.openxmlformats.org/drawingml/2006/main">
                  <a:graphicData uri="http://schemas.microsoft.com/office/word/2010/wordprocessingGroup">
                    <wpg:wgp>
                      <wpg:cNvGrpSpPr/>
                      <wpg:grpSpPr>
                        <a:xfrm>
                          <a:off x="0" y="0"/>
                          <a:ext cx="4875531" cy="2516505"/>
                          <a:chOff x="0" y="0"/>
                          <a:chExt cx="4875531" cy="2516505"/>
                        </a:xfrm>
                      </wpg:grpSpPr>
                      <pic:pic xmlns:pic="http://schemas.openxmlformats.org/drawingml/2006/picture">
                        <pic:nvPicPr>
                          <pic:cNvPr id="2230" name="Picture 2230"/>
                          <pic:cNvPicPr/>
                        </pic:nvPicPr>
                        <pic:blipFill>
                          <a:blip r:embed="rId177"/>
                          <a:stretch>
                            <a:fillRect/>
                          </a:stretch>
                        </pic:blipFill>
                        <pic:spPr>
                          <a:xfrm>
                            <a:off x="0" y="0"/>
                            <a:ext cx="3001264" cy="2507488"/>
                          </a:xfrm>
                          <a:prstGeom prst="rect">
                            <a:avLst/>
                          </a:prstGeom>
                        </pic:spPr>
                      </pic:pic>
                      <pic:pic xmlns:pic="http://schemas.openxmlformats.org/drawingml/2006/picture">
                        <pic:nvPicPr>
                          <pic:cNvPr id="2232" name="Picture 2232"/>
                          <pic:cNvPicPr/>
                        </pic:nvPicPr>
                        <pic:blipFill>
                          <a:blip r:embed="rId178"/>
                          <a:stretch>
                            <a:fillRect/>
                          </a:stretch>
                        </pic:blipFill>
                        <pic:spPr>
                          <a:xfrm>
                            <a:off x="2990596" y="2922"/>
                            <a:ext cx="1884934" cy="2513584"/>
                          </a:xfrm>
                          <a:prstGeom prst="rect">
                            <a:avLst/>
                          </a:prstGeom>
                        </pic:spPr>
                      </pic:pic>
                    </wpg:wgp>
                  </a:graphicData>
                </a:graphic>
              </wp:inline>
            </w:drawing>
          </mc:Choice>
          <mc:Fallback>
            <w:pict>
              <v:group w14:anchorId="43B1C6FC" id="Group 23593" o:spid="_x0000_s1026" style="width:383.9pt;height:198.15pt;mso-position-horizontal-relative:char;mso-position-vertical-relative:line" coordsize="48755,251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">
                <v:shape id="Picture 2230" o:spid="_x0000_s1027" type="#_x0000_t75" style="position:absolute;width:30012;height:2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">
                  <v:imagedata r:id="rId179" o:title=""/>
                </v:shape>
                <v:shape id="Picture 2232" o:spid="_x0000_s1028" type="#_x0000_t75" style="position:absolute;left:29905;top:29;width:18850;height:25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">
                  <v:imagedata r:id="rId180" o:title=""/>
                </v:shape>
                <w10:anchorlock/>
              </v:group>
            </w:pict>
          </mc:Fallback>
        </mc:AlternateContent>
      </w:r>
      <w:r>
        <w:rPr>
          <w:rFonts w:ascii="Times New Roman" w:hAnsi="Times New Roman"/>
          <w:sz w:val="24"/>
          <w:szCs w:val="24"/>
        </w:rPr>
        <w:t xml:space="preserve">                          </w:t>
      </w:r>
    </w:p>
    <w:p w14:paraId="3628721D" w14:textId="673B9C28" w:rsidR="006C51CB" w:rsidRDefault="006C51CB" w:rsidP="006C51CB">
      <w:pPr>
        <w:spacing w:after="399" w:line="360" w:lineRule="auto"/>
        <w:ind w:right="562"/>
        <w:rPr>
          <w:sz w:val="24"/>
          <w:szCs w:val="24"/>
        </w:rPr>
      </w:pPr>
      <w:r>
        <w:rPr>
          <w:rFonts w:ascii="Times New Roman" w:hAnsi="Times New Roman"/>
          <w:sz w:val="24"/>
          <w:szCs w:val="24"/>
        </w:rPr>
        <w:t xml:space="preserve">                               </w:t>
      </w:r>
      <w:r w:rsidRPr="006C51CB">
        <w:rPr>
          <w:b/>
          <w:sz w:val="24"/>
          <w:szCs w:val="24"/>
        </w:rPr>
        <w:t xml:space="preserve">Resim 18: Tavandaki eski onarım izleri detay.  </w:t>
      </w:r>
      <w:r w:rsidRPr="006C51CB">
        <w:rPr>
          <w:sz w:val="24"/>
          <w:szCs w:val="24"/>
        </w:rPr>
        <w:t xml:space="preserve"> </w:t>
      </w:r>
    </w:p>
    <w:p w14:paraId="69E32409" w14:textId="79F4AEE0" w:rsidR="006C51CB" w:rsidRDefault="006C51CB" w:rsidP="006C51CB">
      <w:pPr>
        <w:spacing w:line="360" w:lineRule="auto"/>
        <w:ind w:right="610"/>
        <w:rPr>
          <w:rFonts w:ascii="Times New Roman" w:hAnsi="Times New Roman"/>
          <w:sz w:val="24"/>
          <w:szCs w:val="24"/>
        </w:rPr>
      </w:pPr>
      <w:r>
        <w:t xml:space="preserve">   </w:t>
      </w:r>
      <w:r w:rsidRPr="006C51CB">
        <w:rPr>
          <w:rFonts w:ascii="Times New Roman" w:hAnsi="Times New Roman"/>
          <w:sz w:val="24"/>
          <w:szCs w:val="24"/>
        </w:rPr>
        <w:t>Fuaye Asma kat kat tavanında seyirci salonundaki dekorasyona uygun olması açısından alçı ile çıta sistemi uygulanmıştır. Bu alanda yapılan araştırma raspası sonucu göbek plakalarında alçı üzerine diğer alanlarda bulunan toprak kırmızısı renge yakın bir boyama yapılmış daha sonra şuandaki hali gibi pembe hale getirilmiştir. Toplamda 2 kat boya mevcuttur. Çıtalarda ise açık sarı ve beyaz boya mevcuttur beyaz boya çıtalarda sürekli tekrar edildiği için kaç kat olduğu anlaşılmamıştır.</w:t>
      </w:r>
      <w:r w:rsidRPr="006C51CB">
        <w:rPr>
          <w:rFonts w:ascii="Times New Roman" w:hAnsi="Times New Roman"/>
          <w:b/>
          <w:sz w:val="24"/>
          <w:szCs w:val="24"/>
        </w:rPr>
        <w:t xml:space="preserve"> </w:t>
      </w:r>
      <w:r w:rsidRPr="006C51CB">
        <w:rPr>
          <w:rFonts w:ascii="Times New Roman" w:hAnsi="Times New Roman"/>
          <w:sz w:val="24"/>
          <w:szCs w:val="24"/>
        </w:rPr>
        <w:t xml:space="preserve"> </w:t>
      </w:r>
    </w:p>
    <w:p w14:paraId="488ABF7B" w14:textId="77777777" w:rsidR="006C51CB" w:rsidRDefault="006C51CB" w:rsidP="006C51CB">
      <w:pPr>
        <w:spacing w:line="360" w:lineRule="auto"/>
        <w:ind w:right="610"/>
        <w:rPr>
          <w:rFonts w:ascii="Times New Roman" w:hAnsi="Times New Roman"/>
          <w:sz w:val="24"/>
          <w:szCs w:val="24"/>
        </w:rPr>
      </w:pPr>
    </w:p>
    <w:p w14:paraId="7ECAC93A" w14:textId="77777777" w:rsidR="006C51CB" w:rsidRDefault="006C51CB" w:rsidP="006C51CB">
      <w:pPr>
        <w:spacing w:line="360" w:lineRule="auto"/>
        <w:ind w:right="610"/>
        <w:rPr>
          <w:rFonts w:ascii="Times New Roman" w:hAnsi="Times New Roman"/>
          <w:sz w:val="24"/>
          <w:szCs w:val="24"/>
        </w:rPr>
      </w:pPr>
    </w:p>
    <w:p w14:paraId="6611DF35" w14:textId="77777777" w:rsidR="006C51CB" w:rsidRDefault="006C51CB" w:rsidP="006C51CB">
      <w:pPr>
        <w:spacing w:line="360" w:lineRule="auto"/>
        <w:ind w:right="610"/>
        <w:rPr>
          <w:rFonts w:ascii="Times New Roman" w:hAnsi="Times New Roman"/>
          <w:sz w:val="24"/>
          <w:szCs w:val="24"/>
        </w:rPr>
      </w:pPr>
    </w:p>
    <w:p w14:paraId="41AFBAC2" w14:textId="77777777" w:rsidR="006C51CB" w:rsidRDefault="006C51CB" w:rsidP="006C51CB">
      <w:pPr>
        <w:spacing w:line="360" w:lineRule="auto"/>
        <w:ind w:right="610"/>
        <w:rPr>
          <w:rFonts w:ascii="Times New Roman" w:hAnsi="Times New Roman"/>
          <w:sz w:val="24"/>
          <w:szCs w:val="24"/>
        </w:rPr>
      </w:pPr>
    </w:p>
    <w:p w14:paraId="46172D13" w14:textId="77777777" w:rsidR="006C51CB" w:rsidRDefault="006C51CB" w:rsidP="006C51CB">
      <w:pPr>
        <w:spacing w:line="360" w:lineRule="auto"/>
        <w:ind w:right="610"/>
        <w:rPr>
          <w:rFonts w:ascii="Times New Roman" w:hAnsi="Times New Roman"/>
          <w:sz w:val="24"/>
          <w:szCs w:val="24"/>
        </w:rPr>
      </w:pPr>
    </w:p>
    <w:p w14:paraId="7B3E6EFF" w14:textId="77777777" w:rsidR="006C51CB" w:rsidRDefault="006C51CB" w:rsidP="006C51CB">
      <w:pPr>
        <w:spacing w:line="360" w:lineRule="auto"/>
        <w:ind w:right="610"/>
        <w:rPr>
          <w:rFonts w:ascii="Times New Roman" w:hAnsi="Times New Roman"/>
          <w:sz w:val="24"/>
          <w:szCs w:val="24"/>
        </w:rPr>
      </w:pPr>
    </w:p>
    <w:p w14:paraId="00882514" w14:textId="77777777" w:rsidR="006C51CB" w:rsidRDefault="006C51CB" w:rsidP="006C51CB">
      <w:pPr>
        <w:spacing w:line="360" w:lineRule="auto"/>
        <w:ind w:right="610"/>
        <w:rPr>
          <w:rFonts w:ascii="Times New Roman" w:hAnsi="Times New Roman"/>
          <w:sz w:val="24"/>
          <w:szCs w:val="24"/>
        </w:rPr>
      </w:pPr>
    </w:p>
    <w:p w14:paraId="4F760B10" w14:textId="00369664" w:rsidR="006C51CB" w:rsidRPr="006C51CB" w:rsidRDefault="006C51CB" w:rsidP="006C51CB">
      <w:pPr>
        <w:spacing w:line="360" w:lineRule="auto"/>
        <w:ind w:right="610"/>
        <w:rPr>
          <w:rFonts w:ascii="Times New Roman" w:hAnsi="Times New Roman"/>
          <w:sz w:val="24"/>
          <w:szCs w:val="24"/>
        </w:rPr>
      </w:pPr>
      <w:r>
        <w:rPr>
          <w:noProof/>
        </w:rPr>
        <w:drawing>
          <wp:inline distT="0" distB="0" distL="0" distR="0" wp14:anchorId="49342C01" wp14:editId="71890C9C">
            <wp:extent cx="4767326" cy="2835275"/>
            <wp:effectExtent l="0" t="0" r="0" b="0"/>
            <wp:docPr id="2256" name="Picture 2256" descr="tavan, iç mekan, Işın, fikstür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256" name="Picture 2256" descr="tavan, iç mekan, Işın, fikstür içeren bir resim&#10;&#10;Açıklama otomatik olarak oluşturuldu"/>
                    <pic:cNvPicPr/>
                  </pic:nvPicPr>
                  <pic:blipFill>
                    <a:blip r:embed="rId181"/>
                    <a:stretch>
                      <a:fillRect/>
                    </a:stretch>
                  </pic:blipFill>
                  <pic:spPr>
                    <a:xfrm>
                      <a:off x="0" y="0"/>
                      <a:ext cx="4767326" cy="2835275"/>
                    </a:xfrm>
                    <a:prstGeom prst="rect">
                      <a:avLst/>
                    </a:prstGeom>
                  </pic:spPr>
                </pic:pic>
              </a:graphicData>
            </a:graphic>
          </wp:inline>
        </w:drawing>
      </w:r>
    </w:p>
    <w:p w14:paraId="3604C83F" w14:textId="7094C665" w:rsidR="006C51CB" w:rsidRPr="006C51CB" w:rsidRDefault="006C51CB" w:rsidP="006C51CB">
      <w:pPr>
        <w:spacing w:after="399" w:line="360" w:lineRule="auto"/>
        <w:ind w:right="562"/>
        <w:rPr>
          <w:rFonts w:ascii="Times New Roman" w:hAnsi="Times New Roman"/>
          <w:sz w:val="24"/>
          <w:szCs w:val="24"/>
        </w:rPr>
      </w:pPr>
      <w:r>
        <w:rPr>
          <w:noProof/>
        </w:rPr>
        <w:drawing>
          <wp:inline distT="0" distB="0" distL="0" distR="0" wp14:anchorId="168C0907" wp14:editId="15432098">
            <wp:extent cx="4799331" cy="3126613"/>
            <wp:effectExtent l="0" t="0" r="0" b="0"/>
            <wp:docPr id="2258" name="Picture 2258" descr="lek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258" name="Picture 2258" descr="leke içeren bir resim&#10;&#10;Açıklama otomatik olarak oluşturuldu"/>
                    <pic:cNvPicPr/>
                  </pic:nvPicPr>
                  <pic:blipFill>
                    <a:blip r:embed="rId182"/>
                    <a:stretch>
                      <a:fillRect/>
                    </a:stretch>
                  </pic:blipFill>
                  <pic:spPr>
                    <a:xfrm>
                      <a:off x="0" y="0"/>
                      <a:ext cx="4799331" cy="3126613"/>
                    </a:xfrm>
                    <a:prstGeom prst="rect">
                      <a:avLst/>
                    </a:prstGeom>
                  </pic:spPr>
                </pic:pic>
              </a:graphicData>
            </a:graphic>
          </wp:inline>
        </w:drawing>
      </w:r>
    </w:p>
    <w:p w14:paraId="01C59AC5" w14:textId="738670CB" w:rsidR="006C51CB" w:rsidRPr="00585DB3" w:rsidRDefault="00585DB3" w:rsidP="00585DB3">
      <w:pPr>
        <w:spacing w:after="571" w:line="360" w:lineRule="auto"/>
        <w:rPr>
          <w:rFonts w:ascii="Times New Roman" w:hAnsi="Times New Roman"/>
          <w:b/>
          <w:i/>
          <w:sz w:val="24"/>
          <w:szCs w:val="24"/>
        </w:rPr>
      </w:pPr>
      <w:r w:rsidRPr="00585DB3">
        <w:rPr>
          <w:rFonts w:ascii="Times New Roman" w:hAnsi="Times New Roman"/>
          <w:b/>
          <w:i/>
          <w:sz w:val="24"/>
          <w:szCs w:val="24"/>
        </w:rPr>
        <w:t xml:space="preserve">            </w:t>
      </w:r>
      <w:r w:rsidR="006C51CB" w:rsidRPr="00585DB3">
        <w:rPr>
          <w:rFonts w:ascii="Times New Roman" w:hAnsi="Times New Roman"/>
          <w:b/>
          <w:i/>
          <w:sz w:val="24"/>
          <w:szCs w:val="24"/>
        </w:rPr>
        <w:t xml:space="preserve">Fuaye Tavanı ve Dekoratif Alçı Süslemeler Hakkındaki Görüş ve Öneriler: </w:t>
      </w:r>
      <w:r w:rsidR="006C51CB" w:rsidRPr="00585DB3">
        <w:rPr>
          <w:rFonts w:ascii="Times New Roman" w:hAnsi="Times New Roman"/>
          <w:sz w:val="24"/>
          <w:szCs w:val="24"/>
        </w:rPr>
        <w:t xml:space="preserve"> </w:t>
      </w:r>
    </w:p>
    <w:p w14:paraId="14CF3190" w14:textId="11E0BDF2" w:rsidR="006C51CB" w:rsidRPr="00585DB3" w:rsidRDefault="006C51CB" w:rsidP="00585DB3">
      <w:pPr>
        <w:pStyle w:val="ListeParagraf"/>
        <w:numPr>
          <w:ilvl w:val="0"/>
          <w:numId w:val="9"/>
        </w:numPr>
        <w:spacing w:line="360" w:lineRule="auto"/>
        <w:ind w:right="610"/>
        <w:rPr>
          <w:rFonts w:ascii="Times New Roman" w:hAnsi="Times New Roman"/>
          <w:sz w:val="24"/>
          <w:szCs w:val="24"/>
        </w:rPr>
      </w:pPr>
      <w:r w:rsidRPr="00585DB3">
        <w:rPr>
          <w:rFonts w:ascii="Times New Roman" w:hAnsi="Times New Roman"/>
          <w:sz w:val="24"/>
          <w:szCs w:val="24"/>
        </w:rPr>
        <w:t xml:space="preserve">Fuaye tavanında yapılan raspa çalışmaları; tavandaki alçı süslemelerin üzerinde pütürlü bir alçı/boya tabakasının bulunduğunu ve alçı süslemelerin opera binasıyla aynı dönemde yapılan çoğu yapıda görülen diğer bezemeler gibi alçı yüzeyinin çıplak olarak kullanılmadığını göstermiştir.   </w:t>
      </w:r>
    </w:p>
    <w:p w14:paraId="71084CC3" w14:textId="77777777" w:rsidR="00585DB3" w:rsidRPr="00585DB3" w:rsidRDefault="00585DB3" w:rsidP="00585DB3">
      <w:pPr>
        <w:pStyle w:val="ListeParagraf"/>
        <w:spacing w:after="29" w:line="360" w:lineRule="auto"/>
        <w:ind w:right="610"/>
        <w:rPr>
          <w:rFonts w:ascii="Times New Roman" w:hAnsi="Times New Roman"/>
          <w:sz w:val="24"/>
          <w:szCs w:val="24"/>
        </w:rPr>
      </w:pPr>
      <w:r w:rsidRPr="00585DB3">
        <w:rPr>
          <w:rFonts w:ascii="Times New Roman" w:hAnsi="Times New Roman"/>
          <w:sz w:val="24"/>
          <w:szCs w:val="24"/>
        </w:rPr>
        <w:lastRenderedPageBreak/>
        <w:t xml:space="preserve">Bu bağlamda, incelikli raspa uygulamasının tüm alçı bezemelere uygulanması, alçı yüzeylerinin açığa çıkarılması ve orijinalindeki gibi yüzeye alçı renginde, hata kapatıcı pütürlü bir katmanın uygulanması önerilebilir. Açılan cephedeki alçı bezemelerde ihtiyaca göre onarımlar yapılmasını ve onarım yapılan yüzeylere alçı rengine uygun pigment boyalarla rötuş yapılmasını;  </w:t>
      </w:r>
    </w:p>
    <w:p w14:paraId="4CFA2CAD" w14:textId="474079AE" w:rsidR="00585DB3" w:rsidRDefault="00585DB3" w:rsidP="00585DB3">
      <w:pPr>
        <w:pStyle w:val="ListeParagraf"/>
        <w:numPr>
          <w:ilvl w:val="0"/>
          <w:numId w:val="9"/>
        </w:numPr>
        <w:spacing w:line="360" w:lineRule="auto"/>
        <w:ind w:right="610"/>
        <w:rPr>
          <w:rFonts w:ascii="Times New Roman" w:hAnsi="Times New Roman"/>
          <w:sz w:val="24"/>
          <w:szCs w:val="24"/>
        </w:rPr>
      </w:pPr>
      <w:r w:rsidRPr="00585DB3">
        <w:rPr>
          <w:rFonts w:ascii="Times New Roman" w:hAnsi="Times New Roman"/>
          <w:sz w:val="24"/>
          <w:szCs w:val="24"/>
        </w:rPr>
        <w:t xml:space="preserve">2. Asma kat tavanında alçı çıta bölümlerinin çok kez çıtalar arasında kalan kare bölümlerde ise renk tonu değiştirilerek kırmızıdan pembeye dönüş yapıldığı tespit edilmiştir. Bu doğrultuda Çıta üzerlerinin profil görünümlerini saylayacak ölçüde özenli bir zımpara işlemi yapılarak raspa edilmesi ve </w:t>
      </w:r>
      <w:proofErr w:type="spellStart"/>
      <w:r w:rsidRPr="00585DB3">
        <w:rPr>
          <w:rFonts w:ascii="Times New Roman" w:hAnsi="Times New Roman"/>
          <w:sz w:val="24"/>
          <w:szCs w:val="24"/>
        </w:rPr>
        <w:t>terra</w:t>
      </w:r>
      <w:proofErr w:type="spellEnd"/>
      <w:r w:rsidRPr="00585DB3">
        <w:rPr>
          <w:rFonts w:ascii="Times New Roman" w:hAnsi="Times New Roman"/>
          <w:sz w:val="24"/>
          <w:szCs w:val="24"/>
        </w:rPr>
        <w:t xml:space="preserve"> kota kırmızısı olan </w:t>
      </w:r>
      <w:proofErr w:type="spellStart"/>
      <w:r w:rsidRPr="00585DB3">
        <w:rPr>
          <w:rFonts w:ascii="Times New Roman" w:hAnsi="Times New Roman"/>
          <w:sz w:val="24"/>
          <w:szCs w:val="24"/>
        </w:rPr>
        <w:t>Jotun</w:t>
      </w:r>
      <w:proofErr w:type="spellEnd"/>
      <w:r w:rsidRPr="00585DB3">
        <w:rPr>
          <w:rFonts w:ascii="Times New Roman" w:hAnsi="Times New Roman"/>
          <w:sz w:val="24"/>
          <w:szCs w:val="24"/>
        </w:rPr>
        <w:t xml:space="preserve"> 1050-Y55R kodlu renge boyanmalıdır. </w:t>
      </w:r>
    </w:p>
    <w:p w14:paraId="1BFFAC3F" w14:textId="77777777" w:rsidR="00585DB3" w:rsidRPr="00585DB3" w:rsidRDefault="00585DB3" w:rsidP="00585DB3">
      <w:pPr>
        <w:pStyle w:val="Balk1"/>
        <w:spacing w:after="0" w:line="360" w:lineRule="auto"/>
        <w:ind w:left="0" w:right="562" w:firstLine="0"/>
        <w:rPr>
          <w:szCs w:val="24"/>
        </w:rPr>
      </w:pPr>
      <w:r w:rsidRPr="00585DB3">
        <w:rPr>
          <w:szCs w:val="24"/>
        </w:rPr>
        <w:t xml:space="preserve">V. FUAYE KAFETERYA  </w:t>
      </w:r>
    </w:p>
    <w:p w14:paraId="37695004" w14:textId="77777777" w:rsidR="00585DB3" w:rsidRDefault="00585DB3" w:rsidP="00585DB3">
      <w:pPr>
        <w:spacing w:after="266" w:line="360" w:lineRule="auto"/>
        <w:rPr>
          <w:rFonts w:ascii="Times New Roman" w:hAnsi="Times New Roman"/>
          <w:sz w:val="24"/>
          <w:szCs w:val="24"/>
        </w:rPr>
      </w:pPr>
      <w:r w:rsidRPr="00585DB3">
        <w:rPr>
          <w:rFonts w:ascii="Times New Roman" w:hAnsi="Times New Roman"/>
          <w:sz w:val="24"/>
          <w:szCs w:val="24"/>
        </w:rPr>
        <w:t xml:space="preserve">   </w:t>
      </w:r>
      <w:r w:rsidRPr="00585DB3">
        <w:rPr>
          <w:rFonts w:ascii="Times New Roman" w:hAnsi="Times New Roman"/>
          <w:sz w:val="24"/>
          <w:szCs w:val="24"/>
        </w:rPr>
        <w:t>Fuaye alanının üst katında bulunan kafeterya üç çeyrek daire biçiminde tasarlanmış, dört sütunlu ve dekoratif ahşap söveli bir girişe sahiptir. Aynı dekoratif ahşap ve sütunlu tasarım, mekânın oval kesiminin tavanı boyunca uygulanmıştır. Ahşap dekorasyon elemanları duvardan çıkarılan alçıdan yapılmış sahte nefler ve ön kısmında yer alan pirinç başlıklı demir sütunlarla desteklenmiştir. Pencerelerde kırmızı ve yeşil renkli vitraylar olup, her pencere iki sahte nef arasında konumlandırılmıştır (</w:t>
      </w:r>
      <w:proofErr w:type="spellStart"/>
      <w:r w:rsidRPr="00585DB3">
        <w:rPr>
          <w:rFonts w:ascii="Times New Roman" w:hAnsi="Times New Roman"/>
          <w:sz w:val="24"/>
          <w:szCs w:val="24"/>
        </w:rPr>
        <w:t>Res</w:t>
      </w:r>
      <w:proofErr w:type="spellEnd"/>
      <w:r w:rsidRPr="00585DB3">
        <w:rPr>
          <w:rFonts w:ascii="Times New Roman" w:hAnsi="Times New Roman"/>
          <w:sz w:val="24"/>
          <w:szCs w:val="24"/>
        </w:rPr>
        <w:t xml:space="preserve">. 19).  </w:t>
      </w:r>
    </w:p>
    <w:p w14:paraId="4C68EAC5" w14:textId="5E2F7AAD" w:rsidR="00585DB3" w:rsidRPr="00585DB3" w:rsidRDefault="00585DB3" w:rsidP="00585DB3">
      <w:pPr>
        <w:spacing w:after="266" w:line="360" w:lineRule="auto"/>
        <w:rPr>
          <w:rFonts w:ascii="Times New Roman" w:hAnsi="Times New Roman"/>
          <w:sz w:val="24"/>
          <w:szCs w:val="24"/>
        </w:rPr>
      </w:pPr>
      <w:r>
        <w:rPr>
          <w:noProof/>
        </w:rPr>
        <w:drawing>
          <wp:inline distT="0" distB="0" distL="0" distR="0" wp14:anchorId="5E8214CA" wp14:editId="149AAD9E">
            <wp:extent cx="5760720" cy="3250565"/>
            <wp:effectExtent l="0" t="0" r="0" b="6985"/>
            <wp:docPr id="2336" name="Picture 2336"/>
            <wp:cNvGraphicFramePr/>
            <a:graphic xmlns:a="http://schemas.openxmlformats.org/drawingml/2006/main">
              <a:graphicData uri="http://schemas.openxmlformats.org/drawingml/2006/picture">
                <pic:pic xmlns:pic="http://schemas.openxmlformats.org/drawingml/2006/picture">
                  <pic:nvPicPr>
                    <pic:cNvPr id="2336" name="Picture 2336"/>
                    <pic:cNvPicPr/>
                  </pic:nvPicPr>
                  <pic:blipFill>
                    <a:blip r:embed="rId183"/>
                    <a:stretch>
                      <a:fillRect/>
                    </a:stretch>
                  </pic:blipFill>
                  <pic:spPr>
                    <a:xfrm>
                      <a:off x="0" y="0"/>
                      <a:ext cx="5760720" cy="3250565"/>
                    </a:xfrm>
                    <a:prstGeom prst="rect">
                      <a:avLst/>
                    </a:prstGeom>
                  </pic:spPr>
                </pic:pic>
              </a:graphicData>
            </a:graphic>
          </wp:inline>
        </w:drawing>
      </w:r>
      <w:r w:rsidRPr="00585DB3">
        <w:rPr>
          <w:rFonts w:ascii="Times New Roman" w:hAnsi="Times New Roman"/>
          <w:sz w:val="24"/>
          <w:szCs w:val="24"/>
        </w:rPr>
        <w:t xml:space="preserve"> </w:t>
      </w:r>
    </w:p>
    <w:p w14:paraId="5760D90A" w14:textId="77777777" w:rsidR="00585DB3" w:rsidRPr="00585DB3" w:rsidRDefault="00585DB3" w:rsidP="00585DB3">
      <w:pPr>
        <w:spacing w:after="396" w:line="265" w:lineRule="auto"/>
        <w:ind w:left="228" w:right="414"/>
        <w:jc w:val="center"/>
        <w:rPr>
          <w:sz w:val="24"/>
          <w:szCs w:val="24"/>
        </w:rPr>
      </w:pPr>
      <w:r w:rsidRPr="00585DB3">
        <w:rPr>
          <w:b/>
          <w:sz w:val="24"/>
          <w:szCs w:val="24"/>
        </w:rPr>
        <w:t xml:space="preserve">Resim 19: Kafeterya </w:t>
      </w:r>
      <w:r w:rsidRPr="00585DB3">
        <w:rPr>
          <w:sz w:val="24"/>
          <w:szCs w:val="24"/>
        </w:rPr>
        <w:t xml:space="preserve"> </w:t>
      </w:r>
    </w:p>
    <w:p w14:paraId="13F2A044" w14:textId="77777777" w:rsidR="00585DB3" w:rsidRPr="00585DB3" w:rsidRDefault="00585DB3" w:rsidP="00585DB3">
      <w:pPr>
        <w:pStyle w:val="ListeParagraf"/>
        <w:spacing w:line="360" w:lineRule="auto"/>
        <w:ind w:right="610"/>
        <w:rPr>
          <w:rFonts w:ascii="Times New Roman" w:hAnsi="Times New Roman"/>
          <w:sz w:val="24"/>
          <w:szCs w:val="24"/>
        </w:rPr>
      </w:pPr>
    </w:p>
    <w:p w14:paraId="653FEC4D" w14:textId="70EF86D8" w:rsidR="00585DB3" w:rsidRPr="00585DB3" w:rsidRDefault="00585DB3" w:rsidP="00585DB3">
      <w:pPr>
        <w:spacing w:line="360" w:lineRule="auto"/>
        <w:ind w:right="610"/>
        <w:rPr>
          <w:rFonts w:ascii="Times New Roman" w:hAnsi="Times New Roman"/>
          <w:sz w:val="24"/>
          <w:szCs w:val="24"/>
        </w:rPr>
      </w:pPr>
      <w:r w:rsidRPr="00585DB3">
        <w:rPr>
          <w:rFonts w:ascii="Times New Roman" w:hAnsi="Times New Roman"/>
          <w:sz w:val="24"/>
          <w:szCs w:val="24"/>
        </w:rPr>
        <w:t xml:space="preserve">   </w:t>
      </w:r>
      <w:r w:rsidRPr="00585DB3">
        <w:rPr>
          <w:rFonts w:ascii="Times New Roman" w:hAnsi="Times New Roman"/>
          <w:sz w:val="24"/>
          <w:szCs w:val="24"/>
        </w:rPr>
        <w:t>Mekâna girişteki dekoratif ahşap sövelerin gövdesinde yapılan araştırma raspaları sonucunda macun haricinde 5 katmana rastlanmıştır (</w:t>
      </w:r>
      <w:proofErr w:type="spellStart"/>
      <w:r w:rsidRPr="00585DB3">
        <w:rPr>
          <w:rFonts w:ascii="Times New Roman" w:hAnsi="Times New Roman"/>
          <w:sz w:val="24"/>
          <w:szCs w:val="24"/>
        </w:rPr>
        <w:t>Res</w:t>
      </w:r>
      <w:proofErr w:type="spellEnd"/>
      <w:r w:rsidRPr="00585DB3">
        <w:rPr>
          <w:rFonts w:ascii="Times New Roman" w:hAnsi="Times New Roman"/>
          <w:sz w:val="24"/>
          <w:szCs w:val="24"/>
        </w:rPr>
        <w:t xml:space="preserve">. 20). Burada açığa çıkarılan macunun, sahnedeki ahşaplarda kullanılan macundan doku, renk ve bileşim olarak farklı olduğu gözlenmiştir. İlk katman turuncu renkte olup, üzerine cila atılmıştır. Şeffaf renkli cilaların ve verniklerin güneş ışığına maruz kaldığında sarardığı ve zamanla parlak özelliklerini yitirdiği bilinmektedir. </w:t>
      </w:r>
    </w:p>
    <w:p w14:paraId="5BBADFF5" w14:textId="46B3889F" w:rsidR="00585DB3" w:rsidRDefault="00585DB3" w:rsidP="00585DB3">
      <w:pPr>
        <w:spacing w:line="360" w:lineRule="auto"/>
        <w:ind w:right="610"/>
        <w:rPr>
          <w:rFonts w:ascii="Times New Roman" w:hAnsi="Times New Roman"/>
          <w:sz w:val="24"/>
          <w:szCs w:val="24"/>
        </w:rPr>
      </w:pPr>
      <w:r w:rsidRPr="00585DB3">
        <w:rPr>
          <w:rFonts w:ascii="Times New Roman" w:hAnsi="Times New Roman"/>
          <w:sz w:val="24"/>
          <w:szCs w:val="24"/>
        </w:rPr>
        <w:t xml:space="preserve">   </w:t>
      </w:r>
      <w:r w:rsidRPr="00585DB3">
        <w:rPr>
          <w:rFonts w:ascii="Times New Roman" w:hAnsi="Times New Roman"/>
          <w:sz w:val="24"/>
          <w:szCs w:val="24"/>
        </w:rPr>
        <w:t>Turuncu renk üzerindeki bu katmanın fiziki ve yapısal özellikleri bu tanıma uymaktadır. Dolayısıyla bu katmanın turuncu renk üzerine atılan bir cila tabakası olduğu kanısındayız. Ahşap sövelerdeki çıtalarda yapılan araştırma raspalarında ise macun haricinde 4 katmana rastlanmıştır (</w:t>
      </w:r>
      <w:proofErr w:type="spellStart"/>
      <w:r w:rsidRPr="00585DB3">
        <w:rPr>
          <w:rFonts w:ascii="Times New Roman" w:hAnsi="Times New Roman"/>
          <w:sz w:val="24"/>
          <w:szCs w:val="24"/>
        </w:rPr>
        <w:t>Res</w:t>
      </w:r>
      <w:proofErr w:type="spellEnd"/>
      <w:r w:rsidRPr="00585DB3">
        <w:rPr>
          <w:rFonts w:ascii="Times New Roman" w:hAnsi="Times New Roman"/>
          <w:sz w:val="24"/>
          <w:szCs w:val="24"/>
        </w:rPr>
        <w:t xml:space="preserve">. 21). Kenar çıtalarında ilk katman açık gri renkte olup, daha sonrasında yapılan tüm boyama işlemlerinde bu çıtalara beyaz renk uygulanmıştır. Kenar çıtalarının iç kısmında daha küçük paneller oluşturan altın yaldızlı çıtalarda ise altın yaldızlı boyanın özelliğinden dolayı katman sayısı belirlenememiştir. Ancak bu çıtalarda ilk günden itibaren aynı yaldızlı rengin kullanıldığı ve renk değiştirme işleminin yapılmadığı izlenmiştir. Bunun yanında bu çıtalar üzerinde açığa çıkan en alt katmanda; ince, heterojen bir film tabaka halinde </w:t>
      </w:r>
      <w:proofErr w:type="spellStart"/>
      <w:r w:rsidRPr="00585DB3">
        <w:rPr>
          <w:rFonts w:ascii="Times New Roman" w:hAnsi="Times New Roman"/>
          <w:sz w:val="24"/>
          <w:szCs w:val="24"/>
        </w:rPr>
        <w:t>malahit</w:t>
      </w:r>
      <w:proofErr w:type="spellEnd"/>
      <w:r w:rsidRPr="00585DB3">
        <w:rPr>
          <w:rFonts w:ascii="Times New Roman" w:hAnsi="Times New Roman"/>
          <w:sz w:val="24"/>
          <w:szCs w:val="24"/>
        </w:rPr>
        <w:t xml:space="preserve"> yeşili korozyon ürünlerinin varlığı dikkat çekmektedir (</w:t>
      </w:r>
      <w:proofErr w:type="spellStart"/>
      <w:r w:rsidRPr="00585DB3">
        <w:rPr>
          <w:rFonts w:ascii="Times New Roman" w:hAnsi="Times New Roman"/>
          <w:sz w:val="24"/>
          <w:szCs w:val="24"/>
        </w:rPr>
        <w:t>Res</w:t>
      </w:r>
      <w:proofErr w:type="spellEnd"/>
      <w:r w:rsidRPr="00585DB3">
        <w:rPr>
          <w:rFonts w:ascii="Times New Roman" w:hAnsi="Times New Roman"/>
          <w:sz w:val="24"/>
          <w:szCs w:val="24"/>
        </w:rPr>
        <w:t xml:space="preserve">. </w:t>
      </w:r>
      <w:proofErr w:type="gramStart"/>
      <w:r w:rsidRPr="00585DB3">
        <w:rPr>
          <w:rFonts w:ascii="Times New Roman" w:hAnsi="Times New Roman"/>
          <w:sz w:val="24"/>
          <w:szCs w:val="24"/>
        </w:rPr>
        <w:t>21a</w:t>
      </w:r>
      <w:proofErr w:type="gramEnd"/>
      <w:r w:rsidRPr="00585DB3">
        <w:rPr>
          <w:rFonts w:ascii="Times New Roman" w:hAnsi="Times New Roman"/>
          <w:sz w:val="24"/>
          <w:szCs w:val="24"/>
        </w:rPr>
        <w:t>). Buradan hareketle ilk</w:t>
      </w:r>
      <w:r w:rsidRPr="00585DB3">
        <w:rPr>
          <w:rFonts w:ascii="Times New Roman" w:hAnsi="Times New Roman"/>
          <w:sz w:val="24"/>
          <w:szCs w:val="24"/>
        </w:rPr>
        <w:t xml:space="preserve"> </w:t>
      </w:r>
      <w:r w:rsidRPr="00585DB3">
        <w:rPr>
          <w:rFonts w:ascii="Times New Roman" w:hAnsi="Times New Roman"/>
          <w:sz w:val="24"/>
          <w:szCs w:val="24"/>
        </w:rPr>
        <w:t xml:space="preserve">katmanda yaldızlı görünüm için kullanılan boyanın bileşiminde bakır oksit olduğu önermek mümkündür.  </w:t>
      </w:r>
    </w:p>
    <w:p w14:paraId="210D9C35" w14:textId="222E6EB4" w:rsidR="00130B10" w:rsidRDefault="00130B10" w:rsidP="00585DB3">
      <w:pPr>
        <w:spacing w:line="360" w:lineRule="auto"/>
        <w:ind w:right="610"/>
        <w:rPr>
          <w:rFonts w:ascii="Times New Roman" w:hAnsi="Times New Roman"/>
          <w:sz w:val="24"/>
          <w:szCs w:val="24"/>
        </w:rPr>
      </w:pPr>
      <w:r>
        <w:rPr>
          <w:noProof/>
        </w:rPr>
        <w:drawing>
          <wp:inline distT="0" distB="0" distL="0" distR="0" wp14:anchorId="6A59B3DF" wp14:editId="4D54F189">
            <wp:extent cx="5227983" cy="2643809"/>
            <wp:effectExtent l="0" t="0" r="0" b="4445"/>
            <wp:docPr id="2358" name="Picture 2358"/>
            <wp:cNvGraphicFramePr/>
            <a:graphic xmlns:a="http://schemas.openxmlformats.org/drawingml/2006/main">
              <a:graphicData uri="http://schemas.openxmlformats.org/drawingml/2006/picture">
                <pic:pic xmlns:pic="http://schemas.openxmlformats.org/drawingml/2006/picture">
                  <pic:nvPicPr>
                    <pic:cNvPr id="2358" name="Picture 2358"/>
                    <pic:cNvPicPr/>
                  </pic:nvPicPr>
                  <pic:blipFill>
                    <a:blip r:embed="rId184"/>
                    <a:stretch>
                      <a:fillRect/>
                    </a:stretch>
                  </pic:blipFill>
                  <pic:spPr>
                    <a:xfrm>
                      <a:off x="0" y="0"/>
                      <a:ext cx="5246791" cy="2653320"/>
                    </a:xfrm>
                    <a:prstGeom prst="rect">
                      <a:avLst/>
                    </a:prstGeom>
                  </pic:spPr>
                </pic:pic>
              </a:graphicData>
            </a:graphic>
          </wp:inline>
        </w:drawing>
      </w:r>
    </w:p>
    <w:p w14:paraId="5983092F" w14:textId="77777777" w:rsidR="00130B10" w:rsidRPr="00130B10" w:rsidRDefault="00130B10" w:rsidP="00130B10">
      <w:pPr>
        <w:spacing w:after="0" w:line="265" w:lineRule="auto"/>
        <w:ind w:left="228" w:right="412"/>
        <w:jc w:val="center"/>
        <w:rPr>
          <w:sz w:val="24"/>
          <w:szCs w:val="24"/>
        </w:rPr>
      </w:pPr>
      <w:r w:rsidRPr="00130B10">
        <w:rPr>
          <w:b/>
          <w:sz w:val="24"/>
          <w:szCs w:val="24"/>
        </w:rPr>
        <w:t xml:space="preserve">Resim 20: Kapı sövesi gövde detayı. </w:t>
      </w:r>
      <w:r w:rsidRPr="00130B10">
        <w:rPr>
          <w:sz w:val="24"/>
          <w:szCs w:val="24"/>
        </w:rPr>
        <w:t xml:space="preserve"> </w:t>
      </w:r>
    </w:p>
    <w:p w14:paraId="28AFF82E" w14:textId="3549E596" w:rsidR="00130B10" w:rsidRPr="00585DB3" w:rsidRDefault="00130B10" w:rsidP="00585DB3">
      <w:pPr>
        <w:spacing w:line="360" w:lineRule="auto"/>
        <w:ind w:right="610"/>
        <w:rPr>
          <w:rFonts w:ascii="Times New Roman" w:hAnsi="Times New Roman"/>
          <w:sz w:val="24"/>
          <w:szCs w:val="24"/>
        </w:rPr>
      </w:pPr>
      <w:r>
        <w:rPr>
          <w:noProof/>
        </w:rPr>
        <w:lastRenderedPageBreak/>
        <w:drawing>
          <wp:inline distT="0" distB="0" distL="0" distR="0" wp14:anchorId="6EF97405" wp14:editId="72E4DD6C">
            <wp:extent cx="5629276" cy="3205988"/>
            <wp:effectExtent l="0" t="0" r="0" b="0"/>
            <wp:docPr id="2360" name="Picture 2360"/>
            <wp:cNvGraphicFramePr/>
            <a:graphic xmlns:a="http://schemas.openxmlformats.org/drawingml/2006/main">
              <a:graphicData uri="http://schemas.openxmlformats.org/drawingml/2006/picture">
                <pic:pic xmlns:pic="http://schemas.openxmlformats.org/drawingml/2006/picture">
                  <pic:nvPicPr>
                    <pic:cNvPr id="2360" name="Picture 2360"/>
                    <pic:cNvPicPr/>
                  </pic:nvPicPr>
                  <pic:blipFill>
                    <a:blip r:embed="rId185"/>
                    <a:stretch>
                      <a:fillRect/>
                    </a:stretch>
                  </pic:blipFill>
                  <pic:spPr>
                    <a:xfrm>
                      <a:off x="0" y="0"/>
                      <a:ext cx="5629276" cy="3205988"/>
                    </a:xfrm>
                    <a:prstGeom prst="rect">
                      <a:avLst/>
                    </a:prstGeom>
                  </pic:spPr>
                </pic:pic>
              </a:graphicData>
            </a:graphic>
          </wp:inline>
        </w:drawing>
      </w:r>
    </w:p>
    <w:p w14:paraId="361E7BB3" w14:textId="77777777" w:rsidR="00126F23" w:rsidRDefault="00130B10" w:rsidP="00126F23">
      <w:pPr>
        <w:spacing w:after="440" w:line="265" w:lineRule="auto"/>
        <w:ind w:left="228" w:right="413"/>
        <w:jc w:val="center"/>
        <w:rPr>
          <w:sz w:val="24"/>
          <w:szCs w:val="24"/>
        </w:rPr>
      </w:pPr>
      <w:r w:rsidRPr="00130B10">
        <w:rPr>
          <w:b/>
          <w:sz w:val="24"/>
          <w:szCs w:val="24"/>
        </w:rPr>
        <w:t xml:space="preserve">Resim 21: Kapı sövesi çıta detayları. </w:t>
      </w:r>
      <w:r w:rsidRPr="00130B10">
        <w:rPr>
          <w:sz w:val="24"/>
          <w:szCs w:val="24"/>
        </w:rPr>
        <w:t xml:space="preserve"> </w:t>
      </w:r>
    </w:p>
    <w:p w14:paraId="7CCEEE1F" w14:textId="77777777" w:rsidR="00126F23" w:rsidRDefault="00126F23" w:rsidP="00126F23">
      <w:pPr>
        <w:spacing w:after="440" w:line="360" w:lineRule="auto"/>
        <w:ind w:left="228" w:right="413"/>
        <w:rPr>
          <w:rFonts w:ascii="Times New Roman" w:hAnsi="Times New Roman"/>
          <w:sz w:val="24"/>
          <w:szCs w:val="24"/>
        </w:rPr>
      </w:pPr>
      <w:r>
        <w:rPr>
          <w:rFonts w:ascii="Times New Roman" w:hAnsi="Times New Roman"/>
          <w:sz w:val="24"/>
          <w:szCs w:val="24"/>
        </w:rPr>
        <w:t xml:space="preserve">   </w:t>
      </w:r>
      <w:r w:rsidRPr="00126F23">
        <w:rPr>
          <w:rFonts w:ascii="Times New Roman" w:hAnsi="Times New Roman"/>
          <w:sz w:val="24"/>
          <w:szCs w:val="24"/>
        </w:rPr>
        <w:t>Kafeteryada bulunan pirinç başlıklı demir sütunlardan birinde yapılan araştırma raspası sonucunda ise antipas ve astar haricinde (2. katman) 5 katmana rastlanmıştır (</w:t>
      </w:r>
      <w:proofErr w:type="spellStart"/>
      <w:r w:rsidRPr="00126F23">
        <w:rPr>
          <w:rFonts w:ascii="Times New Roman" w:hAnsi="Times New Roman"/>
          <w:sz w:val="24"/>
          <w:szCs w:val="24"/>
        </w:rPr>
        <w:t>Res</w:t>
      </w:r>
      <w:proofErr w:type="spellEnd"/>
      <w:r w:rsidRPr="00126F23">
        <w:rPr>
          <w:rFonts w:ascii="Times New Roman" w:hAnsi="Times New Roman"/>
          <w:sz w:val="24"/>
          <w:szCs w:val="24"/>
        </w:rPr>
        <w:t xml:space="preserve">. 22). Raspa uygulaması soncunda, demir sütuna ilk katmanda pembe renkte ince bir antipas ve üzerine beyaz renkte yine ince bir astar uygulandığı görülmüştür. Bu tabakanın homojen dağılımlı ve oldukça ince olması ilk kat antipas, astar ve boyasının hava tabancası ile yapıldığını düşündürmektedir. Daha sonrasında 4 kez boyandığı tespit edilen sütuna turuncunun değişik tonları uygulandığı ve renk değişimine gidilmediği görülmüştür.  Sonraki onarımlarda sütunlarda yapılan tüm boyamaların parlak sentetik boya (yağlı boya) ile yapıldığı saptanmıştır. Son katmanlarda görülen boya akıntıları ve boyanın heterojen dağılımı, daha sonraki onarımlarda boyama işleminin hava tabancasından </w:t>
      </w:r>
      <w:proofErr w:type="gramStart"/>
      <w:r w:rsidRPr="00126F23">
        <w:rPr>
          <w:rFonts w:ascii="Times New Roman" w:hAnsi="Times New Roman"/>
          <w:sz w:val="24"/>
          <w:szCs w:val="24"/>
        </w:rPr>
        <w:t>ziyade,  fırça</w:t>
      </w:r>
      <w:proofErr w:type="gramEnd"/>
      <w:r w:rsidRPr="00126F23">
        <w:rPr>
          <w:rFonts w:ascii="Times New Roman" w:hAnsi="Times New Roman"/>
          <w:sz w:val="24"/>
          <w:szCs w:val="24"/>
        </w:rPr>
        <w:t xml:space="preserve"> veya rulo ile yapıldığını düşündürmektedir. </w:t>
      </w:r>
    </w:p>
    <w:p w14:paraId="672B7F6B" w14:textId="77777777" w:rsidR="00126F23" w:rsidRDefault="00126F23" w:rsidP="00126F23">
      <w:pPr>
        <w:spacing w:after="440" w:line="360" w:lineRule="auto"/>
        <w:ind w:left="228" w:right="413"/>
        <w:rPr>
          <w:rFonts w:ascii="Times New Roman" w:hAnsi="Times New Roman"/>
          <w:sz w:val="24"/>
          <w:szCs w:val="24"/>
        </w:rPr>
      </w:pPr>
    </w:p>
    <w:p w14:paraId="20496431" w14:textId="77777777" w:rsidR="00126F23" w:rsidRDefault="00126F23" w:rsidP="00126F23">
      <w:pPr>
        <w:spacing w:after="440" w:line="360" w:lineRule="auto"/>
        <w:ind w:left="228" w:right="413"/>
        <w:rPr>
          <w:rFonts w:ascii="Times New Roman" w:hAnsi="Times New Roman"/>
          <w:sz w:val="24"/>
          <w:szCs w:val="24"/>
        </w:rPr>
      </w:pPr>
    </w:p>
    <w:p w14:paraId="12D6318A" w14:textId="77777777" w:rsidR="00126F23" w:rsidRDefault="00126F23" w:rsidP="00126F23">
      <w:pPr>
        <w:spacing w:after="440" w:line="360" w:lineRule="auto"/>
        <w:ind w:left="228" w:right="413"/>
        <w:rPr>
          <w:rFonts w:ascii="Times New Roman" w:hAnsi="Times New Roman"/>
          <w:sz w:val="24"/>
          <w:szCs w:val="24"/>
        </w:rPr>
      </w:pPr>
    </w:p>
    <w:p w14:paraId="69C6DD04" w14:textId="020B96C3" w:rsidR="00126F23" w:rsidRDefault="00126F23" w:rsidP="00126F23">
      <w:pPr>
        <w:spacing w:after="440" w:line="360" w:lineRule="auto"/>
        <w:ind w:left="228" w:right="413"/>
        <w:rPr>
          <w:rFonts w:ascii="Times New Roman" w:hAnsi="Times New Roman"/>
          <w:sz w:val="24"/>
          <w:szCs w:val="24"/>
        </w:rPr>
      </w:pPr>
      <w:r>
        <w:rPr>
          <w:rFonts w:ascii="Times New Roman" w:hAnsi="Times New Roman"/>
          <w:sz w:val="24"/>
          <w:szCs w:val="24"/>
        </w:rPr>
        <w:lastRenderedPageBreak/>
        <w:t xml:space="preserve"> </w:t>
      </w:r>
    </w:p>
    <w:p w14:paraId="3A620B80" w14:textId="13325FB0" w:rsidR="00126F23" w:rsidRDefault="00126F23" w:rsidP="00126F23">
      <w:pPr>
        <w:spacing w:after="440" w:line="360" w:lineRule="auto"/>
        <w:ind w:left="228" w:right="413"/>
        <w:rPr>
          <w:rFonts w:ascii="Times New Roman" w:hAnsi="Times New Roman"/>
          <w:sz w:val="24"/>
          <w:szCs w:val="24"/>
        </w:rPr>
      </w:pPr>
      <w:r>
        <w:rPr>
          <w:rFonts w:ascii="Times New Roman" w:hAnsi="Times New Roman"/>
          <w:sz w:val="24"/>
          <w:szCs w:val="24"/>
        </w:rPr>
        <w:t xml:space="preserve">       </w:t>
      </w:r>
      <w:r>
        <w:rPr>
          <w:noProof/>
        </w:rPr>
        <w:drawing>
          <wp:inline distT="0" distB="0" distL="0" distR="0" wp14:anchorId="351BF893" wp14:editId="26588D65">
            <wp:extent cx="4735002" cy="3725186"/>
            <wp:effectExtent l="0" t="0" r="8890" b="8890"/>
            <wp:docPr id="2390" name="Picture 2390"/>
            <wp:cNvGraphicFramePr/>
            <a:graphic xmlns:a="http://schemas.openxmlformats.org/drawingml/2006/main">
              <a:graphicData uri="http://schemas.openxmlformats.org/drawingml/2006/picture">
                <pic:pic xmlns:pic="http://schemas.openxmlformats.org/drawingml/2006/picture">
                  <pic:nvPicPr>
                    <pic:cNvPr id="2390" name="Picture 2390"/>
                    <pic:cNvPicPr/>
                  </pic:nvPicPr>
                  <pic:blipFill>
                    <a:blip r:embed="rId186"/>
                    <a:stretch>
                      <a:fillRect/>
                    </a:stretch>
                  </pic:blipFill>
                  <pic:spPr>
                    <a:xfrm>
                      <a:off x="0" y="0"/>
                      <a:ext cx="4741704" cy="3730458"/>
                    </a:xfrm>
                    <a:prstGeom prst="rect">
                      <a:avLst/>
                    </a:prstGeom>
                  </pic:spPr>
                </pic:pic>
              </a:graphicData>
            </a:graphic>
          </wp:inline>
        </w:drawing>
      </w:r>
      <w:r w:rsidRPr="00126F23">
        <w:rPr>
          <w:rFonts w:ascii="Times New Roman" w:hAnsi="Times New Roman"/>
          <w:sz w:val="24"/>
          <w:szCs w:val="24"/>
        </w:rPr>
        <w:t xml:space="preserve">  </w:t>
      </w:r>
    </w:p>
    <w:p w14:paraId="7C884E5A" w14:textId="77777777" w:rsidR="00126F23" w:rsidRPr="00126F23" w:rsidRDefault="00126F23" w:rsidP="00126F23">
      <w:pPr>
        <w:spacing w:after="442" w:line="265" w:lineRule="auto"/>
        <w:ind w:left="228" w:right="417"/>
        <w:jc w:val="center"/>
        <w:rPr>
          <w:sz w:val="24"/>
          <w:szCs w:val="24"/>
        </w:rPr>
      </w:pPr>
      <w:r w:rsidRPr="00126F23">
        <w:rPr>
          <w:b/>
          <w:sz w:val="24"/>
          <w:szCs w:val="24"/>
        </w:rPr>
        <w:t xml:space="preserve">Resim 22: Kafeterya demir sütun gövdesinden detay. </w:t>
      </w:r>
      <w:r w:rsidRPr="00126F23">
        <w:rPr>
          <w:sz w:val="24"/>
          <w:szCs w:val="24"/>
        </w:rPr>
        <w:t xml:space="preserve"> </w:t>
      </w:r>
    </w:p>
    <w:p w14:paraId="430B8B32" w14:textId="0065081E" w:rsidR="00126F23" w:rsidRDefault="00126F23" w:rsidP="00126F23">
      <w:pPr>
        <w:spacing w:line="360" w:lineRule="auto"/>
        <w:ind w:right="610"/>
        <w:rPr>
          <w:rFonts w:ascii="Times New Roman" w:hAnsi="Times New Roman"/>
          <w:sz w:val="24"/>
          <w:szCs w:val="24"/>
        </w:rPr>
      </w:pPr>
      <w:r w:rsidRPr="00126F23">
        <w:rPr>
          <w:rFonts w:ascii="Times New Roman" w:hAnsi="Times New Roman"/>
          <w:sz w:val="24"/>
          <w:szCs w:val="24"/>
        </w:rPr>
        <w:t xml:space="preserve">   </w:t>
      </w:r>
      <w:r w:rsidRPr="00126F23">
        <w:rPr>
          <w:rFonts w:ascii="Times New Roman" w:hAnsi="Times New Roman"/>
          <w:sz w:val="24"/>
          <w:szCs w:val="24"/>
        </w:rPr>
        <w:t>Kafeterya duvarlarında, girişin her iki yanında ve oval cephede pencere kenarında araştırma raspaları yapılmıştır (</w:t>
      </w:r>
      <w:proofErr w:type="spellStart"/>
      <w:r w:rsidRPr="00126F23">
        <w:rPr>
          <w:rFonts w:ascii="Times New Roman" w:hAnsi="Times New Roman"/>
          <w:sz w:val="24"/>
          <w:szCs w:val="24"/>
        </w:rPr>
        <w:t>Pl</w:t>
      </w:r>
      <w:proofErr w:type="spellEnd"/>
      <w:r w:rsidRPr="00126F23">
        <w:rPr>
          <w:rFonts w:ascii="Times New Roman" w:hAnsi="Times New Roman"/>
          <w:sz w:val="24"/>
          <w:szCs w:val="24"/>
        </w:rPr>
        <w:t xml:space="preserve">. 2). Girişin yanındaki raspalar binanın yapım süreciyle ve mimar P. </w:t>
      </w:r>
      <w:proofErr w:type="spellStart"/>
      <w:r w:rsidRPr="00126F23">
        <w:rPr>
          <w:rFonts w:ascii="Times New Roman" w:hAnsi="Times New Roman"/>
          <w:sz w:val="24"/>
          <w:szCs w:val="24"/>
        </w:rPr>
        <w:t>Bonatz’ın</w:t>
      </w:r>
      <w:proofErr w:type="spellEnd"/>
      <w:r w:rsidRPr="00126F23">
        <w:rPr>
          <w:rFonts w:ascii="Times New Roman" w:hAnsi="Times New Roman"/>
          <w:sz w:val="24"/>
          <w:szCs w:val="24"/>
        </w:rPr>
        <w:t xml:space="preserve"> renk tercihleriyle ilgili önemli bilgiler vermiştir. Zira her iki kanatta da döneminde yapılmış orijinal renk denemelerine ulaşılmıştır (</w:t>
      </w:r>
      <w:proofErr w:type="spellStart"/>
      <w:r w:rsidRPr="00126F23">
        <w:rPr>
          <w:rFonts w:ascii="Times New Roman" w:hAnsi="Times New Roman"/>
          <w:sz w:val="24"/>
          <w:szCs w:val="24"/>
        </w:rPr>
        <w:t>Res</w:t>
      </w:r>
      <w:proofErr w:type="spellEnd"/>
      <w:r w:rsidRPr="00126F23">
        <w:rPr>
          <w:rFonts w:ascii="Times New Roman" w:hAnsi="Times New Roman"/>
          <w:sz w:val="24"/>
          <w:szCs w:val="24"/>
        </w:rPr>
        <w:t xml:space="preserve">. 23-24).  </w:t>
      </w:r>
    </w:p>
    <w:p w14:paraId="669A128B" w14:textId="7F7438BC" w:rsidR="00126F23" w:rsidRPr="00126F23" w:rsidRDefault="00126F23" w:rsidP="00126F23">
      <w:pPr>
        <w:spacing w:line="360" w:lineRule="auto"/>
        <w:ind w:right="610"/>
        <w:rPr>
          <w:rFonts w:ascii="Times New Roman" w:hAnsi="Times New Roman"/>
          <w:sz w:val="24"/>
          <w:szCs w:val="24"/>
        </w:rPr>
      </w:pPr>
      <w:r>
        <w:rPr>
          <w:noProof/>
        </w:rPr>
        <w:lastRenderedPageBreak/>
        <w:drawing>
          <wp:inline distT="0" distB="0" distL="0" distR="0" wp14:anchorId="28B18C98" wp14:editId="3E6B6648">
            <wp:extent cx="5502275" cy="2496185"/>
            <wp:effectExtent l="0" t="0" r="0" b="0"/>
            <wp:docPr id="2416" name="Picture 2416" descr="duvar, metin, iç mekan, banyo, tuvalet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416" name="Picture 2416" descr="duvar, metin, iç mekan, banyo, tuvalet içeren bir resim&#10;&#10;Açıklama otomatik olarak oluşturuldu"/>
                    <pic:cNvPicPr/>
                  </pic:nvPicPr>
                  <pic:blipFill>
                    <a:blip r:embed="rId187"/>
                    <a:stretch>
                      <a:fillRect/>
                    </a:stretch>
                  </pic:blipFill>
                  <pic:spPr>
                    <a:xfrm>
                      <a:off x="0" y="0"/>
                      <a:ext cx="5502275" cy="2496185"/>
                    </a:xfrm>
                    <a:prstGeom prst="rect">
                      <a:avLst/>
                    </a:prstGeom>
                  </pic:spPr>
                </pic:pic>
              </a:graphicData>
            </a:graphic>
          </wp:inline>
        </w:drawing>
      </w:r>
    </w:p>
    <w:p w14:paraId="78A1A249" w14:textId="77777777" w:rsidR="00126F23" w:rsidRPr="00126F23" w:rsidRDefault="00126F23" w:rsidP="00126F23">
      <w:pPr>
        <w:spacing w:after="396" w:line="265" w:lineRule="auto"/>
        <w:ind w:left="228" w:right="425"/>
        <w:jc w:val="center"/>
        <w:rPr>
          <w:sz w:val="24"/>
          <w:szCs w:val="24"/>
        </w:rPr>
      </w:pPr>
      <w:r w:rsidRPr="00126F23">
        <w:rPr>
          <w:b/>
          <w:sz w:val="24"/>
          <w:szCs w:val="24"/>
        </w:rPr>
        <w:t xml:space="preserve">Resim 23: P. </w:t>
      </w:r>
      <w:proofErr w:type="spellStart"/>
      <w:r w:rsidRPr="00126F23">
        <w:rPr>
          <w:b/>
          <w:sz w:val="24"/>
          <w:szCs w:val="24"/>
        </w:rPr>
        <w:t>Bonatz’a</w:t>
      </w:r>
      <w:proofErr w:type="spellEnd"/>
      <w:r w:rsidRPr="00126F23">
        <w:rPr>
          <w:b/>
          <w:sz w:val="24"/>
          <w:szCs w:val="24"/>
        </w:rPr>
        <w:t xml:space="preserve"> ait fırçayla yapılmış orijinal boya denemeleri.</w:t>
      </w:r>
      <w:r w:rsidRPr="00126F23">
        <w:rPr>
          <w:sz w:val="24"/>
          <w:szCs w:val="24"/>
        </w:rPr>
        <w:t xml:space="preserve">  </w:t>
      </w:r>
    </w:p>
    <w:p w14:paraId="3CA9A074" w14:textId="4898378B" w:rsidR="00126F23" w:rsidRDefault="00126F23" w:rsidP="00126F23">
      <w:pPr>
        <w:spacing w:after="28" w:line="360" w:lineRule="auto"/>
        <w:ind w:right="610"/>
        <w:rPr>
          <w:rFonts w:ascii="Times New Roman" w:hAnsi="Times New Roman"/>
          <w:sz w:val="24"/>
          <w:szCs w:val="24"/>
        </w:rPr>
      </w:pPr>
      <w:r w:rsidRPr="00126F23">
        <w:rPr>
          <w:rFonts w:ascii="Times New Roman" w:hAnsi="Times New Roman"/>
          <w:sz w:val="24"/>
          <w:szCs w:val="24"/>
        </w:rPr>
        <w:t xml:space="preserve">   </w:t>
      </w:r>
      <w:r w:rsidRPr="00126F23">
        <w:rPr>
          <w:rFonts w:ascii="Times New Roman" w:hAnsi="Times New Roman"/>
          <w:sz w:val="24"/>
          <w:szCs w:val="24"/>
        </w:rPr>
        <w:t xml:space="preserve">Girişte solda kalan alanda, ortalama 50x35 cm boyutlarında dikdörtgenler şeklinde yapılmış üç farklı kırmızı rengin denendiği bir alan açığa çıkarılmıştır. Burada hem </w:t>
      </w:r>
      <w:proofErr w:type="gramStart"/>
      <w:r w:rsidRPr="00126F23">
        <w:rPr>
          <w:rFonts w:ascii="Times New Roman" w:hAnsi="Times New Roman"/>
          <w:sz w:val="24"/>
          <w:szCs w:val="24"/>
        </w:rPr>
        <w:t>renklere,</w:t>
      </w:r>
      <w:proofErr w:type="gramEnd"/>
      <w:r w:rsidRPr="00126F23">
        <w:rPr>
          <w:rFonts w:ascii="Times New Roman" w:hAnsi="Times New Roman"/>
          <w:sz w:val="24"/>
          <w:szCs w:val="24"/>
        </w:rPr>
        <w:t xml:space="preserve"> hem de uygulama yöntemine dair denemeler yapılmıştır. Fırçayla uygulanan üç farklı renk üzerinde yine P. </w:t>
      </w:r>
      <w:proofErr w:type="spellStart"/>
      <w:r w:rsidRPr="00126F23">
        <w:rPr>
          <w:rFonts w:ascii="Times New Roman" w:hAnsi="Times New Roman"/>
          <w:sz w:val="24"/>
          <w:szCs w:val="24"/>
        </w:rPr>
        <w:t>Bonatz</w:t>
      </w:r>
      <w:proofErr w:type="spellEnd"/>
      <w:r w:rsidRPr="00126F23">
        <w:rPr>
          <w:rFonts w:ascii="Times New Roman" w:hAnsi="Times New Roman"/>
          <w:sz w:val="24"/>
          <w:szCs w:val="24"/>
        </w:rPr>
        <w:t xml:space="preserve"> tarafından verildiğini düşündüğümüz kodlara rastlanmıştır. Bu alandaki üç renk üzerinde kurşun kalemle yazılmış (soldan sağa) A, B ve C harflerine rastlanmıştır. A ve C harfleri tam olarak seçilememekle birlikte, B harfi oldukça belirgin bir biçimde açığa çıkartılmıştır (Res. 24).   </w:t>
      </w:r>
    </w:p>
    <w:p w14:paraId="0DC7F464" w14:textId="4AF74A4A" w:rsidR="00126F23" w:rsidRPr="00126F23" w:rsidRDefault="00126F23" w:rsidP="00126F23">
      <w:pPr>
        <w:spacing w:after="28" w:line="360" w:lineRule="auto"/>
        <w:ind w:right="610"/>
        <w:rPr>
          <w:rFonts w:ascii="Times New Roman" w:hAnsi="Times New Roman"/>
          <w:sz w:val="24"/>
          <w:szCs w:val="24"/>
        </w:rPr>
      </w:pPr>
      <w:r>
        <w:rPr>
          <w:noProof/>
        </w:rPr>
        <w:drawing>
          <wp:inline distT="0" distB="0" distL="0" distR="0" wp14:anchorId="0BE9C7F0" wp14:editId="22A7E781">
            <wp:extent cx="4830445" cy="2583053"/>
            <wp:effectExtent l="0" t="0" r="0" b="0"/>
            <wp:docPr id="2418" name="Picture 2418"/>
            <wp:cNvGraphicFramePr/>
            <a:graphic xmlns:a="http://schemas.openxmlformats.org/drawingml/2006/main">
              <a:graphicData uri="http://schemas.openxmlformats.org/drawingml/2006/picture">
                <pic:pic xmlns:pic="http://schemas.openxmlformats.org/drawingml/2006/picture">
                  <pic:nvPicPr>
                    <pic:cNvPr id="2418" name="Picture 2418"/>
                    <pic:cNvPicPr/>
                  </pic:nvPicPr>
                  <pic:blipFill>
                    <a:blip r:embed="rId188"/>
                    <a:stretch>
                      <a:fillRect/>
                    </a:stretch>
                  </pic:blipFill>
                  <pic:spPr>
                    <a:xfrm>
                      <a:off x="0" y="0"/>
                      <a:ext cx="4830445" cy="2583053"/>
                    </a:xfrm>
                    <a:prstGeom prst="rect">
                      <a:avLst/>
                    </a:prstGeom>
                  </pic:spPr>
                </pic:pic>
              </a:graphicData>
            </a:graphic>
          </wp:inline>
        </w:drawing>
      </w:r>
    </w:p>
    <w:p w14:paraId="6391E7E3" w14:textId="77777777" w:rsidR="00126F23" w:rsidRDefault="00126F23" w:rsidP="00126F23">
      <w:pPr>
        <w:spacing w:after="396" w:line="265" w:lineRule="auto"/>
        <w:ind w:left="228" w:right="417"/>
        <w:rPr>
          <w:sz w:val="24"/>
          <w:szCs w:val="24"/>
        </w:rPr>
      </w:pPr>
      <w:r w:rsidRPr="00126F23">
        <w:rPr>
          <w:b/>
          <w:sz w:val="24"/>
          <w:szCs w:val="24"/>
        </w:rPr>
        <w:t xml:space="preserve">Resim 24: Mimar P. </w:t>
      </w:r>
      <w:proofErr w:type="spellStart"/>
      <w:r w:rsidRPr="00126F23">
        <w:rPr>
          <w:b/>
          <w:sz w:val="24"/>
          <w:szCs w:val="24"/>
        </w:rPr>
        <w:t>Bonatz’a</w:t>
      </w:r>
      <w:proofErr w:type="spellEnd"/>
      <w:r w:rsidRPr="00126F23">
        <w:rPr>
          <w:b/>
          <w:sz w:val="24"/>
          <w:szCs w:val="24"/>
        </w:rPr>
        <w:t xml:space="preserve"> ait orijinal boya denemeleri detay. </w:t>
      </w:r>
      <w:r w:rsidRPr="00126F23">
        <w:rPr>
          <w:sz w:val="24"/>
          <w:szCs w:val="24"/>
        </w:rPr>
        <w:t xml:space="preserve"> </w:t>
      </w:r>
    </w:p>
    <w:p w14:paraId="3D96085B" w14:textId="77777777" w:rsidR="00126F23" w:rsidRDefault="00126F23" w:rsidP="00126F23">
      <w:pPr>
        <w:spacing w:after="396" w:line="265" w:lineRule="auto"/>
        <w:ind w:left="228" w:right="417"/>
        <w:rPr>
          <w:sz w:val="24"/>
          <w:szCs w:val="24"/>
        </w:rPr>
      </w:pPr>
    </w:p>
    <w:p w14:paraId="75E56003" w14:textId="77777777" w:rsidR="00126F23" w:rsidRDefault="00126F23" w:rsidP="00126F23">
      <w:pPr>
        <w:spacing w:after="396" w:line="265" w:lineRule="auto"/>
        <w:ind w:left="228" w:right="417"/>
        <w:rPr>
          <w:sz w:val="24"/>
          <w:szCs w:val="24"/>
        </w:rPr>
      </w:pPr>
    </w:p>
    <w:p w14:paraId="7777FFCA" w14:textId="3DC81770" w:rsidR="00040499" w:rsidRPr="00040499" w:rsidRDefault="00040499" w:rsidP="00040499">
      <w:pPr>
        <w:spacing w:line="360" w:lineRule="auto"/>
        <w:ind w:right="610"/>
        <w:rPr>
          <w:rFonts w:ascii="Times New Roman" w:hAnsi="Times New Roman"/>
          <w:sz w:val="24"/>
          <w:szCs w:val="24"/>
        </w:rPr>
      </w:pPr>
      <w:r w:rsidRPr="00040499">
        <w:rPr>
          <w:rFonts w:ascii="Times New Roman" w:hAnsi="Times New Roman"/>
          <w:sz w:val="24"/>
          <w:szCs w:val="24"/>
        </w:rPr>
        <w:t xml:space="preserve">   </w:t>
      </w:r>
      <w:r w:rsidRPr="00040499">
        <w:rPr>
          <w:rFonts w:ascii="Times New Roman" w:hAnsi="Times New Roman"/>
          <w:sz w:val="24"/>
          <w:szCs w:val="24"/>
        </w:rPr>
        <w:t>Buna ek olarak, girişte sağda kalan alanda, ortalama 150x65 cm boyutlarında dikdörtgenler şeklinde yapılmış ve iki farklı kırmızı rengin denendiği bir alan daha açığa çıkarılmıştır. Buradaki renkler ilk deneme alanındakilere göre daha sıcak kırmızı tonlarından oluşmaktadır ve ilk alandakiler gibi fırçayla değil, püskürtme (sprey) olarak uygulanmışlardır (</w:t>
      </w:r>
      <w:proofErr w:type="spellStart"/>
      <w:r w:rsidRPr="00040499">
        <w:rPr>
          <w:rFonts w:ascii="Times New Roman" w:hAnsi="Times New Roman"/>
          <w:sz w:val="24"/>
          <w:szCs w:val="24"/>
        </w:rPr>
        <w:t>Res</w:t>
      </w:r>
      <w:proofErr w:type="spellEnd"/>
      <w:r w:rsidRPr="00040499">
        <w:rPr>
          <w:rFonts w:ascii="Times New Roman" w:hAnsi="Times New Roman"/>
          <w:sz w:val="24"/>
          <w:szCs w:val="24"/>
        </w:rPr>
        <w:t xml:space="preserve">. 25).  </w:t>
      </w:r>
    </w:p>
    <w:p w14:paraId="519CE942" w14:textId="77777777" w:rsidR="00040499" w:rsidRPr="00040499" w:rsidRDefault="00040499" w:rsidP="00040499">
      <w:pPr>
        <w:spacing w:after="243" w:line="360" w:lineRule="auto"/>
        <w:ind w:right="691"/>
        <w:jc w:val="right"/>
        <w:rPr>
          <w:rFonts w:ascii="Times New Roman" w:hAnsi="Times New Roman"/>
          <w:sz w:val="24"/>
          <w:szCs w:val="24"/>
        </w:rPr>
      </w:pPr>
      <w:r w:rsidRPr="00040499">
        <w:rPr>
          <w:rFonts w:ascii="Times New Roman" w:hAnsi="Times New Roman"/>
          <w:noProof/>
          <w:sz w:val="24"/>
          <w:szCs w:val="24"/>
        </w:rPr>
        <w:drawing>
          <wp:inline distT="0" distB="0" distL="0" distR="0" wp14:anchorId="5D43C85A" wp14:editId="0C6A1D7C">
            <wp:extent cx="5451475" cy="3192145"/>
            <wp:effectExtent l="0" t="0" r="0" b="0"/>
            <wp:docPr id="2450" name="Picture 2450"/>
            <wp:cNvGraphicFramePr/>
            <a:graphic xmlns:a="http://schemas.openxmlformats.org/drawingml/2006/main">
              <a:graphicData uri="http://schemas.openxmlformats.org/drawingml/2006/picture">
                <pic:pic xmlns:pic="http://schemas.openxmlformats.org/drawingml/2006/picture">
                  <pic:nvPicPr>
                    <pic:cNvPr id="2450" name="Picture 2450"/>
                    <pic:cNvPicPr/>
                  </pic:nvPicPr>
                  <pic:blipFill>
                    <a:blip r:embed="rId189"/>
                    <a:stretch>
                      <a:fillRect/>
                    </a:stretch>
                  </pic:blipFill>
                  <pic:spPr>
                    <a:xfrm>
                      <a:off x="0" y="0"/>
                      <a:ext cx="5451475" cy="3192145"/>
                    </a:xfrm>
                    <a:prstGeom prst="rect">
                      <a:avLst/>
                    </a:prstGeom>
                  </pic:spPr>
                </pic:pic>
              </a:graphicData>
            </a:graphic>
          </wp:inline>
        </w:drawing>
      </w:r>
      <w:r w:rsidRPr="00040499">
        <w:rPr>
          <w:rFonts w:ascii="Times New Roman" w:hAnsi="Times New Roman"/>
          <w:sz w:val="24"/>
          <w:szCs w:val="24"/>
        </w:rPr>
        <w:t xml:space="preserve">  </w:t>
      </w:r>
    </w:p>
    <w:p w14:paraId="0BAD7301" w14:textId="77777777" w:rsidR="00040499" w:rsidRPr="00040499" w:rsidRDefault="00040499" w:rsidP="00040499">
      <w:pPr>
        <w:spacing w:after="396" w:line="360" w:lineRule="auto"/>
        <w:ind w:left="228" w:right="421"/>
        <w:jc w:val="center"/>
        <w:rPr>
          <w:rFonts w:ascii="Times New Roman" w:hAnsi="Times New Roman"/>
          <w:sz w:val="24"/>
          <w:szCs w:val="24"/>
        </w:rPr>
      </w:pPr>
      <w:r w:rsidRPr="00040499">
        <w:rPr>
          <w:rFonts w:ascii="Times New Roman" w:hAnsi="Times New Roman"/>
          <w:b/>
          <w:sz w:val="24"/>
          <w:szCs w:val="24"/>
        </w:rPr>
        <w:t xml:space="preserve">Resim 25: P. </w:t>
      </w:r>
      <w:proofErr w:type="spellStart"/>
      <w:r w:rsidRPr="00040499">
        <w:rPr>
          <w:rFonts w:ascii="Times New Roman" w:hAnsi="Times New Roman"/>
          <w:b/>
          <w:sz w:val="24"/>
          <w:szCs w:val="24"/>
        </w:rPr>
        <w:t>Bonatz’a</w:t>
      </w:r>
      <w:proofErr w:type="spellEnd"/>
      <w:r w:rsidRPr="00040499">
        <w:rPr>
          <w:rFonts w:ascii="Times New Roman" w:hAnsi="Times New Roman"/>
          <w:b/>
          <w:sz w:val="24"/>
          <w:szCs w:val="24"/>
        </w:rPr>
        <w:t xml:space="preserve"> ait püskürtme olarak yapılmış orijinal boya denemeleri. </w:t>
      </w:r>
      <w:r w:rsidRPr="00040499">
        <w:rPr>
          <w:rFonts w:ascii="Times New Roman" w:hAnsi="Times New Roman"/>
          <w:sz w:val="24"/>
          <w:szCs w:val="24"/>
        </w:rPr>
        <w:t xml:space="preserve"> </w:t>
      </w:r>
    </w:p>
    <w:p w14:paraId="1821A1AA" w14:textId="1FF50DE2" w:rsidR="00040499" w:rsidRDefault="00040499" w:rsidP="00040499">
      <w:pPr>
        <w:spacing w:line="360" w:lineRule="auto"/>
        <w:ind w:right="610"/>
        <w:rPr>
          <w:rFonts w:ascii="Times New Roman" w:hAnsi="Times New Roman"/>
          <w:sz w:val="24"/>
          <w:szCs w:val="24"/>
        </w:rPr>
      </w:pPr>
      <w:r w:rsidRPr="00040499">
        <w:rPr>
          <w:rFonts w:ascii="Times New Roman" w:hAnsi="Times New Roman"/>
          <w:sz w:val="24"/>
          <w:szCs w:val="24"/>
        </w:rPr>
        <w:t xml:space="preserve">   </w:t>
      </w:r>
      <w:r w:rsidRPr="00040499">
        <w:rPr>
          <w:rFonts w:ascii="Times New Roman" w:hAnsi="Times New Roman"/>
          <w:sz w:val="24"/>
          <w:szCs w:val="24"/>
        </w:rPr>
        <w:t xml:space="preserve">Operanın mimarı P. </w:t>
      </w:r>
      <w:proofErr w:type="spellStart"/>
      <w:r w:rsidRPr="00040499">
        <w:rPr>
          <w:rFonts w:ascii="Times New Roman" w:hAnsi="Times New Roman"/>
          <w:sz w:val="24"/>
          <w:szCs w:val="24"/>
        </w:rPr>
        <w:t>Bonatz’ın</w:t>
      </w:r>
      <w:proofErr w:type="spellEnd"/>
      <w:r w:rsidRPr="00040499">
        <w:rPr>
          <w:rFonts w:ascii="Times New Roman" w:hAnsi="Times New Roman"/>
          <w:sz w:val="24"/>
          <w:szCs w:val="24"/>
        </w:rPr>
        <w:t xml:space="preserve"> her iki deneme alanındaki renkleri kafeterya içerisinde kullanmadığı görülmüştür. Fırçayla yapılan deneme alanının üzeri, tekrar sarı zemin rengine (kehribar 190) boyanmıştır. Sarı renk üzerinde ise tüm binada görülen kül rengi gri astar ve üzerine mango rengi boya bulunmaktadır. Püskürtme olarak deneme yapılan alanındaki renklerin üzerinde sarı renge rastlanmamıştır. Bu alan zemin rengine boyanıp kapatılmamış, direkt olarak kül grisi astar üzerine mango rengi boyayla kapatılmıştır. Bu durum da </w:t>
      </w:r>
      <w:proofErr w:type="spellStart"/>
      <w:r w:rsidRPr="00040499">
        <w:rPr>
          <w:rFonts w:ascii="Times New Roman" w:hAnsi="Times New Roman"/>
          <w:sz w:val="24"/>
          <w:szCs w:val="24"/>
        </w:rPr>
        <w:t>Bonatz’ın</w:t>
      </w:r>
      <w:proofErr w:type="spellEnd"/>
      <w:r w:rsidRPr="00040499">
        <w:rPr>
          <w:rFonts w:ascii="Times New Roman" w:hAnsi="Times New Roman"/>
          <w:sz w:val="24"/>
          <w:szCs w:val="24"/>
        </w:rPr>
        <w:t xml:space="preserve"> tüm binadaki sarı-kırmızı kompozisyondan vazgeçtiğinin ve deneme yaptığı alanları direkt olarak yeni tasarımın rengine boyadığının göstergesi olabilir. Zira püskürtme denemesi yapılan alanların yapı faaliyette iken, büyük çaplı bir onarım geçirene değin üzerinin kapatılmadan durması </w:t>
      </w:r>
      <w:r w:rsidRPr="00040499">
        <w:rPr>
          <w:rFonts w:ascii="Times New Roman" w:hAnsi="Times New Roman"/>
          <w:sz w:val="24"/>
          <w:szCs w:val="24"/>
        </w:rPr>
        <w:lastRenderedPageBreak/>
        <w:t xml:space="preserve">pek olası gözükmemektedir. Ayrıca </w:t>
      </w:r>
      <w:proofErr w:type="spellStart"/>
      <w:r w:rsidRPr="00040499">
        <w:rPr>
          <w:rFonts w:ascii="Times New Roman" w:hAnsi="Times New Roman"/>
          <w:sz w:val="24"/>
          <w:szCs w:val="24"/>
        </w:rPr>
        <w:t>Bonatz’ın</w:t>
      </w:r>
      <w:proofErr w:type="spellEnd"/>
      <w:r w:rsidRPr="00040499">
        <w:rPr>
          <w:rFonts w:ascii="Times New Roman" w:hAnsi="Times New Roman"/>
          <w:sz w:val="24"/>
          <w:szCs w:val="24"/>
        </w:rPr>
        <w:t xml:space="preserve"> (1950: 16) yayımladığı broşürde de bu deneme alanlarının kapatıldığı görülmektedir (</w:t>
      </w:r>
      <w:proofErr w:type="spellStart"/>
      <w:r w:rsidRPr="00040499">
        <w:rPr>
          <w:rFonts w:ascii="Times New Roman" w:hAnsi="Times New Roman"/>
          <w:sz w:val="24"/>
          <w:szCs w:val="24"/>
        </w:rPr>
        <w:t>Res</w:t>
      </w:r>
      <w:proofErr w:type="spellEnd"/>
      <w:r w:rsidRPr="00040499">
        <w:rPr>
          <w:rFonts w:ascii="Times New Roman" w:hAnsi="Times New Roman"/>
          <w:sz w:val="24"/>
          <w:szCs w:val="24"/>
        </w:rPr>
        <w:t xml:space="preserve">. 26).  </w:t>
      </w:r>
    </w:p>
    <w:p w14:paraId="146636CE" w14:textId="30512DC4" w:rsidR="00040499" w:rsidRPr="00040499" w:rsidRDefault="00040499" w:rsidP="00040499">
      <w:pPr>
        <w:spacing w:line="360" w:lineRule="auto"/>
        <w:ind w:right="610"/>
        <w:rPr>
          <w:rFonts w:ascii="Times New Roman" w:hAnsi="Times New Roman"/>
          <w:sz w:val="24"/>
          <w:szCs w:val="24"/>
        </w:rPr>
      </w:pPr>
      <w:r>
        <w:rPr>
          <w:noProof/>
        </w:rPr>
        <w:drawing>
          <wp:inline distT="0" distB="0" distL="0" distR="0" wp14:anchorId="35558322" wp14:editId="2C947B68">
            <wp:extent cx="4934458" cy="6304280"/>
            <wp:effectExtent l="0" t="0" r="0" b="0"/>
            <wp:docPr id="2481" name="Picture 2481"/>
            <wp:cNvGraphicFramePr/>
            <a:graphic xmlns:a="http://schemas.openxmlformats.org/drawingml/2006/main">
              <a:graphicData uri="http://schemas.openxmlformats.org/drawingml/2006/picture">
                <pic:pic xmlns:pic="http://schemas.openxmlformats.org/drawingml/2006/picture">
                  <pic:nvPicPr>
                    <pic:cNvPr id="2481" name="Picture 2481"/>
                    <pic:cNvPicPr/>
                  </pic:nvPicPr>
                  <pic:blipFill>
                    <a:blip r:embed="rId190"/>
                    <a:stretch>
                      <a:fillRect/>
                    </a:stretch>
                  </pic:blipFill>
                  <pic:spPr>
                    <a:xfrm>
                      <a:off x="0" y="0"/>
                      <a:ext cx="4934458" cy="6304280"/>
                    </a:xfrm>
                    <a:prstGeom prst="rect">
                      <a:avLst/>
                    </a:prstGeom>
                  </pic:spPr>
                </pic:pic>
              </a:graphicData>
            </a:graphic>
          </wp:inline>
        </w:drawing>
      </w:r>
    </w:p>
    <w:p w14:paraId="7CE56B02" w14:textId="77777777" w:rsidR="00040499" w:rsidRPr="00040499" w:rsidRDefault="00040499" w:rsidP="00040499">
      <w:pPr>
        <w:spacing w:after="438" w:line="360" w:lineRule="auto"/>
        <w:ind w:left="228" w:right="417"/>
        <w:jc w:val="center"/>
        <w:rPr>
          <w:rFonts w:ascii="Times New Roman" w:hAnsi="Times New Roman"/>
          <w:sz w:val="24"/>
          <w:szCs w:val="24"/>
        </w:rPr>
      </w:pPr>
      <w:r w:rsidRPr="00040499">
        <w:rPr>
          <w:rFonts w:ascii="Times New Roman" w:hAnsi="Times New Roman"/>
          <w:b/>
          <w:sz w:val="24"/>
          <w:szCs w:val="24"/>
        </w:rPr>
        <w:t>Resim 26: Kafeterya Arşiv Fotoğrafı (</w:t>
      </w:r>
      <w:proofErr w:type="spellStart"/>
      <w:r w:rsidRPr="00040499">
        <w:rPr>
          <w:rFonts w:ascii="Times New Roman" w:hAnsi="Times New Roman"/>
          <w:b/>
          <w:sz w:val="24"/>
          <w:szCs w:val="24"/>
        </w:rPr>
        <w:t>Bonatz</w:t>
      </w:r>
      <w:proofErr w:type="spellEnd"/>
      <w:r w:rsidRPr="00040499">
        <w:rPr>
          <w:rFonts w:ascii="Times New Roman" w:hAnsi="Times New Roman"/>
          <w:b/>
          <w:sz w:val="24"/>
          <w:szCs w:val="24"/>
        </w:rPr>
        <w:t xml:space="preserve"> 1950: 16). </w:t>
      </w:r>
      <w:r w:rsidRPr="00040499">
        <w:rPr>
          <w:rFonts w:ascii="Times New Roman" w:hAnsi="Times New Roman"/>
          <w:sz w:val="24"/>
          <w:szCs w:val="24"/>
        </w:rPr>
        <w:t xml:space="preserve"> </w:t>
      </w:r>
    </w:p>
    <w:p w14:paraId="08471D06" w14:textId="183E69BD" w:rsidR="00040499" w:rsidRPr="00040499" w:rsidRDefault="00E605E8" w:rsidP="00040499">
      <w:pPr>
        <w:spacing w:after="207" w:line="360" w:lineRule="auto"/>
        <w:ind w:right="610"/>
        <w:rPr>
          <w:rFonts w:ascii="Times New Roman" w:hAnsi="Times New Roman"/>
          <w:sz w:val="24"/>
          <w:szCs w:val="24"/>
        </w:rPr>
      </w:pPr>
      <w:r>
        <w:rPr>
          <w:rFonts w:ascii="Times New Roman" w:hAnsi="Times New Roman"/>
          <w:sz w:val="24"/>
          <w:szCs w:val="24"/>
        </w:rPr>
        <w:t xml:space="preserve">   </w:t>
      </w:r>
      <w:proofErr w:type="spellStart"/>
      <w:r w:rsidR="00040499" w:rsidRPr="00040499">
        <w:rPr>
          <w:rFonts w:ascii="Times New Roman" w:hAnsi="Times New Roman"/>
          <w:sz w:val="24"/>
          <w:szCs w:val="24"/>
        </w:rPr>
        <w:t>Bonatz’ın</w:t>
      </w:r>
      <w:proofErr w:type="spellEnd"/>
      <w:r w:rsidR="00040499" w:rsidRPr="00040499">
        <w:rPr>
          <w:rFonts w:ascii="Times New Roman" w:hAnsi="Times New Roman"/>
          <w:sz w:val="24"/>
          <w:szCs w:val="24"/>
        </w:rPr>
        <w:t xml:space="preserve"> yayınında fuaye ve kafeteryaya dair renk tanımlamalarında özellikle domates kırmızısı (Alm. </w:t>
      </w:r>
      <w:proofErr w:type="spellStart"/>
      <w:r w:rsidR="00040499" w:rsidRPr="00040499">
        <w:rPr>
          <w:rFonts w:ascii="Times New Roman" w:hAnsi="Times New Roman"/>
          <w:i/>
          <w:sz w:val="24"/>
          <w:szCs w:val="24"/>
        </w:rPr>
        <w:t>tomatenrot</w:t>
      </w:r>
      <w:proofErr w:type="spellEnd"/>
      <w:r w:rsidR="00040499" w:rsidRPr="00040499">
        <w:rPr>
          <w:rFonts w:ascii="Times New Roman" w:hAnsi="Times New Roman"/>
          <w:sz w:val="24"/>
          <w:szCs w:val="24"/>
          <w:vertAlign w:val="superscript"/>
        </w:rPr>
        <w:footnoteReference w:id="6"/>
      </w:r>
      <w:r w:rsidR="00040499" w:rsidRPr="00040499">
        <w:rPr>
          <w:rFonts w:ascii="Times New Roman" w:hAnsi="Times New Roman"/>
          <w:sz w:val="24"/>
          <w:szCs w:val="24"/>
        </w:rPr>
        <w:t xml:space="preserve">) rengine değindiği görülmektedir. Ancak </w:t>
      </w:r>
      <w:r w:rsidR="00040499" w:rsidRPr="00040499">
        <w:rPr>
          <w:rFonts w:ascii="Times New Roman" w:hAnsi="Times New Roman"/>
          <w:sz w:val="24"/>
          <w:szCs w:val="24"/>
        </w:rPr>
        <w:lastRenderedPageBreak/>
        <w:t xml:space="preserve">kafeteryadaki demir direk ve ahşap kapı sövesinde yapılan raspalarda bu renge ulaşılamamıştır.   </w:t>
      </w:r>
    </w:p>
    <w:p w14:paraId="555EBF25" w14:textId="77777777" w:rsidR="00E605E8" w:rsidRPr="00E605E8" w:rsidRDefault="00040499" w:rsidP="00E605E8">
      <w:pPr>
        <w:spacing w:line="360" w:lineRule="auto"/>
        <w:ind w:right="610"/>
        <w:rPr>
          <w:rFonts w:ascii="Times New Roman" w:hAnsi="Times New Roman"/>
          <w:sz w:val="24"/>
          <w:szCs w:val="24"/>
        </w:rPr>
      </w:pPr>
      <w:r w:rsidRPr="00E605E8">
        <w:rPr>
          <w:rFonts w:ascii="Times New Roman" w:hAnsi="Times New Roman"/>
          <w:sz w:val="24"/>
          <w:szCs w:val="24"/>
        </w:rPr>
        <w:t xml:space="preserve">Bunun iki açıklaması olabilir; </w:t>
      </w:r>
    </w:p>
    <w:p w14:paraId="2736C350" w14:textId="0B523BD7" w:rsidR="00E605E8" w:rsidRPr="00E605E8" w:rsidRDefault="00E605E8" w:rsidP="00E605E8">
      <w:pPr>
        <w:spacing w:line="360" w:lineRule="auto"/>
        <w:ind w:right="610"/>
        <w:rPr>
          <w:rFonts w:ascii="Times New Roman" w:hAnsi="Times New Roman"/>
          <w:sz w:val="24"/>
          <w:szCs w:val="24"/>
        </w:rPr>
      </w:pPr>
      <w:r>
        <w:rPr>
          <w:rFonts w:ascii="Times New Roman" w:hAnsi="Times New Roman"/>
          <w:sz w:val="24"/>
          <w:szCs w:val="24"/>
        </w:rPr>
        <w:t xml:space="preserve">   </w:t>
      </w:r>
      <w:r w:rsidRPr="00E605E8">
        <w:rPr>
          <w:rFonts w:ascii="Times New Roman" w:hAnsi="Times New Roman"/>
          <w:sz w:val="24"/>
          <w:szCs w:val="24"/>
        </w:rPr>
        <w:t xml:space="preserve">İlki </w:t>
      </w:r>
      <w:proofErr w:type="spellStart"/>
      <w:r w:rsidRPr="00E605E8">
        <w:rPr>
          <w:rFonts w:ascii="Times New Roman" w:hAnsi="Times New Roman"/>
          <w:sz w:val="24"/>
          <w:szCs w:val="24"/>
        </w:rPr>
        <w:t>Bonatz’ın</w:t>
      </w:r>
      <w:proofErr w:type="spellEnd"/>
      <w:r w:rsidRPr="00E605E8">
        <w:rPr>
          <w:rFonts w:ascii="Times New Roman" w:hAnsi="Times New Roman"/>
          <w:sz w:val="24"/>
          <w:szCs w:val="24"/>
        </w:rPr>
        <w:t xml:space="preserve"> turuncu renk için bu tanımı kullanmış olabileceği, ikincisi ise demir direkler ve kafeterya kısmındaki ahşapların daha sonraki onarımlardan birinde kazınarak/soyularak, bu rengin yerine sahnedeki renklerle benzer bir renge (turuncu) boyanmış olabileceği düşünülebilir.  </w:t>
      </w:r>
    </w:p>
    <w:p w14:paraId="7AEF9CF7" w14:textId="2CFB9A72" w:rsidR="00E605E8" w:rsidRPr="00E605E8" w:rsidRDefault="00E605E8" w:rsidP="00E605E8">
      <w:pPr>
        <w:spacing w:line="360" w:lineRule="auto"/>
        <w:ind w:right="610"/>
        <w:rPr>
          <w:rFonts w:ascii="Times New Roman" w:hAnsi="Times New Roman"/>
          <w:sz w:val="24"/>
          <w:szCs w:val="24"/>
        </w:rPr>
      </w:pPr>
      <w:r>
        <w:rPr>
          <w:rFonts w:ascii="Times New Roman" w:hAnsi="Times New Roman"/>
          <w:sz w:val="24"/>
          <w:szCs w:val="24"/>
        </w:rPr>
        <w:t xml:space="preserve">   </w:t>
      </w:r>
      <w:r w:rsidRPr="00E605E8">
        <w:rPr>
          <w:rFonts w:ascii="Times New Roman" w:hAnsi="Times New Roman"/>
          <w:sz w:val="24"/>
          <w:szCs w:val="24"/>
        </w:rPr>
        <w:t xml:space="preserve">Ayrıca </w:t>
      </w:r>
      <w:proofErr w:type="spellStart"/>
      <w:r w:rsidRPr="00E605E8">
        <w:rPr>
          <w:rFonts w:ascii="Times New Roman" w:hAnsi="Times New Roman"/>
          <w:sz w:val="24"/>
          <w:szCs w:val="24"/>
        </w:rPr>
        <w:t>Bonatz’ın</w:t>
      </w:r>
      <w:proofErr w:type="spellEnd"/>
      <w:r w:rsidRPr="00E605E8">
        <w:rPr>
          <w:rFonts w:ascii="Times New Roman" w:hAnsi="Times New Roman"/>
          <w:sz w:val="24"/>
          <w:szCs w:val="24"/>
        </w:rPr>
        <w:t xml:space="preserve"> opera binası tasarımında renk seçimi, tavandaki kasetler ve yan ahşap panellerde </w:t>
      </w:r>
      <w:proofErr w:type="spellStart"/>
      <w:r w:rsidRPr="00E605E8">
        <w:rPr>
          <w:rFonts w:ascii="Times New Roman" w:hAnsi="Times New Roman"/>
          <w:sz w:val="24"/>
          <w:szCs w:val="24"/>
        </w:rPr>
        <w:t>Berliner</w:t>
      </w:r>
      <w:proofErr w:type="spellEnd"/>
      <w:r w:rsidRPr="00E605E8">
        <w:rPr>
          <w:rFonts w:ascii="Times New Roman" w:hAnsi="Times New Roman"/>
          <w:sz w:val="24"/>
          <w:szCs w:val="24"/>
        </w:rPr>
        <w:t xml:space="preserve"> </w:t>
      </w:r>
      <w:proofErr w:type="spellStart"/>
      <w:r w:rsidRPr="00E605E8">
        <w:rPr>
          <w:rFonts w:ascii="Times New Roman" w:hAnsi="Times New Roman"/>
          <w:sz w:val="24"/>
          <w:szCs w:val="24"/>
        </w:rPr>
        <w:t>Staatsoper’den</w:t>
      </w:r>
      <w:proofErr w:type="spellEnd"/>
      <w:r w:rsidRPr="00E605E8">
        <w:rPr>
          <w:rFonts w:ascii="Times New Roman" w:hAnsi="Times New Roman"/>
          <w:sz w:val="24"/>
          <w:szCs w:val="24"/>
        </w:rPr>
        <w:t xml:space="preserve"> etkilendiği düşünülebilir (</w:t>
      </w:r>
      <w:proofErr w:type="spellStart"/>
      <w:r w:rsidRPr="00E605E8">
        <w:rPr>
          <w:rFonts w:ascii="Times New Roman" w:hAnsi="Times New Roman"/>
          <w:sz w:val="24"/>
          <w:szCs w:val="24"/>
        </w:rPr>
        <w:t>Res</w:t>
      </w:r>
      <w:proofErr w:type="spellEnd"/>
      <w:r w:rsidRPr="00E605E8">
        <w:rPr>
          <w:rFonts w:ascii="Times New Roman" w:hAnsi="Times New Roman"/>
          <w:sz w:val="24"/>
          <w:szCs w:val="24"/>
        </w:rPr>
        <w:t xml:space="preserve">. 27).     </w:t>
      </w:r>
    </w:p>
    <w:p w14:paraId="5565A5D1" w14:textId="77777777" w:rsidR="00E605E8" w:rsidRPr="00E605E8" w:rsidRDefault="00E605E8" w:rsidP="00E605E8">
      <w:pPr>
        <w:spacing w:after="0" w:line="360" w:lineRule="auto"/>
        <w:ind w:right="435"/>
        <w:jc w:val="right"/>
        <w:rPr>
          <w:rFonts w:ascii="Times New Roman" w:hAnsi="Times New Roman"/>
          <w:sz w:val="24"/>
          <w:szCs w:val="24"/>
        </w:rPr>
      </w:pPr>
      <w:r w:rsidRPr="00E605E8">
        <w:rPr>
          <w:rFonts w:ascii="Times New Roman" w:hAnsi="Times New Roman"/>
          <w:noProof/>
          <w:sz w:val="24"/>
          <w:szCs w:val="24"/>
        </w:rPr>
        <w:drawing>
          <wp:inline distT="0" distB="0" distL="0" distR="0" wp14:anchorId="6B5B17E4" wp14:editId="20B08702">
            <wp:extent cx="5840603" cy="3733165"/>
            <wp:effectExtent l="0" t="0" r="0" b="0"/>
            <wp:docPr id="2510" name="Picture 2510"/>
            <wp:cNvGraphicFramePr/>
            <a:graphic xmlns:a="http://schemas.openxmlformats.org/drawingml/2006/main">
              <a:graphicData uri="http://schemas.openxmlformats.org/drawingml/2006/picture">
                <pic:pic xmlns:pic="http://schemas.openxmlformats.org/drawingml/2006/picture">
                  <pic:nvPicPr>
                    <pic:cNvPr id="2510" name="Picture 2510"/>
                    <pic:cNvPicPr/>
                  </pic:nvPicPr>
                  <pic:blipFill>
                    <a:blip r:embed="rId191"/>
                    <a:stretch>
                      <a:fillRect/>
                    </a:stretch>
                  </pic:blipFill>
                  <pic:spPr>
                    <a:xfrm>
                      <a:off x="0" y="0"/>
                      <a:ext cx="5840603" cy="3733165"/>
                    </a:xfrm>
                    <a:prstGeom prst="rect">
                      <a:avLst/>
                    </a:prstGeom>
                  </pic:spPr>
                </pic:pic>
              </a:graphicData>
            </a:graphic>
          </wp:inline>
        </w:drawing>
      </w:r>
      <w:r w:rsidRPr="00E605E8">
        <w:rPr>
          <w:rFonts w:ascii="Times New Roman" w:hAnsi="Times New Roman"/>
          <w:sz w:val="24"/>
          <w:szCs w:val="24"/>
        </w:rPr>
        <w:t xml:space="preserve"> </w:t>
      </w:r>
    </w:p>
    <w:p w14:paraId="379726F5" w14:textId="77777777" w:rsidR="00E605E8" w:rsidRPr="00E605E8" w:rsidRDefault="00E605E8" w:rsidP="00E605E8">
      <w:pPr>
        <w:spacing w:after="440" w:line="360" w:lineRule="auto"/>
        <w:ind w:left="228" w:right="414"/>
        <w:jc w:val="center"/>
        <w:rPr>
          <w:rFonts w:ascii="Times New Roman" w:hAnsi="Times New Roman"/>
          <w:sz w:val="24"/>
          <w:szCs w:val="24"/>
        </w:rPr>
      </w:pPr>
      <w:r w:rsidRPr="00E605E8">
        <w:rPr>
          <w:rFonts w:ascii="Times New Roman" w:hAnsi="Times New Roman"/>
          <w:b/>
          <w:sz w:val="24"/>
          <w:szCs w:val="24"/>
        </w:rPr>
        <w:t xml:space="preserve">Resim 27: </w:t>
      </w:r>
      <w:proofErr w:type="spellStart"/>
      <w:r w:rsidRPr="00E605E8">
        <w:rPr>
          <w:rFonts w:ascii="Times New Roman" w:hAnsi="Times New Roman"/>
          <w:b/>
          <w:sz w:val="24"/>
          <w:szCs w:val="24"/>
        </w:rPr>
        <w:t>Berliner</w:t>
      </w:r>
      <w:proofErr w:type="spellEnd"/>
      <w:r w:rsidRPr="00E605E8">
        <w:rPr>
          <w:rFonts w:ascii="Times New Roman" w:hAnsi="Times New Roman"/>
          <w:b/>
          <w:sz w:val="24"/>
          <w:szCs w:val="24"/>
        </w:rPr>
        <w:t xml:space="preserve"> </w:t>
      </w:r>
      <w:proofErr w:type="spellStart"/>
      <w:r w:rsidRPr="00E605E8">
        <w:rPr>
          <w:rFonts w:ascii="Times New Roman" w:hAnsi="Times New Roman"/>
          <w:b/>
          <w:sz w:val="24"/>
          <w:szCs w:val="24"/>
        </w:rPr>
        <w:t>Staatsoper</w:t>
      </w:r>
      <w:proofErr w:type="spellEnd"/>
      <w:r w:rsidRPr="00E605E8">
        <w:rPr>
          <w:rFonts w:ascii="Times New Roman" w:hAnsi="Times New Roman"/>
          <w:b/>
          <w:sz w:val="24"/>
          <w:szCs w:val="24"/>
        </w:rPr>
        <w:t xml:space="preserve"> Sahnesi. </w:t>
      </w:r>
      <w:r w:rsidRPr="00E605E8">
        <w:rPr>
          <w:rFonts w:ascii="Times New Roman" w:hAnsi="Times New Roman"/>
          <w:sz w:val="24"/>
          <w:szCs w:val="24"/>
        </w:rPr>
        <w:t xml:space="preserve"> </w:t>
      </w:r>
    </w:p>
    <w:p w14:paraId="2B3114DF" w14:textId="217EA3B1" w:rsidR="00040499" w:rsidRDefault="00E605E8" w:rsidP="00E605E8">
      <w:pPr>
        <w:spacing w:line="360" w:lineRule="auto"/>
        <w:ind w:right="610"/>
        <w:rPr>
          <w:rFonts w:ascii="Times New Roman" w:hAnsi="Times New Roman"/>
          <w:sz w:val="24"/>
          <w:szCs w:val="24"/>
        </w:rPr>
      </w:pPr>
      <w:r>
        <w:rPr>
          <w:rFonts w:ascii="Times New Roman" w:hAnsi="Times New Roman"/>
          <w:sz w:val="24"/>
          <w:szCs w:val="24"/>
        </w:rPr>
        <w:t xml:space="preserve">   </w:t>
      </w:r>
      <w:proofErr w:type="spellStart"/>
      <w:r w:rsidRPr="00E605E8">
        <w:rPr>
          <w:rFonts w:ascii="Times New Roman" w:hAnsi="Times New Roman"/>
          <w:sz w:val="24"/>
          <w:szCs w:val="24"/>
        </w:rPr>
        <w:t>Berliner</w:t>
      </w:r>
      <w:proofErr w:type="spellEnd"/>
      <w:r w:rsidRPr="00E605E8">
        <w:rPr>
          <w:rFonts w:ascii="Times New Roman" w:hAnsi="Times New Roman"/>
          <w:sz w:val="24"/>
          <w:szCs w:val="24"/>
        </w:rPr>
        <w:t xml:space="preserve"> </w:t>
      </w:r>
      <w:proofErr w:type="spellStart"/>
      <w:r w:rsidRPr="00E605E8">
        <w:rPr>
          <w:rFonts w:ascii="Times New Roman" w:hAnsi="Times New Roman"/>
          <w:sz w:val="24"/>
          <w:szCs w:val="24"/>
        </w:rPr>
        <w:t>Staatsoper’in</w:t>
      </w:r>
      <w:proofErr w:type="spellEnd"/>
      <w:r w:rsidRPr="00E605E8">
        <w:rPr>
          <w:rFonts w:ascii="Times New Roman" w:hAnsi="Times New Roman"/>
          <w:sz w:val="24"/>
          <w:szCs w:val="24"/>
        </w:rPr>
        <w:t xml:space="preserve"> fuayesini incelediğimizde de yine Ankara Opera Binası’ndaki ahşap mimari süsleme elemanlarında da görülen altın yaldızlı ince çıtalardan oluşmuş panellerin benzerliği dikkat çekicidir. Bunun yanında Ankara Opera Binası’nın fuaye ve kafeterya alanlarındaki demir sütun ve </w:t>
      </w:r>
      <w:proofErr w:type="spellStart"/>
      <w:r w:rsidRPr="00E605E8">
        <w:rPr>
          <w:rFonts w:ascii="Times New Roman" w:hAnsi="Times New Roman"/>
          <w:sz w:val="24"/>
          <w:szCs w:val="24"/>
        </w:rPr>
        <w:t>sütuncelerin</w:t>
      </w:r>
      <w:proofErr w:type="spellEnd"/>
      <w:r w:rsidRPr="00E605E8">
        <w:rPr>
          <w:rFonts w:ascii="Times New Roman" w:hAnsi="Times New Roman"/>
          <w:sz w:val="24"/>
          <w:szCs w:val="24"/>
        </w:rPr>
        <w:t xml:space="preserve"> pirinç başlıklarında benzerleri görülen altın renkli </w:t>
      </w:r>
      <w:proofErr w:type="spellStart"/>
      <w:r w:rsidRPr="00E605E8">
        <w:rPr>
          <w:rFonts w:ascii="Times New Roman" w:hAnsi="Times New Roman"/>
          <w:sz w:val="24"/>
          <w:szCs w:val="24"/>
        </w:rPr>
        <w:t>akhantus</w:t>
      </w:r>
      <w:proofErr w:type="spellEnd"/>
      <w:r w:rsidRPr="00E605E8">
        <w:rPr>
          <w:rFonts w:ascii="Times New Roman" w:hAnsi="Times New Roman"/>
          <w:sz w:val="24"/>
          <w:szCs w:val="24"/>
        </w:rPr>
        <w:t xml:space="preserve"> yapraklarının varlığı dikkat çekmektedir. Ayrıca yine </w:t>
      </w:r>
      <w:proofErr w:type="spellStart"/>
      <w:r w:rsidRPr="00E605E8">
        <w:rPr>
          <w:rFonts w:ascii="Times New Roman" w:hAnsi="Times New Roman"/>
          <w:sz w:val="24"/>
          <w:szCs w:val="24"/>
        </w:rPr>
        <w:lastRenderedPageBreak/>
        <w:t>Berliner</w:t>
      </w:r>
      <w:proofErr w:type="spellEnd"/>
      <w:r w:rsidRPr="00E605E8">
        <w:rPr>
          <w:rFonts w:ascii="Times New Roman" w:hAnsi="Times New Roman"/>
          <w:sz w:val="24"/>
          <w:szCs w:val="24"/>
        </w:rPr>
        <w:t xml:space="preserve"> </w:t>
      </w:r>
      <w:proofErr w:type="spellStart"/>
      <w:r w:rsidRPr="00E605E8">
        <w:rPr>
          <w:rFonts w:ascii="Times New Roman" w:hAnsi="Times New Roman"/>
          <w:sz w:val="24"/>
          <w:szCs w:val="24"/>
        </w:rPr>
        <w:t>Staatsoper</w:t>
      </w:r>
      <w:proofErr w:type="spellEnd"/>
      <w:r w:rsidRPr="00E605E8">
        <w:rPr>
          <w:rFonts w:ascii="Times New Roman" w:hAnsi="Times New Roman"/>
          <w:sz w:val="24"/>
          <w:szCs w:val="24"/>
        </w:rPr>
        <w:t xml:space="preserve"> fuayesinin zemin döşemesindeki taş türleri ile renkleri de Ankara Opera Binası’nın fuayesinde kullanılanlarla oldukça benzerdir (</w:t>
      </w:r>
      <w:proofErr w:type="spellStart"/>
      <w:r w:rsidRPr="00E605E8">
        <w:rPr>
          <w:rFonts w:ascii="Times New Roman" w:hAnsi="Times New Roman"/>
          <w:sz w:val="24"/>
          <w:szCs w:val="24"/>
        </w:rPr>
        <w:t>Res</w:t>
      </w:r>
      <w:proofErr w:type="spellEnd"/>
      <w:r w:rsidRPr="00E605E8">
        <w:rPr>
          <w:rFonts w:ascii="Times New Roman" w:hAnsi="Times New Roman"/>
          <w:sz w:val="24"/>
          <w:szCs w:val="24"/>
        </w:rPr>
        <w:t xml:space="preserve">. 28).  </w:t>
      </w:r>
      <w:r w:rsidR="00040499" w:rsidRPr="00E605E8">
        <w:rPr>
          <w:rFonts w:ascii="Times New Roman" w:hAnsi="Times New Roman"/>
          <w:sz w:val="24"/>
          <w:szCs w:val="24"/>
        </w:rPr>
        <w:t xml:space="preserve">  </w:t>
      </w:r>
    </w:p>
    <w:p w14:paraId="6B8F1DCD" w14:textId="77777777" w:rsidR="00E605E8" w:rsidRDefault="00E605E8" w:rsidP="00E605E8">
      <w:pPr>
        <w:spacing w:after="141"/>
        <w:ind w:right="1059"/>
        <w:jc w:val="right"/>
      </w:pPr>
      <w:r>
        <w:rPr>
          <w:noProof/>
        </w:rPr>
        <w:drawing>
          <wp:inline distT="0" distB="0" distL="0" distR="0" wp14:anchorId="7B78A470" wp14:editId="5E4960A2">
            <wp:extent cx="4993005" cy="3314065"/>
            <wp:effectExtent l="0" t="0" r="0" b="0"/>
            <wp:docPr id="2544" name="Picture 2544" descr="tavan, iç mekan, mobilya, sahn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544" name="Picture 2544" descr="tavan, iç mekan, mobilya, sahne içeren bir resim&#10;&#10;Açıklama otomatik olarak oluşturuldu"/>
                    <pic:cNvPicPr/>
                  </pic:nvPicPr>
                  <pic:blipFill>
                    <a:blip r:embed="rId192"/>
                    <a:stretch>
                      <a:fillRect/>
                    </a:stretch>
                  </pic:blipFill>
                  <pic:spPr>
                    <a:xfrm>
                      <a:off x="0" y="0"/>
                      <a:ext cx="4993005" cy="3314065"/>
                    </a:xfrm>
                    <a:prstGeom prst="rect">
                      <a:avLst/>
                    </a:prstGeom>
                  </pic:spPr>
                </pic:pic>
              </a:graphicData>
            </a:graphic>
          </wp:inline>
        </w:drawing>
      </w:r>
      <w:r>
        <w:t xml:space="preserve">  </w:t>
      </w:r>
    </w:p>
    <w:p w14:paraId="6C7731B6" w14:textId="77777777" w:rsidR="00E605E8" w:rsidRPr="00E605E8" w:rsidRDefault="00E605E8" w:rsidP="00E605E8">
      <w:pPr>
        <w:spacing w:after="396" w:line="360" w:lineRule="auto"/>
        <w:ind w:left="228" w:right="416"/>
        <w:jc w:val="center"/>
        <w:rPr>
          <w:rFonts w:ascii="Times New Roman" w:hAnsi="Times New Roman"/>
          <w:sz w:val="24"/>
          <w:szCs w:val="24"/>
        </w:rPr>
      </w:pPr>
      <w:r w:rsidRPr="00E605E8">
        <w:rPr>
          <w:rFonts w:ascii="Times New Roman" w:hAnsi="Times New Roman"/>
          <w:b/>
          <w:sz w:val="24"/>
          <w:szCs w:val="24"/>
        </w:rPr>
        <w:t xml:space="preserve">Resim 27: </w:t>
      </w:r>
      <w:proofErr w:type="spellStart"/>
      <w:r w:rsidRPr="00E605E8">
        <w:rPr>
          <w:rFonts w:ascii="Times New Roman" w:hAnsi="Times New Roman"/>
          <w:b/>
          <w:sz w:val="24"/>
          <w:szCs w:val="24"/>
        </w:rPr>
        <w:t>Berliner</w:t>
      </w:r>
      <w:proofErr w:type="spellEnd"/>
      <w:r w:rsidRPr="00E605E8">
        <w:rPr>
          <w:rFonts w:ascii="Times New Roman" w:hAnsi="Times New Roman"/>
          <w:b/>
          <w:sz w:val="24"/>
          <w:szCs w:val="24"/>
        </w:rPr>
        <w:t xml:space="preserve"> </w:t>
      </w:r>
      <w:proofErr w:type="spellStart"/>
      <w:r w:rsidRPr="00E605E8">
        <w:rPr>
          <w:rFonts w:ascii="Times New Roman" w:hAnsi="Times New Roman"/>
          <w:b/>
          <w:sz w:val="24"/>
          <w:szCs w:val="24"/>
        </w:rPr>
        <w:t>Staatsoper</w:t>
      </w:r>
      <w:proofErr w:type="spellEnd"/>
      <w:r w:rsidRPr="00E605E8">
        <w:rPr>
          <w:rFonts w:ascii="Times New Roman" w:hAnsi="Times New Roman"/>
          <w:b/>
          <w:sz w:val="24"/>
          <w:szCs w:val="24"/>
        </w:rPr>
        <w:t xml:space="preserve"> Fuayesi. </w:t>
      </w:r>
      <w:r w:rsidRPr="00E605E8">
        <w:rPr>
          <w:rFonts w:ascii="Times New Roman" w:hAnsi="Times New Roman"/>
          <w:sz w:val="24"/>
          <w:szCs w:val="24"/>
        </w:rPr>
        <w:t xml:space="preserve"> </w:t>
      </w:r>
    </w:p>
    <w:p w14:paraId="33BB1738" w14:textId="43C53E1E" w:rsidR="00E605E8" w:rsidRPr="00E605E8" w:rsidRDefault="00E605E8" w:rsidP="00E605E8">
      <w:pPr>
        <w:spacing w:after="124" w:line="360" w:lineRule="auto"/>
        <w:ind w:right="610"/>
        <w:rPr>
          <w:rFonts w:ascii="Times New Roman" w:hAnsi="Times New Roman"/>
          <w:sz w:val="24"/>
          <w:szCs w:val="24"/>
        </w:rPr>
      </w:pPr>
      <w:r>
        <w:rPr>
          <w:rFonts w:ascii="Times New Roman" w:hAnsi="Times New Roman"/>
          <w:sz w:val="24"/>
          <w:szCs w:val="24"/>
        </w:rPr>
        <w:t xml:space="preserve">   </w:t>
      </w:r>
      <w:proofErr w:type="spellStart"/>
      <w:r w:rsidRPr="00E605E8">
        <w:rPr>
          <w:rFonts w:ascii="Times New Roman" w:hAnsi="Times New Roman"/>
          <w:sz w:val="24"/>
          <w:szCs w:val="24"/>
        </w:rPr>
        <w:t>Berliner</w:t>
      </w:r>
      <w:proofErr w:type="spellEnd"/>
      <w:r w:rsidRPr="00E605E8">
        <w:rPr>
          <w:rFonts w:ascii="Times New Roman" w:hAnsi="Times New Roman"/>
          <w:sz w:val="24"/>
          <w:szCs w:val="24"/>
        </w:rPr>
        <w:t xml:space="preserve"> </w:t>
      </w:r>
      <w:proofErr w:type="spellStart"/>
      <w:r w:rsidRPr="00E605E8">
        <w:rPr>
          <w:rFonts w:ascii="Times New Roman" w:hAnsi="Times New Roman"/>
          <w:sz w:val="24"/>
          <w:szCs w:val="24"/>
        </w:rPr>
        <w:t>Staatsoper’in</w:t>
      </w:r>
      <w:proofErr w:type="spellEnd"/>
      <w:r w:rsidRPr="00E605E8">
        <w:rPr>
          <w:rFonts w:ascii="Times New Roman" w:hAnsi="Times New Roman"/>
          <w:sz w:val="24"/>
          <w:szCs w:val="24"/>
        </w:rPr>
        <w:t xml:space="preserve"> fuaye tasarımında genelde koyu ve dingin tonların altın rengindeki ince detaylarla hareketlendirildiği görülmektedir. Bu yaklaşımın, dönemin incelenen diğer Alman opera binalarında da (</w:t>
      </w:r>
      <w:proofErr w:type="spellStart"/>
      <w:r w:rsidRPr="00E605E8">
        <w:rPr>
          <w:rFonts w:ascii="Times New Roman" w:hAnsi="Times New Roman"/>
          <w:sz w:val="24"/>
          <w:szCs w:val="24"/>
        </w:rPr>
        <w:t>Bayerische</w:t>
      </w:r>
      <w:proofErr w:type="spellEnd"/>
      <w:r w:rsidRPr="00E605E8">
        <w:rPr>
          <w:rFonts w:ascii="Times New Roman" w:hAnsi="Times New Roman"/>
          <w:sz w:val="24"/>
          <w:szCs w:val="24"/>
        </w:rPr>
        <w:t xml:space="preserve"> </w:t>
      </w:r>
      <w:proofErr w:type="spellStart"/>
      <w:r w:rsidRPr="00E605E8">
        <w:rPr>
          <w:rFonts w:ascii="Times New Roman" w:hAnsi="Times New Roman"/>
          <w:sz w:val="24"/>
          <w:szCs w:val="24"/>
        </w:rPr>
        <w:t>Staatsoper</w:t>
      </w:r>
      <w:proofErr w:type="spellEnd"/>
      <w:r w:rsidRPr="00E605E8">
        <w:rPr>
          <w:rFonts w:ascii="Times New Roman" w:hAnsi="Times New Roman"/>
          <w:sz w:val="24"/>
          <w:szCs w:val="24"/>
        </w:rPr>
        <w:t xml:space="preserve">-Münih, </w:t>
      </w:r>
      <w:proofErr w:type="spellStart"/>
      <w:r w:rsidRPr="00E605E8">
        <w:rPr>
          <w:rFonts w:ascii="Times New Roman" w:hAnsi="Times New Roman"/>
          <w:sz w:val="24"/>
          <w:szCs w:val="24"/>
        </w:rPr>
        <w:t>Alte</w:t>
      </w:r>
      <w:proofErr w:type="spellEnd"/>
      <w:r w:rsidRPr="00E605E8">
        <w:rPr>
          <w:rFonts w:ascii="Times New Roman" w:hAnsi="Times New Roman"/>
          <w:sz w:val="24"/>
          <w:szCs w:val="24"/>
        </w:rPr>
        <w:t xml:space="preserve"> </w:t>
      </w:r>
      <w:proofErr w:type="spellStart"/>
      <w:r w:rsidRPr="00E605E8">
        <w:rPr>
          <w:rFonts w:ascii="Times New Roman" w:hAnsi="Times New Roman"/>
          <w:sz w:val="24"/>
          <w:szCs w:val="24"/>
        </w:rPr>
        <w:t>Oper</w:t>
      </w:r>
      <w:proofErr w:type="spellEnd"/>
      <w:r w:rsidRPr="00E605E8">
        <w:rPr>
          <w:rFonts w:ascii="Times New Roman" w:hAnsi="Times New Roman"/>
          <w:sz w:val="24"/>
          <w:szCs w:val="24"/>
        </w:rPr>
        <w:t>-Frankfurt vd.) benimsendiği görülmektedir. Dolayısıyla, mimarın beyanındaki domates kırmızısı üzerine altın (</w:t>
      </w:r>
      <w:proofErr w:type="spellStart"/>
      <w:r w:rsidRPr="00E605E8">
        <w:rPr>
          <w:rFonts w:ascii="Times New Roman" w:hAnsi="Times New Roman"/>
          <w:i/>
          <w:sz w:val="24"/>
          <w:szCs w:val="24"/>
        </w:rPr>
        <w:t>tomattenrot</w:t>
      </w:r>
      <w:proofErr w:type="spellEnd"/>
      <w:r w:rsidRPr="00E605E8">
        <w:rPr>
          <w:rFonts w:ascii="Times New Roman" w:hAnsi="Times New Roman"/>
          <w:i/>
          <w:sz w:val="24"/>
          <w:szCs w:val="24"/>
        </w:rPr>
        <w:t xml:space="preserve"> mit </w:t>
      </w:r>
      <w:proofErr w:type="spellStart"/>
      <w:r w:rsidRPr="00E605E8">
        <w:rPr>
          <w:rFonts w:ascii="Times New Roman" w:hAnsi="Times New Roman"/>
          <w:i/>
          <w:sz w:val="24"/>
          <w:szCs w:val="24"/>
        </w:rPr>
        <w:t>gold</w:t>
      </w:r>
      <w:proofErr w:type="spellEnd"/>
      <w:r w:rsidRPr="00E605E8">
        <w:rPr>
          <w:rFonts w:ascii="Times New Roman" w:hAnsi="Times New Roman"/>
          <w:sz w:val="24"/>
          <w:szCs w:val="24"/>
        </w:rPr>
        <w:t xml:space="preserve">) ifadesi dikkate alınmalıdır. Zira Süreyya Paşa’nın (Süreyya İlmen) Avrupa operalarını gezerek ve örnek alarak inşa ettirdiği İstanbul Süreyya Operası’nın fuayesi de bahsi geçen renk tonları kullanılarak </w:t>
      </w:r>
      <w:proofErr w:type="gramStart"/>
      <w:r w:rsidRPr="00E605E8">
        <w:rPr>
          <w:rFonts w:ascii="Times New Roman" w:hAnsi="Times New Roman"/>
          <w:sz w:val="24"/>
          <w:szCs w:val="24"/>
        </w:rPr>
        <w:t>dizayn edilmiştir</w:t>
      </w:r>
      <w:proofErr w:type="gramEnd"/>
      <w:r w:rsidRPr="00E605E8">
        <w:rPr>
          <w:rFonts w:ascii="Times New Roman" w:hAnsi="Times New Roman"/>
          <w:sz w:val="24"/>
          <w:szCs w:val="24"/>
        </w:rPr>
        <w:t>. Süreyya Operası’ndaki restorasyon çalışmalarının ardından ortaya çıkan son görüntüde, fuayedeki sütunların bahsi geçen kırmızı tonda ve başlıkların da yine bahse konu altın renginde olduğu dikkat çekmektedir. Ayrıca Süreyya Operası’nın mekân rengi olarak kullanılan pastel tonlar da araştırma raspaları sonucunda açığa çıkardığımız mango rengi tonla örtüşmektedir (</w:t>
      </w:r>
      <w:proofErr w:type="spellStart"/>
      <w:r w:rsidRPr="00E605E8">
        <w:rPr>
          <w:rFonts w:ascii="Times New Roman" w:hAnsi="Times New Roman"/>
          <w:sz w:val="24"/>
          <w:szCs w:val="24"/>
        </w:rPr>
        <w:t>Res</w:t>
      </w:r>
      <w:proofErr w:type="spellEnd"/>
      <w:r w:rsidRPr="00E605E8">
        <w:rPr>
          <w:rFonts w:ascii="Times New Roman" w:hAnsi="Times New Roman"/>
          <w:sz w:val="24"/>
          <w:szCs w:val="24"/>
        </w:rPr>
        <w:t xml:space="preserve">. 28).  </w:t>
      </w:r>
    </w:p>
    <w:p w14:paraId="0964654E" w14:textId="743398EA" w:rsidR="00E605E8" w:rsidRDefault="00E605E8" w:rsidP="00E605E8">
      <w:pPr>
        <w:spacing w:line="360" w:lineRule="auto"/>
        <w:ind w:right="610"/>
        <w:rPr>
          <w:rFonts w:ascii="Times New Roman" w:hAnsi="Times New Roman"/>
          <w:sz w:val="24"/>
          <w:szCs w:val="24"/>
        </w:rPr>
      </w:pPr>
      <w:r>
        <w:rPr>
          <w:rFonts w:ascii="Times New Roman" w:hAnsi="Times New Roman"/>
          <w:sz w:val="24"/>
          <w:szCs w:val="24"/>
        </w:rPr>
        <w:t xml:space="preserve">   </w:t>
      </w:r>
      <w:r w:rsidRPr="00E605E8">
        <w:rPr>
          <w:rFonts w:ascii="Times New Roman" w:hAnsi="Times New Roman"/>
          <w:sz w:val="24"/>
          <w:szCs w:val="24"/>
        </w:rPr>
        <w:t xml:space="preserve">Eldeki bu veriler ışığında; ikinci varsayım olan demir direkler ve kafeterya kısmındaki ahşapların daha sonraki onarımlardan birinde kazınarak/soyularak, bu rengin yerine sahnedeki renklerle benzer bir renge (turuncu) boyanmış olabileceği </w:t>
      </w:r>
      <w:r w:rsidRPr="00E605E8">
        <w:rPr>
          <w:rFonts w:ascii="Times New Roman" w:hAnsi="Times New Roman"/>
          <w:sz w:val="24"/>
          <w:szCs w:val="24"/>
        </w:rPr>
        <w:lastRenderedPageBreak/>
        <w:t>ihtimali daha güçlü bir ihtimal haline gelmektedir. Zira eldeki fotoğraflar her ne kadar siyah beyaz da olsa, fotoğraflardaki sütunlarda ve girişteki ahşaplarda görülen renk, mevcuttaki turuncu renk ile raspa sonucu açığa çıkan turuncu renge nazaran oldukça koyu kalmaktadır.</w:t>
      </w:r>
    </w:p>
    <w:p w14:paraId="09041F3D" w14:textId="67C6A7E5" w:rsidR="00E605E8" w:rsidRPr="00E605E8" w:rsidRDefault="00E605E8" w:rsidP="00E605E8">
      <w:pPr>
        <w:spacing w:line="360" w:lineRule="auto"/>
        <w:ind w:right="610"/>
        <w:rPr>
          <w:rFonts w:ascii="Times New Roman" w:hAnsi="Times New Roman"/>
          <w:sz w:val="24"/>
          <w:szCs w:val="24"/>
        </w:rPr>
      </w:pPr>
      <w:r>
        <w:rPr>
          <w:rFonts w:ascii="Times New Roman" w:hAnsi="Times New Roman"/>
          <w:sz w:val="24"/>
          <w:szCs w:val="24"/>
        </w:rPr>
        <w:t xml:space="preserve">   </w:t>
      </w:r>
      <w:r w:rsidRPr="00E605E8">
        <w:rPr>
          <w:rFonts w:ascii="Times New Roman" w:hAnsi="Times New Roman"/>
          <w:sz w:val="24"/>
          <w:szCs w:val="24"/>
        </w:rPr>
        <w:t xml:space="preserve">Bunun yanında, kafeteryadaki ahşap kapı sövesinde ilk katmada açığa çıkarılan macunun sahne ahşaplarında kullanılan macundan ziyade; sahnenin seyirci girişine sonraki onarımlarda eklenen kapılardaki macunla benzeşmektedir. Dolayısıyla kafeteryadaki ahşap kapı sövelerinin kazınarak, sahnedeki renklere benzer renkte boyanmış olması kuvvetle muhtemeldir.   </w:t>
      </w:r>
    </w:p>
    <w:p w14:paraId="5199592F" w14:textId="77777777" w:rsidR="00E605E8" w:rsidRDefault="00E605E8" w:rsidP="00E605E8">
      <w:pPr>
        <w:spacing w:after="424"/>
        <w:ind w:right="1510"/>
        <w:jc w:val="right"/>
        <w:rPr>
          <w:b/>
        </w:rPr>
      </w:pPr>
      <w:r>
        <w:rPr>
          <w:rFonts w:cs="Calibri"/>
          <w:noProof/>
        </w:rPr>
        <mc:AlternateContent>
          <mc:Choice Requires="wpg">
            <w:drawing>
              <wp:inline distT="0" distB="0" distL="0" distR="0" wp14:anchorId="7E8ECB75" wp14:editId="605A0EBA">
                <wp:extent cx="4412974" cy="5597719"/>
                <wp:effectExtent l="0" t="0" r="6985" b="0"/>
                <wp:docPr id="21754" name="Group 21754"/>
                <wp:cNvGraphicFramePr/>
                <a:graphic xmlns:a="http://schemas.openxmlformats.org/drawingml/2006/main">
                  <a:graphicData uri="http://schemas.microsoft.com/office/word/2010/wordprocessingGroup">
                    <wpg:wgp>
                      <wpg:cNvGrpSpPr/>
                      <wpg:grpSpPr>
                        <a:xfrm>
                          <a:off x="0" y="0"/>
                          <a:ext cx="4412974" cy="5597719"/>
                          <a:chOff x="0" y="0"/>
                          <a:chExt cx="4527804" cy="5728970"/>
                        </a:xfrm>
                      </wpg:grpSpPr>
                      <pic:pic xmlns:pic="http://schemas.openxmlformats.org/drawingml/2006/picture">
                        <pic:nvPicPr>
                          <pic:cNvPr id="2566" name="Picture 2566"/>
                          <pic:cNvPicPr/>
                        </pic:nvPicPr>
                        <pic:blipFill>
                          <a:blip r:embed="rId116"/>
                          <a:stretch>
                            <a:fillRect/>
                          </a:stretch>
                        </pic:blipFill>
                        <pic:spPr>
                          <a:xfrm>
                            <a:off x="4477512" y="5503418"/>
                            <a:ext cx="50292" cy="225552"/>
                          </a:xfrm>
                          <a:prstGeom prst="rect">
                            <a:avLst/>
                          </a:prstGeom>
                        </pic:spPr>
                      </pic:pic>
                      <pic:pic xmlns:pic="http://schemas.openxmlformats.org/drawingml/2006/picture">
                        <pic:nvPicPr>
                          <pic:cNvPr id="2570" name="Picture 2570"/>
                          <pic:cNvPicPr/>
                        </pic:nvPicPr>
                        <pic:blipFill>
                          <a:blip r:embed="rId193"/>
                          <a:stretch>
                            <a:fillRect/>
                          </a:stretch>
                        </pic:blipFill>
                        <pic:spPr>
                          <a:xfrm>
                            <a:off x="38100" y="0"/>
                            <a:ext cx="4434332" cy="2667889"/>
                          </a:xfrm>
                          <a:prstGeom prst="rect">
                            <a:avLst/>
                          </a:prstGeom>
                        </pic:spPr>
                      </pic:pic>
                      <pic:pic xmlns:pic="http://schemas.openxmlformats.org/drawingml/2006/picture">
                        <pic:nvPicPr>
                          <pic:cNvPr id="2572" name="Picture 2572"/>
                          <pic:cNvPicPr/>
                        </pic:nvPicPr>
                        <pic:blipFill>
                          <a:blip r:embed="rId194"/>
                          <a:stretch>
                            <a:fillRect/>
                          </a:stretch>
                        </pic:blipFill>
                        <pic:spPr>
                          <a:xfrm>
                            <a:off x="0" y="2647950"/>
                            <a:ext cx="4500118" cy="3003677"/>
                          </a:xfrm>
                          <a:prstGeom prst="rect">
                            <a:avLst/>
                          </a:prstGeom>
                        </pic:spPr>
                      </pic:pic>
                    </wpg:wgp>
                  </a:graphicData>
                </a:graphic>
              </wp:inline>
            </w:drawing>
          </mc:Choice>
          <mc:Fallback>
            <w:pict>
              <v:group w14:anchorId="6032B44C" id="Group 21754" o:spid="_x0000_s1026" style="width:347.5pt;height:440.75pt;mso-position-horizontal-relative:char;mso-position-vertical-relative:line" coordsize="45278,5728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">
                <v:shape id="Picture 2566" o:spid="_x0000_s1027" type="#_x0000_t75" style="position:absolute;left:44775;top:55034;width:503;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">
                  <v:imagedata r:id="rId131" o:title=""/>
                </v:shape>
                <v:shape id="Picture 2570" o:spid="_x0000_s1028" type="#_x0000_t75" style="position:absolute;left:381;width:44343;height:26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">
                  <v:imagedata r:id="rId195" o:title=""/>
                </v:shape>
                <v:shape id="Picture 2572" o:spid="_x0000_s1029" type="#_x0000_t75" style="position:absolute;top:26479;width:45001;height:30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">
                  <v:imagedata r:id="rId196" o:title=""/>
                </v:shape>
                <w10:anchorlock/>
              </v:group>
            </w:pict>
          </mc:Fallback>
        </mc:AlternateContent>
      </w:r>
    </w:p>
    <w:p w14:paraId="733CCCEE" w14:textId="76FC8C25" w:rsidR="00E605E8" w:rsidRDefault="00E605E8" w:rsidP="00E605E8">
      <w:pPr>
        <w:spacing w:after="424"/>
        <w:ind w:right="1510"/>
        <w:jc w:val="center"/>
      </w:pPr>
      <w:r>
        <w:rPr>
          <w:b/>
        </w:rPr>
        <w:t>Resi</w:t>
      </w:r>
      <w:r>
        <w:rPr>
          <w:b/>
        </w:rPr>
        <w:t xml:space="preserve">m </w:t>
      </w:r>
      <w:r>
        <w:rPr>
          <w:b/>
        </w:rPr>
        <w:t>28: Süreyya Sineması ve Operası fuayesi.</w:t>
      </w:r>
      <w:r>
        <w:t xml:space="preserve">  </w:t>
      </w:r>
    </w:p>
    <w:p w14:paraId="02509BCD" w14:textId="77777777" w:rsidR="003F7915" w:rsidRPr="003F7915" w:rsidRDefault="003F7915" w:rsidP="003F7915">
      <w:pPr>
        <w:spacing w:after="495" w:line="360" w:lineRule="auto"/>
        <w:rPr>
          <w:rFonts w:ascii="Times New Roman" w:hAnsi="Times New Roman"/>
          <w:sz w:val="24"/>
          <w:szCs w:val="24"/>
        </w:rPr>
      </w:pPr>
      <w:r w:rsidRPr="003F7915">
        <w:rPr>
          <w:rFonts w:ascii="Times New Roman" w:hAnsi="Times New Roman"/>
          <w:b/>
          <w:i/>
          <w:sz w:val="24"/>
          <w:szCs w:val="24"/>
        </w:rPr>
        <w:lastRenderedPageBreak/>
        <w:t xml:space="preserve">Fuaye Kafeteryası Hakkındaki Görüş ve Öneriler: </w:t>
      </w:r>
      <w:r w:rsidRPr="003F7915">
        <w:rPr>
          <w:rFonts w:ascii="Times New Roman" w:hAnsi="Times New Roman"/>
          <w:sz w:val="24"/>
          <w:szCs w:val="24"/>
        </w:rPr>
        <w:t xml:space="preserve"> </w:t>
      </w:r>
    </w:p>
    <w:p w14:paraId="6975BD58" w14:textId="77777777" w:rsidR="003F7915" w:rsidRPr="003F7915" w:rsidRDefault="003F7915" w:rsidP="003F7915">
      <w:pPr>
        <w:numPr>
          <w:ilvl w:val="0"/>
          <w:numId w:val="10"/>
        </w:numPr>
        <w:spacing w:after="53" w:line="360" w:lineRule="auto"/>
        <w:ind w:right="610" w:hanging="10"/>
        <w:jc w:val="both"/>
        <w:rPr>
          <w:rFonts w:ascii="Times New Roman" w:hAnsi="Times New Roman"/>
          <w:sz w:val="24"/>
          <w:szCs w:val="24"/>
        </w:rPr>
      </w:pPr>
      <w:r w:rsidRPr="003F7915">
        <w:rPr>
          <w:rFonts w:ascii="Times New Roman" w:hAnsi="Times New Roman"/>
          <w:sz w:val="24"/>
          <w:szCs w:val="24"/>
        </w:rPr>
        <w:t>Arşiv belgeleri ve araştırma raspalarından elde edilen veriler ışığında, fuaye kafeteryasının duvarlarında (</w:t>
      </w:r>
      <w:proofErr w:type="spellStart"/>
      <w:r w:rsidRPr="003F7915">
        <w:rPr>
          <w:rFonts w:ascii="Times New Roman" w:hAnsi="Times New Roman"/>
          <w:sz w:val="24"/>
          <w:szCs w:val="24"/>
        </w:rPr>
        <w:t>Jotun</w:t>
      </w:r>
      <w:proofErr w:type="spellEnd"/>
      <w:r w:rsidRPr="003F7915">
        <w:rPr>
          <w:rFonts w:ascii="Times New Roman" w:hAnsi="Times New Roman"/>
          <w:sz w:val="24"/>
          <w:szCs w:val="24"/>
        </w:rPr>
        <w:t xml:space="preserve"> S1010-Y30R) renginin kullanılmasını önermekteyiz.  </w:t>
      </w:r>
    </w:p>
    <w:p w14:paraId="64EDC9D0" w14:textId="77777777" w:rsidR="003F7915" w:rsidRPr="003F7915" w:rsidRDefault="003F7915" w:rsidP="003F7915">
      <w:pPr>
        <w:numPr>
          <w:ilvl w:val="0"/>
          <w:numId w:val="10"/>
        </w:numPr>
        <w:spacing w:after="5" w:line="360" w:lineRule="auto"/>
        <w:ind w:right="610" w:hanging="10"/>
        <w:jc w:val="both"/>
        <w:rPr>
          <w:rFonts w:ascii="Times New Roman" w:hAnsi="Times New Roman"/>
          <w:sz w:val="24"/>
          <w:szCs w:val="24"/>
        </w:rPr>
      </w:pPr>
      <w:r w:rsidRPr="003F7915">
        <w:rPr>
          <w:rFonts w:ascii="Times New Roman" w:hAnsi="Times New Roman"/>
          <w:sz w:val="24"/>
          <w:szCs w:val="24"/>
        </w:rPr>
        <w:t xml:space="preserve">Fuaye kafeteryasındaki ve zemin kattaki demir sütun ve </w:t>
      </w:r>
      <w:proofErr w:type="spellStart"/>
      <w:r w:rsidRPr="003F7915">
        <w:rPr>
          <w:rFonts w:ascii="Times New Roman" w:hAnsi="Times New Roman"/>
          <w:sz w:val="24"/>
          <w:szCs w:val="24"/>
        </w:rPr>
        <w:t>sütuncelerde</w:t>
      </w:r>
      <w:proofErr w:type="spellEnd"/>
      <w:r w:rsidRPr="003F7915">
        <w:rPr>
          <w:rFonts w:ascii="Times New Roman" w:hAnsi="Times New Roman"/>
          <w:sz w:val="24"/>
          <w:szCs w:val="24"/>
        </w:rPr>
        <w:t>, mimarının beyanına sadık kalacak biçimde domates kırmızısı renginin (</w:t>
      </w:r>
      <w:proofErr w:type="spellStart"/>
      <w:r w:rsidRPr="003F7915">
        <w:rPr>
          <w:rFonts w:ascii="Times New Roman" w:hAnsi="Times New Roman"/>
          <w:sz w:val="24"/>
          <w:szCs w:val="24"/>
        </w:rPr>
        <w:t>Jotun</w:t>
      </w:r>
      <w:proofErr w:type="spellEnd"/>
      <w:r w:rsidRPr="003F7915">
        <w:rPr>
          <w:rFonts w:ascii="Times New Roman" w:hAnsi="Times New Roman"/>
          <w:sz w:val="24"/>
          <w:szCs w:val="24"/>
        </w:rPr>
        <w:t xml:space="preserve"> GO 167 HT 68.5 RB 48.5 RS 4) kullanılmasını önermekteyiz  </w:t>
      </w:r>
    </w:p>
    <w:p w14:paraId="46CD3922" w14:textId="13F0208D" w:rsidR="003F7915" w:rsidRPr="003F7915" w:rsidRDefault="003F7915" w:rsidP="003F7915">
      <w:pPr>
        <w:numPr>
          <w:ilvl w:val="0"/>
          <w:numId w:val="10"/>
        </w:numPr>
        <w:spacing w:after="5" w:line="360" w:lineRule="auto"/>
        <w:ind w:right="610" w:hanging="10"/>
        <w:jc w:val="both"/>
        <w:rPr>
          <w:rFonts w:ascii="Times New Roman" w:hAnsi="Times New Roman"/>
          <w:sz w:val="24"/>
          <w:szCs w:val="24"/>
        </w:rPr>
      </w:pPr>
      <w:r w:rsidRPr="003F7915">
        <w:rPr>
          <w:rFonts w:ascii="Times New Roman" w:hAnsi="Times New Roman"/>
          <w:sz w:val="24"/>
          <w:szCs w:val="24"/>
        </w:rPr>
        <w:t>Fuaye kafeteryasındaki ahşap süslemelerdeki renk seçiminde yine mimarın beyanına (</w:t>
      </w:r>
      <w:proofErr w:type="spellStart"/>
      <w:r w:rsidRPr="003F7915">
        <w:rPr>
          <w:rFonts w:ascii="Times New Roman" w:hAnsi="Times New Roman"/>
          <w:sz w:val="24"/>
          <w:szCs w:val="24"/>
        </w:rPr>
        <w:t>Bonatz</w:t>
      </w:r>
      <w:proofErr w:type="spellEnd"/>
      <w:r w:rsidRPr="003F7915">
        <w:rPr>
          <w:rFonts w:ascii="Times New Roman" w:hAnsi="Times New Roman"/>
          <w:sz w:val="24"/>
          <w:szCs w:val="24"/>
        </w:rPr>
        <w:t xml:space="preserve"> 1950: 2) uygun bir biçimde domates </w:t>
      </w:r>
      <w:proofErr w:type="gramStart"/>
      <w:r w:rsidRPr="003F7915">
        <w:rPr>
          <w:rFonts w:ascii="Times New Roman" w:hAnsi="Times New Roman"/>
          <w:sz w:val="24"/>
          <w:szCs w:val="24"/>
        </w:rPr>
        <w:t>kırmızısı  (</w:t>
      </w:r>
      <w:proofErr w:type="spellStart"/>
      <w:proofErr w:type="gramEnd"/>
      <w:r w:rsidRPr="003F7915">
        <w:rPr>
          <w:rFonts w:ascii="Times New Roman" w:hAnsi="Times New Roman"/>
          <w:sz w:val="24"/>
          <w:szCs w:val="24"/>
        </w:rPr>
        <w:t>Jotun</w:t>
      </w:r>
      <w:proofErr w:type="spellEnd"/>
      <w:r w:rsidRPr="003F7915">
        <w:rPr>
          <w:rFonts w:ascii="Times New Roman" w:hAnsi="Times New Roman"/>
          <w:sz w:val="24"/>
          <w:szCs w:val="24"/>
        </w:rPr>
        <w:t xml:space="preserve"> GO 167 HT 68.5 RB 48.5 RS4) zemin ve üzerindeki çıtalarda ise açık( RAL 7032) gri ve altın yaldız renklerinin kullanılmasını önermekteyiz.    </w:t>
      </w:r>
      <w:r w:rsidRPr="003F7915">
        <w:rPr>
          <w:rFonts w:ascii="Times New Roman" w:hAnsi="Times New Roman"/>
          <w:b/>
          <w:sz w:val="24"/>
          <w:szCs w:val="24"/>
        </w:rPr>
        <w:t xml:space="preserve"> </w:t>
      </w:r>
    </w:p>
    <w:p w14:paraId="4A159C53" w14:textId="77777777" w:rsidR="003F7915" w:rsidRPr="003F7915" w:rsidRDefault="003F7915" w:rsidP="003F7915">
      <w:pPr>
        <w:pStyle w:val="Balk1"/>
        <w:spacing w:after="279" w:line="360" w:lineRule="auto"/>
        <w:ind w:left="10" w:right="562"/>
        <w:rPr>
          <w:szCs w:val="24"/>
        </w:rPr>
      </w:pPr>
      <w:r w:rsidRPr="003F7915">
        <w:rPr>
          <w:szCs w:val="24"/>
        </w:rPr>
        <w:t xml:space="preserve">VI. FUAYE ZEMİN KATTA BULUNAN VESTİYER </w:t>
      </w:r>
    </w:p>
    <w:p w14:paraId="3A1B073A" w14:textId="646E47FF" w:rsidR="003F7915" w:rsidRPr="003F7915" w:rsidRDefault="003F7915" w:rsidP="003F7915">
      <w:pPr>
        <w:spacing w:after="30" w:line="360" w:lineRule="auto"/>
        <w:ind w:right="610"/>
        <w:rPr>
          <w:rFonts w:ascii="Times New Roman" w:hAnsi="Times New Roman"/>
          <w:sz w:val="24"/>
          <w:szCs w:val="24"/>
        </w:rPr>
      </w:pPr>
      <w:r>
        <w:rPr>
          <w:rFonts w:ascii="Times New Roman" w:hAnsi="Times New Roman"/>
          <w:sz w:val="24"/>
          <w:szCs w:val="24"/>
        </w:rPr>
        <w:t xml:space="preserve">   </w:t>
      </w:r>
      <w:r w:rsidRPr="003F7915">
        <w:rPr>
          <w:rFonts w:ascii="Times New Roman" w:hAnsi="Times New Roman"/>
          <w:sz w:val="24"/>
          <w:szCs w:val="24"/>
        </w:rPr>
        <w:t xml:space="preserve">Ankara Devlet opera ve balesi binasının 2017-2018-2019 yıllara </w:t>
      </w:r>
      <w:proofErr w:type="gramStart"/>
      <w:r w:rsidRPr="003F7915">
        <w:rPr>
          <w:rFonts w:ascii="Times New Roman" w:hAnsi="Times New Roman"/>
          <w:sz w:val="24"/>
          <w:szCs w:val="24"/>
        </w:rPr>
        <w:t>sari</w:t>
      </w:r>
      <w:proofErr w:type="gramEnd"/>
      <w:r w:rsidRPr="003F7915">
        <w:rPr>
          <w:rFonts w:ascii="Times New Roman" w:hAnsi="Times New Roman"/>
          <w:sz w:val="24"/>
          <w:szCs w:val="24"/>
        </w:rPr>
        <w:t xml:space="preserve"> restorasyon işi çalışmaları dahilinde fuaye zemin katta bulunan vestiyerde yapılan araştırma raspa sonuçları.  </w:t>
      </w:r>
    </w:p>
    <w:p w14:paraId="39F10533" w14:textId="77777777" w:rsidR="003F7915" w:rsidRPr="003F7915" w:rsidRDefault="003F7915" w:rsidP="003F7915">
      <w:pPr>
        <w:spacing w:line="360" w:lineRule="auto"/>
        <w:ind w:left="10" w:right="610"/>
        <w:rPr>
          <w:rFonts w:ascii="Times New Roman" w:hAnsi="Times New Roman"/>
          <w:sz w:val="24"/>
          <w:szCs w:val="24"/>
        </w:rPr>
      </w:pPr>
      <w:r w:rsidRPr="003F7915">
        <w:rPr>
          <w:rFonts w:ascii="Times New Roman" w:hAnsi="Times New Roman"/>
          <w:sz w:val="24"/>
          <w:szCs w:val="24"/>
        </w:rPr>
        <w:t xml:space="preserve">Ahşap Konsol Raspa </w:t>
      </w:r>
      <w:proofErr w:type="gramStart"/>
      <w:r w:rsidRPr="003F7915">
        <w:rPr>
          <w:rFonts w:ascii="Times New Roman" w:hAnsi="Times New Roman"/>
          <w:sz w:val="24"/>
          <w:szCs w:val="24"/>
        </w:rPr>
        <w:t>Sonucu :</w:t>
      </w:r>
      <w:proofErr w:type="gramEnd"/>
      <w:r w:rsidRPr="003F7915">
        <w:rPr>
          <w:rFonts w:ascii="Times New Roman" w:hAnsi="Times New Roman"/>
          <w:sz w:val="24"/>
          <w:szCs w:val="24"/>
        </w:rPr>
        <w:t xml:space="preserve"> </w:t>
      </w:r>
    </w:p>
    <w:p w14:paraId="6E615A27" w14:textId="77777777" w:rsidR="003F7915" w:rsidRPr="003F7915" w:rsidRDefault="003F7915" w:rsidP="003F7915">
      <w:pPr>
        <w:spacing w:after="291" w:line="360" w:lineRule="auto"/>
        <w:ind w:left="30"/>
        <w:rPr>
          <w:rFonts w:ascii="Times New Roman" w:hAnsi="Times New Roman"/>
          <w:sz w:val="24"/>
          <w:szCs w:val="24"/>
        </w:rPr>
      </w:pPr>
      <w:r w:rsidRPr="003F7915">
        <w:rPr>
          <w:rFonts w:ascii="Times New Roman" w:hAnsi="Times New Roman"/>
          <w:noProof/>
          <w:sz w:val="24"/>
          <w:szCs w:val="24"/>
        </w:rPr>
        <mc:AlternateContent>
          <mc:Choice Requires="wpg">
            <w:drawing>
              <wp:inline distT="0" distB="0" distL="0" distR="0" wp14:anchorId="6C91D415" wp14:editId="31821561">
                <wp:extent cx="5695315" cy="2252116"/>
                <wp:effectExtent l="0" t="0" r="0" b="0"/>
                <wp:docPr id="22563" name="Group 22563"/>
                <wp:cNvGraphicFramePr/>
                <a:graphic xmlns:a="http://schemas.openxmlformats.org/drawingml/2006/main">
                  <a:graphicData uri="http://schemas.microsoft.com/office/word/2010/wordprocessingGroup">
                    <wpg:wgp>
                      <wpg:cNvGrpSpPr/>
                      <wpg:grpSpPr>
                        <a:xfrm>
                          <a:off x="0" y="0"/>
                          <a:ext cx="5695315" cy="2252116"/>
                          <a:chOff x="0" y="0"/>
                          <a:chExt cx="5695315" cy="2252116"/>
                        </a:xfrm>
                      </wpg:grpSpPr>
                      <wps:wsp>
                        <wps:cNvPr id="2633" name="Rectangle 2633"/>
                        <wps:cNvSpPr/>
                        <wps:spPr>
                          <a:xfrm>
                            <a:off x="5657215" y="2083409"/>
                            <a:ext cx="50673" cy="224380"/>
                          </a:xfrm>
                          <a:prstGeom prst="rect">
                            <a:avLst/>
                          </a:prstGeom>
                          <a:ln>
                            <a:noFill/>
                          </a:ln>
                        </wps:spPr>
                        <wps:txbx>
                          <w:txbxContent>
                            <w:p w14:paraId="0131D9CB" w14:textId="77777777" w:rsidR="003F7915" w:rsidRDefault="003F7915" w:rsidP="003F7915">
                              <w:r>
                                <w:t xml:space="preserve"> </w:t>
                              </w:r>
                            </w:p>
                          </w:txbxContent>
                        </wps:txbx>
                        <wps:bodyPr horzOverflow="overflow" vert="horz" lIns="0" tIns="0" rIns="0" bIns="0" rtlCol="0">
                          <a:noAutofit/>
                        </wps:bodyPr>
                      </wps:wsp>
                      <pic:pic xmlns:pic="http://schemas.openxmlformats.org/drawingml/2006/picture">
                        <pic:nvPicPr>
                          <pic:cNvPr id="2644" name="Picture 2644"/>
                          <pic:cNvPicPr/>
                        </pic:nvPicPr>
                        <pic:blipFill>
                          <a:blip r:embed="rId197"/>
                          <a:stretch>
                            <a:fillRect/>
                          </a:stretch>
                        </pic:blipFill>
                        <pic:spPr>
                          <a:xfrm>
                            <a:off x="0" y="0"/>
                            <a:ext cx="3048000" cy="2219325"/>
                          </a:xfrm>
                          <a:prstGeom prst="rect">
                            <a:avLst/>
                          </a:prstGeom>
                        </pic:spPr>
                      </pic:pic>
                      <pic:pic xmlns:pic="http://schemas.openxmlformats.org/drawingml/2006/picture">
                        <pic:nvPicPr>
                          <pic:cNvPr id="2646" name="Picture 2646"/>
                          <pic:cNvPicPr/>
                        </pic:nvPicPr>
                        <pic:blipFill>
                          <a:blip r:embed="rId198"/>
                          <a:stretch>
                            <a:fillRect/>
                          </a:stretch>
                        </pic:blipFill>
                        <pic:spPr>
                          <a:xfrm>
                            <a:off x="3067050" y="0"/>
                            <a:ext cx="2585720" cy="2219071"/>
                          </a:xfrm>
                          <a:prstGeom prst="rect">
                            <a:avLst/>
                          </a:prstGeom>
                        </pic:spPr>
                      </pic:pic>
                      <wps:wsp>
                        <wps:cNvPr id="2647" name="Shape 2647"/>
                        <wps:cNvSpPr/>
                        <wps:spPr>
                          <a:xfrm>
                            <a:off x="1376680" y="1332865"/>
                            <a:ext cx="2514600" cy="76200"/>
                          </a:xfrm>
                          <a:custGeom>
                            <a:avLst/>
                            <a:gdLst/>
                            <a:ahLst/>
                            <a:cxnLst/>
                            <a:rect l="0" t="0" r="0" b="0"/>
                            <a:pathLst>
                              <a:path w="2514600" h="76200">
                                <a:moveTo>
                                  <a:pt x="2438400" y="0"/>
                                </a:moveTo>
                                <a:lnTo>
                                  <a:pt x="2514600" y="38100"/>
                                </a:lnTo>
                                <a:lnTo>
                                  <a:pt x="2438400" y="76200"/>
                                </a:lnTo>
                                <a:lnTo>
                                  <a:pt x="2438400" y="42926"/>
                                </a:lnTo>
                                <a:lnTo>
                                  <a:pt x="0" y="42926"/>
                                </a:lnTo>
                                <a:lnTo>
                                  <a:pt x="0" y="33401"/>
                                </a:lnTo>
                                <a:lnTo>
                                  <a:pt x="2438400" y="33401"/>
                                </a:lnTo>
                                <a:lnTo>
                                  <a:pt x="24384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C91D415" id="Group 22563" o:spid="_x0000_s1229" style="width:448.45pt;height:177.35pt;mso-position-horizontal-relative:char;mso-position-vertical-relative:line" coordsize="56953,225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">
                <v:rect id="Rectangle 2633" o:spid="_x0000_s1230" style="position:absolute;left:56572;top:20834;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EGqxQAAAN0AAAAPAAAAZHJzL2Rvd25yZXYueG1sRI9Bi8Iw&#10;FITvgv8hPGFvmq6C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BYNEGqxQAAAN0AAAAP&#10;AAAAAAAAAAAAAAAAAAcCAABkcnMvZG93bnJldi54bWxQSwUGAAAAAAMAAwC3AAAA+QIAAAAA&#10;" filled="f" stroked="f">
                  <v:textbox inset="0,0,0,0">
                    <w:txbxContent>
                      <w:p w14:paraId="0131D9CB" w14:textId="77777777" w:rsidR="003F7915" w:rsidRDefault="003F7915" w:rsidP="003F7915">
                        <w:r>
                          <w:t xml:space="preserve"> </w:t>
                        </w:r>
                      </w:p>
                    </w:txbxContent>
                  </v:textbox>
                </v:rect>
                <v:shape id="Picture 2644" o:spid="_x0000_s1231" type="#_x0000_t75" style="position:absolute;width:30480;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">
                  <v:imagedata r:id="rId199" o:title=""/>
                </v:shape>
                <v:shape id="Picture 2646" o:spid="_x0000_s1232" type="#_x0000_t75" style="position:absolute;left:30670;width:25857;height:2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">
                  <v:imagedata r:id="rId200" o:title=""/>
                </v:shape>
                <v:shape id="Shape 2647" o:spid="_x0000_s1233" style="position:absolute;left:13766;top:13328;width:25146;height:762;visibility:visible;mso-wrap-style:square;v-text-anchor:top" coordsize="25146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" path="m2438400,r76200,38100l2438400,76200r,-33274l,42926,,33401r2438400,l2438400,xe" fillcolor="black" stroked="f" strokeweight="0">
                  <v:stroke miterlimit="83231f" joinstyle="miter"/>
                  <v:path arrowok="t" textboxrect="0,0,2514600,76200"/>
                </v:shape>
                <w10:anchorlock/>
              </v:group>
            </w:pict>
          </mc:Fallback>
        </mc:AlternateContent>
      </w:r>
    </w:p>
    <w:p w14:paraId="27CC8833" w14:textId="2B2778B4" w:rsidR="003F7915" w:rsidRDefault="003F7915" w:rsidP="003F7915">
      <w:pPr>
        <w:spacing w:line="360" w:lineRule="auto"/>
        <w:ind w:left="10" w:right="610"/>
        <w:rPr>
          <w:rFonts w:ascii="Times New Roman" w:hAnsi="Times New Roman"/>
          <w:sz w:val="24"/>
          <w:szCs w:val="24"/>
        </w:rPr>
      </w:pPr>
      <w:r>
        <w:rPr>
          <w:rFonts w:ascii="Times New Roman" w:hAnsi="Times New Roman"/>
          <w:sz w:val="24"/>
          <w:szCs w:val="24"/>
        </w:rPr>
        <w:t xml:space="preserve">   </w:t>
      </w:r>
      <w:r w:rsidRPr="003F7915">
        <w:rPr>
          <w:rFonts w:ascii="Times New Roman" w:hAnsi="Times New Roman"/>
          <w:sz w:val="24"/>
          <w:szCs w:val="24"/>
        </w:rPr>
        <w:t xml:space="preserve">Yapılan raspalar sonucu şuan mevcut beyaz ve kırmızı şeritli yüzeyin altından orta göbekler su </w:t>
      </w:r>
      <w:proofErr w:type="gramStart"/>
      <w:r w:rsidRPr="003F7915">
        <w:rPr>
          <w:rFonts w:ascii="Times New Roman" w:hAnsi="Times New Roman"/>
          <w:sz w:val="24"/>
          <w:szCs w:val="24"/>
        </w:rPr>
        <w:t>yeşili( JOTUN</w:t>
      </w:r>
      <w:proofErr w:type="gramEnd"/>
      <w:r w:rsidRPr="003F7915">
        <w:rPr>
          <w:rFonts w:ascii="Times New Roman" w:hAnsi="Times New Roman"/>
          <w:sz w:val="24"/>
          <w:szCs w:val="24"/>
        </w:rPr>
        <w:t xml:space="preserve"> S3010-G90Y) çıtalar ise sarı(JOTUN S1030-Y10R) renkte tayin edilmiştir. Sarı ve yeşilin altında tüm yüzeyi kaplayan bir macun katmanı vardır bu sebeple sarı ve yeşilin özgün renkler olduğu kanısına varılmıştır. Yeşil rengin üzerinde ise kenarlara sıfır olacak şekilde 2.5 </w:t>
      </w:r>
      <w:proofErr w:type="spellStart"/>
      <w:r w:rsidRPr="003F7915">
        <w:rPr>
          <w:rFonts w:ascii="Times New Roman" w:hAnsi="Times New Roman"/>
          <w:sz w:val="24"/>
          <w:szCs w:val="24"/>
        </w:rPr>
        <w:t>cmlik</w:t>
      </w:r>
      <w:proofErr w:type="spellEnd"/>
      <w:r w:rsidRPr="003F7915">
        <w:rPr>
          <w:rFonts w:ascii="Times New Roman" w:hAnsi="Times New Roman"/>
          <w:sz w:val="24"/>
          <w:szCs w:val="24"/>
        </w:rPr>
        <w:t xml:space="preserve"> bir şerit bulunmaktadır. Bu şerit </w:t>
      </w:r>
      <w:r w:rsidRPr="003F7915">
        <w:rPr>
          <w:rFonts w:ascii="Times New Roman" w:hAnsi="Times New Roman"/>
          <w:sz w:val="24"/>
          <w:szCs w:val="24"/>
        </w:rPr>
        <w:lastRenderedPageBreak/>
        <w:t xml:space="preserve">fuaye ve kafeteryada bulunan domates </w:t>
      </w:r>
      <w:proofErr w:type="gramStart"/>
      <w:r w:rsidRPr="003F7915">
        <w:rPr>
          <w:rFonts w:ascii="Times New Roman" w:hAnsi="Times New Roman"/>
          <w:sz w:val="24"/>
          <w:szCs w:val="24"/>
        </w:rPr>
        <w:t>kırmızısı(</w:t>
      </w:r>
      <w:proofErr w:type="gramEnd"/>
      <w:r w:rsidRPr="003F7915">
        <w:rPr>
          <w:rFonts w:ascii="Times New Roman" w:hAnsi="Times New Roman"/>
          <w:sz w:val="24"/>
          <w:szCs w:val="24"/>
        </w:rPr>
        <w:t xml:space="preserve">JOTUN GO 167 HT 68.5 RB 48.5 RS4)  rengindedir.  </w:t>
      </w:r>
    </w:p>
    <w:p w14:paraId="11A4A5ED" w14:textId="77777777" w:rsidR="003F7915" w:rsidRPr="003F7915" w:rsidRDefault="003F7915" w:rsidP="003F7915">
      <w:pPr>
        <w:spacing w:after="291" w:line="360" w:lineRule="auto"/>
        <w:ind w:left="30"/>
        <w:rPr>
          <w:rFonts w:ascii="Times New Roman" w:hAnsi="Times New Roman"/>
          <w:sz w:val="24"/>
          <w:szCs w:val="24"/>
        </w:rPr>
      </w:pPr>
      <w:r w:rsidRPr="003F7915">
        <w:rPr>
          <w:rFonts w:ascii="Times New Roman" w:hAnsi="Times New Roman"/>
          <w:noProof/>
          <w:sz w:val="24"/>
          <w:szCs w:val="24"/>
        </w:rPr>
        <mc:AlternateContent>
          <mc:Choice Requires="wpg">
            <w:drawing>
              <wp:inline distT="0" distB="0" distL="0" distR="0" wp14:anchorId="45FCC1E6" wp14:editId="0CA77870">
                <wp:extent cx="5696839" cy="3319552"/>
                <wp:effectExtent l="0" t="0" r="0" b="0"/>
                <wp:docPr id="23462" name="Group 23462"/>
                <wp:cNvGraphicFramePr/>
                <a:graphic xmlns:a="http://schemas.openxmlformats.org/drawingml/2006/main">
                  <a:graphicData uri="http://schemas.microsoft.com/office/word/2010/wordprocessingGroup">
                    <wpg:wgp>
                      <wpg:cNvGrpSpPr/>
                      <wpg:grpSpPr>
                        <a:xfrm>
                          <a:off x="0" y="0"/>
                          <a:ext cx="5696839" cy="3319552"/>
                          <a:chOff x="0" y="0"/>
                          <a:chExt cx="5696839" cy="3319552"/>
                        </a:xfrm>
                      </wpg:grpSpPr>
                      <wps:wsp>
                        <wps:cNvPr id="2672" name="Rectangle 2672"/>
                        <wps:cNvSpPr/>
                        <wps:spPr>
                          <a:xfrm>
                            <a:off x="5658739" y="3150845"/>
                            <a:ext cx="50673" cy="224380"/>
                          </a:xfrm>
                          <a:prstGeom prst="rect">
                            <a:avLst/>
                          </a:prstGeom>
                          <a:ln>
                            <a:noFill/>
                          </a:ln>
                        </wps:spPr>
                        <wps:txbx>
                          <w:txbxContent>
                            <w:p w14:paraId="7E38CC46" w14:textId="77777777" w:rsidR="003F7915" w:rsidRDefault="003F7915" w:rsidP="003F7915">
                              <w:r>
                                <w:t xml:space="preserve"> </w:t>
                              </w:r>
                            </w:p>
                          </w:txbxContent>
                        </wps:txbx>
                        <wps:bodyPr horzOverflow="overflow" vert="horz" lIns="0" tIns="0" rIns="0" bIns="0" rtlCol="0">
                          <a:noAutofit/>
                        </wps:bodyPr>
                      </wps:wsp>
                      <pic:pic xmlns:pic="http://schemas.openxmlformats.org/drawingml/2006/picture">
                        <pic:nvPicPr>
                          <pic:cNvPr id="2686" name="Picture 2686"/>
                          <pic:cNvPicPr/>
                        </pic:nvPicPr>
                        <pic:blipFill>
                          <a:blip r:embed="rId201"/>
                          <a:stretch>
                            <a:fillRect/>
                          </a:stretch>
                        </pic:blipFill>
                        <pic:spPr>
                          <a:xfrm>
                            <a:off x="0" y="0"/>
                            <a:ext cx="2943225" cy="3286125"/>
                          </a:xfrm>
                          <a:prstGeom prst="rect">
                            <a:avLst/>
                          </a:prstGeom>
                        </pic:spPr>
                      </pic:pic>
                      <pic:pic xmlns:pic="http://schemas.openxmlformats.org/drawingml/2006/picture">
                        <pic:nvPicPr>
                          <pic:cNvPr id="2688" name="Picture 2688"/>
                          <pic:cNvPicPr/>
                        </pic:nvPicPr>
                        <pic:blipFill>
                          <a:blip r:embed="rId202"/>
                          <a:stretch>
                            <a:fillRect/>
                          </a:stretch>
                        </pic:blipFill>
                        <pic:spPr>
                          <a:xfrm>
                            <a:off x="2971800" y="9525"/>
                            <a:ext cx="2681605" cy="3276600"/>
                          </a:xfrm>
                          <a:prstGeom prst="rect">
                            <a:avLst/>
                          </a:prstGeom>
                        </pic:spPr>
                      </pic:pic>
                      <wps:wsp>
                        <wps:cNvPr id="2818" name="Rectangle 2818"/>
                        <wps:cNvSpPr/>
                        <wps:spPr>
                          <a:xfrm>
                            <a:off x="3855466" y="1271944"/>
                            <a:ext cx="994812" cy="181116"/>
                          </a:xfrm>
                          <a:prstGeom prst="rect">
                            <a:avLst/>
                          </a:prstGeom>
                          <a:ln>
                            <a:noFill/>
                          </a:ln>
                        </wps:spPr>
                        <wps:txbx>
                          <w:txbxContent>
                            <w:p w14:paraId="29CF0BDD" w14:textId="77777777" w:rsidR="003F7915" w:rsidRDefault="003F7915" w:rsidP="003F7915">
                              <w:r>
                                <w:rPr>
                                  <w:b/>
                                </w:rPr>
                                <w:t xml:space="preserve">SONRAKİ </w:t>
                              </w:r>
                            </w:p>
                          </w:txbxContent>
                        </wps:txbx>
                        <wps:bodyPr horzOverflow="overflow" vert="horz" lIns="0" tIns="0" rIns="0" bIns="0" rtlCol="0">
                          <a:noAutofit/>
                        </wps:bodyPr>
                      </wps:wsp>
                      <wps:wsp>
                        <wps:cNvPr id="2819" name="Rectangle 2819"/>
                        <wps:cNvSpPr/>
                        <wps:spPr>
                          <a:xfrm>
                            <a:off x="3861562" y="1628560"/>
                            <a:ext cx="1497286" cy="181116"/>
                          </a:xfrm>
                          <a:prstGeom prst="rect">
                            <a:avLst/>
                          </a:prstGeom>
                          <a:ln>
                            <a:noFill/>
                          </a:ln>
                        </wps:spPr>
                        <wps:txbx>
                          <w:txbxContent>
                            <w:p w14:paraId="2D46E636" w14:textId="77777777" w:rsidR="003F7915" w:rsidRDefault="003F7915" w:rsidP="003F7915">
                              <w:r>
                                <w:rPr>
                                  <w:b/>
                                </w:rPr>
                                <w:t xml:space="preserve">DÖNEM SARI </w:t>
                              </w:r>
                            </w:p>
                          </w:txbxContent>
                        </wps:txbx>
                        <wps:bodyPr horzOverflow="overflow" vert="horz" lIns="0" tIns="0" rIns="0" bIns="0" rtlCol="0">
                          <a:noAutofit/>
                        </wps:bodyPr>
                      </wps:wsp>
                      <wps:wsp>
                        <wps:cNvPr id="2820" name="Rectangle 2820"/>
                        <wps:cNvSpPr/>
                        <wps:spPr>
                          <a:xfrm>
                            <a:off x="3861562" y="1985557"/>
                            <a:ext cx="691180" cy="181116"/>
                          </a:xfrm>
                          <a:prstGeom prst="rect">
                            <a:avLst/>
                          </a:prstGeom>
                          <a:ln>
                            <a:noFill/>
                          </a:ln>
                        </wps:spPr>
                        <wps:txbx>
                          <w:txbxContent>
                            <w:p w14:paraId="06EDD73F" w14:textId="77777777" w:rsidR="003F7915" w:rsidRDefault="003F7915" w:rsidP="003F7915">
                              <w:r>
                                <w:rPr>
                                  <w:b/>
                                </w:rPr>
                                <w:t xml:space="preserve">ÜZERİ </w:t>
                              </w:r>
                            </w:p>
                          </w:txbxContent>
                        </wps:txbx>
                        <wps:bodyPr horzOverflow="overflow" vert="horz" lIns="0" tIns="0" rIns="0" bIns="0" rtlCol="0">
                          <a:noAutofit/>
                        </wps:bodyPr>
                      </wps:wsp>
                      <wps:wsp>
                        <wps:cNvPr id="2821" name="Rectangle 2821"/>
                        <wps:cNvSpPr/>
                        <wps:spPr>
                          <a:xfrm>
                            <a:off x="3861562" y="2309597"/>
                            <a:ext cx="1061903" cy="224380"/>
                          </a:xfrm>
                          <a:prstGeom prst="rect">
                            <a:avLst/>
                          </a:prstGeom>
                          <a:ln>
                            <a:noFill/>
                          </a:ln>
                        </wps:spPr>
                        <wps:txbx>
                          <w:txbxContent>
                            <w:p w14:paraId="2E3B75D8" w14:textId="77777777" w:rsidR="003F7915" w:rsidRDefault="003F7915" w:rsidP="003F7915">
                              <w:r>
                                <w:rPr>
                                  <w:b/>
                                </w:rPr>
                                <w:t xml:space="preserve">TURUNCU </w:t>
                              </w:r>
                            </w:p>
                          </w:txbxContent>
                        </wps:txbx>
                        <wps:bodyPr horzOverflow="overflow" vert="horz" lIns="0" tIns="0" rIns="0" bIns="0" rtlCol="0">
                          <a:noAutofit/>
                        </wps:bodyPr>
                      </wps:wsp>
                      <wps:wsp>
                        <wps:cNvPr id="2822" name="Rectangle 2822"/>
                        <wps:cNvSpPr/>
                        <wps:spPr>
                          <a:xfrm>
                            <a:off x="3861562" y="2704884"/>
                            <a:ext cx="1030891" cy="181117"/>
                          </a:xfrm>
                          <a:prstGeom prst="rect">
                            <a:avLst/>
                          </a:prstGeom>
                          <a:ln>
                            <a:noFill/>
                          </a:ln>
                        </wps:spPr>
                        <wps:txbx>
                          <w:txbxContent>
                            <w:p w14:paraId="2D0B6734" w14:textId="77777777" w:rsidR="003F7915" w:rsidRDefault="003F7915" w:rsidP="003F7915">
                              <w:r>
                                <w:rPr>
                                  <w:b/>
                                </w:rPr>
                                <w:t>ŞERİT EKİ</w:t>
                              </w:r>
                            </w:p>
                          </w:txbxContent>
                        </wps:txbx>
                        <wps:bodyPr horzOverflow="overflow" vert="horz" lIns="0" tIns="0" rIns="0" bIns="0" rtlCol="0">
                          <a:noAutofit/>
                        </wps:bodyPr>
                      </wps:wsp>
                      <wps:wsp>
                        <wps:cNvPr id="2823" name="Rectangle 2823"/>
                        <wps:cNvSpPr/>
                        <wps:spPr>
                          <a:xfrm>
                            <a:off x="4637278" y="2672309"/>
                            <a:ext cx="50673" cy="224380"/>
                          </a:xfrm>
                          <a:prstGeom prst="rect">
                            <a:avLst/>
                          </a:prstGeom>
                          <a:ln>
                            <a:noFill/>
                          </a:ln>
                        </wps:spPr>
                        <wps:txbx>
                          <w:txbxContent>
                            <w:p w14:paraId="1F1FC2BC" w14:textId="77777777" w:rsidR="003F7915" w:rsidRDefault="003F7915" w:rsidP="003F7915">
                              <w:r>
                                <w:rPr>
                                  <w:b/>
                                </w:rPr>
                                <w:t xml:space="preserve"> </w:t>
                              </w:r>
                            </w:p>
                          </w:txbxContent>
                        </wps:txbx>
                        <wps:bodyPr horzOverflow="overflow" vert="horz" lIns="0" tIns="0" rIns="0" bIns="0" rtlCol="0">
                          <a:noAutofit/>
                        </wps:bodyPr>
                      </wps:wsp>
                      <wps:wsp>
                        <wps:cNvPr id="2824" name="Rectangle 2824"/>
                        <wps:cNvSpPr/>
                        <wps:spPr>
                          <a:xfrm>
                            <a:off x="1787144" y="2032800"/>
                            <a:ext cx="1041634" cy="181116"/>
                          </a:xfrm>
                          <a:prstGeom prst="rect">
                            <a:avLst/>
                          </a:prstGeom>
                          <a:ln>
                            <a:noFill/>
                          </a:ln>
                        </wps:spPr>
                        <wps:txbx>
                          <w:txbxContent>
                            <w:p w14:paraId="2DC7AA41" w14:textId="77777777" w:rsidR="003F7915" w:rsidRDefault="003F7915" w:rsidP="003F7915">
                              <w:r>
                                <w:rPr>
                                  <w:b/>
                                </w:rPr>
                                <w:t xml:space="preserve">ORİJİNAL </w:t>
                              </w:r>
                            </w:p>
                          </w:txbxContent>
                        </wps:txbx>
                        <wps:bodyPr horzOverflow="overflow" vert="horz" lIns="0" tIns="0" rIns="0" bIns="0" rtlCol="0">
                          <a:noAutofit/>
                        </wps:bodyPr>
                      </wps:wsp>
                      <wps:wsp>
                        <wps:cNvPr id="2825" name="Rectangle 2825"/>
                        <wps:cNvSpPr/>
                        <wps:spPr>
                          <a:xfrm>
                            <a:off x="1793240" y="2387893"/>
                            <a:ext cx="609292" cy="181116"/>
                          </a:xfrm>
                          <a:prstGeom prst="rect">
                            <a:avLst/>
                          </a:prstGeom>
                          <a:ln>
                            <a:noFill/>
                          </a:ln>
                        </wps:spPr>
                        <wps:txbx>
                          <w:txbxContent>
                            <w:p w14:paraId="79FB6BBA" w14:textId="77777777" w:rsidR="003F7915" w:rsidRDefault="003F7915" w:rsidP="003F7915">
                              <w:r>
                                <w:rPr>
                                  <w:b/>
                                </w:rPr>
                                <w:t>ŞERİT</w:t>
                              </w:r>
                            </w:p>
                          </w:txbxContent>
                        </wps:txbx>
                        <wps:bodyPr horzOverflow="overflow" vert="horz" lIns="0" tIns="0" rIns="0" bIns="0" rtlCol="0">
                          <a:noAutofit/>
                        </wps:bodyPr>
                      </wps:wsp>
                      <wps:wsp>
                        <wps:cNvPr id="2826" name="Rectangle 2826"/>
                        <wps:cNvSpPr/>
                        <wps:spPr>
                          <a:xfrm>
                            <a:off x="2250440" y="2355316"/>
                            <a:ext cx="50673" cy="224380"/>
                          </a:xfrm>
                          <a:prstGeom prst="rect">
                            <a:avLst/>
                          </a:prstGeom>
                          <a:ln>
                            <a:noFill/>
                          </a:ln>
                        </wps:spPr>
                        <wps:txbx>
                          <w:txbxContent>
                            <w:p w14:paraId="43780432" w14:textId="77777777" w:rsidR="003F7915" w:rsidRDefault="003F7915" w:rsidP="003F7915">
                              <w:r>
                                <w:rPr>
                                  <w:b/>
                                </w:rPr>
                                <w:t xml:space="preserve"> </w:t>
                              </w:r>
                            </w:p>
                          </w:txbxContent>
                        </wps:txbx>
                        <wps:bodyPr horzOverflow="overflow" vert="horz" lIns="0" tIns="0" rIns="0" bIns="0" rtlCol="0">
                          <a:noAutofit/>
                        </wps:bodyPr>
                      </wps:wsp>
                      <wps:wsp>
                        <wps:cNvPr id="2827" name="Shape 2827"/>
                        <wps:cNvSpPr/>
                        <wps:spPr>
                          <a:xfrm>
                            <a:off x="1376680" y="225425"/>
                            <a:ext cx="1314450" cy="2057400"/>
                          </a:xfrm>
                          <a:custGeom>
                            <a:avLst/>
                            <a:gdLst/>
                            <a:ahLst/>
                            <a:cxnLst/>
                            <a:rect l="0" t="0" r="0" b="0"/>
                            <a:pathLst>
                              <a:path w="1314450" h="2057400">
                                <a:moveTo>
                                  <a:pt x="0" y="2057400"/>
                                </a:moveTo>
                                <a:lnTo>
                                  <a:pt x="1314450" y="2057400"/>
                                </a:lnTo>
                                <a:lnTo>
                                  <a:pt x="1314450" y="0"/>
                                </a:lnTo>
                                <a:lnTo>
                                  <a:pt x="0" y="0"/>
                                </a:lnTo>
                                <a:close/>
                              </a:path>
                            </a:pathLst>
                          </a:custGeom>
                          <a:ln w="34925" cap="flat">
                            <a:miter lim="127000"/>
                          </a:ln>
                        </wps:spPr>
                        <wps:style>
                          <a:lnRef idx="1">
                            <a:srgbClr val="FF0000"/>
                          </a:lnRef>
                          <a:fillRef idx="0">
                            <a:srgbClr val="000000">
                              <a:alpha val="0"/>
                            </a:srgbClr>
                          </a:fillRef>
                          <a:effectRef idx="0">
                            <a:scrgbClr r="0" g="0" b="0"/>
                          </a:effectRef>
                          <a:fontRef idx="none"/>
                        </wps:style>
                        <wps:bodyPr/>
                      </wps:wsp>
                      <wps:wsp>
                        <wps:cNvPr id="2828" name="Shape 2828"/>
                        <wps:cNvSpPr/>
                        <wps:spPr>
                          <a:xfrm>
                            <a:off x="3624580" y="53975"/>
                            <a:ext cx="1314450" cy="2057400"/>
                          </a:xfrm>
                          <a:custGeom>
                            <a:avLst/>
                            <a:gdLst/>
                            <a:ahLst/>
                            <a:cxnLst/>
                            <a:rect l="0" t="0" r="0" b="0"/>
                            <a:pathLst>
                              <a:path w="1314450" h="2057400">
                                <a:moveTo>
                                  <a:pt x="0" y="2057400"/>
                                </a:moveTo>
                                <a:lnTo>
                                  <a:pt x="1314450" y="2057400"/>
                                </a:lnTo>
                                <a:lnTo>
                                  <a:pt x="1314450" y="0"/>
                                </a:lnTo>
                                <a:lnTo>
                                  <a:pt x="0" y="0"/>
                                </a:lnTo>
                                <a:close/>
                              </a:path>
                            </a:pathLst>
                          </a:custGeom>
                          <a:ln w="34925"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45FCC1E6" id="Group 23462" o:spid="_x0000_s1234" style="width:448.55pt;height:261.4pt;mso-position-horizontal-relative:char;mso-position-vertical-relative:line" coordsize="56968,331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">
                <v:rect id="Rectangle 2672" o:spid="_x0000_s1235" style="position:absolute;left:56587;top:315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3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ZjFc34QnINf/AAAA//8DAFBLAQItABQABgAIAAAAIQDb4fbL7gAAAIUBAAATAAAAAAAA&#10;AAAAAAAAAAAAAABbQ29udGVudF9UeXBlc10ueG1sUEsBAi0AFAAGAAgAAAAhAFr0LFu/AAAAFQEA&#10;AAsAAAAAAAAAAAAAAAAAHwEAAF9yZWxzLy5yZWxzUEsBAi0AFAAGAAgAAAAhAKESXfHHAAAA3QAA&#10;AA8AAAAAAAAAAAAAAAAABwIAAGRycy9kb3ducmV2LnhtbFBLBQYAAAAAAwADALcAAAD7AgAAAAA=&#10;" filled="f" stroked="f">
                  <v:textbox inset="0,0,0,0">
                    <w:txbxContent>
                      <w:p w14:paraId="7E38CC46" w14:textId="77777777" w:rsidR="003F7915" w:rsidRDefault="003F7915" w:rsidP="003F7915">
                        <w:r>
                          <w:t xml:space="preserve"> </w:t>
                        </w:r>
                      </w:p>
                    </w:txbxContent>
                  </v:textbox>
                </v:rect>
                <v:shape id="Picture 2686" o:spid="_x0000_s1236" type="#_x0000_t75" style="position:absolute;width:29432;height:32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">
                  <v:imagedata r:id="rId203" o:title=""/>
                </v:shape>
                <v:shape id="Picture 2688" o:spid="_x0000_s1237" type="#_x0000_t75" style="position:absolute;left:29718;top:95;width:26816;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">
                  <v:imagedata r:id="rId204" o:title=""/>
                </v:shape>
                <v:rect id="Rectangle 2818" o:spid="_x0000_s1238" style="position:absolute;left:38554;top:12719;width:994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" filled="f" stroked="f">
                  <v:textbox inset="0,0,0,0">
                    <w:txbxContent>
                      <w:p w14:paraId="29CF0BDD" w14:textId="77777777" w:rsidR="003F7915" w:rsidRDefault="003F7915" w:rsidP="003F7915">
                        <w:r>
                          <w:rPr>
                            <w:b/>
                          </w:rPr>
                          <w:t xml:space="preserve">SONRAKİ </w:t>
                        </w:r>
                      </w:p>
                    </w:txbxContent>
                  </v:textbox>
                </v:rect>
                <v:rect id="Rectangle 2819" o:spid="_x0000_s1239" style="position:absolute;left:38615;top:16285;width:1497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LHr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tkmcLfm/AE5OYXAAD//wMAUEsBAi0AFAAGAAgAAAAhANvh9svuAAAAhQEAABMAAAAAAAAA&#10;AAAAAAAAAAAAAFtDb250ZW50X1R5cGVzXS54bWxQSwECLQAUAAYACAAAACEAWvQsW78AAAAVAQAA&#10;CwAAAAAAAAAAAAAAAAAfAQAAX3JlbHMvLnJlbHNQSwECLQAUAAYACAAAACEA8jyx68YAAADdAAAA&#10;DwAAAAAAAAAAAAAAAAAHAgAAZHJzL2Rvd25yZXYueG1sUEsFBgAAAAADAAMAtwAAAPoCAAAAAA==&#10;" filled="f" stroked="f">
                  <v:textbox inset="0,0,0,0">
                    <w:txbxContent>
                      <w:p w14:paraId="2D46E636" w14:textId="77777777" w:rsidR="003F7915" w:rsidRDefault="003F7915" w:rsidP="003F7915">
                        <w:r>
                          <w:rPr>
                            <w:b/>
                          </w:rPr>
                          <w:t xml:space="preserve">DÖNEM SARI </w:t>
                        </w:r>
                      </w:p>
                    </w:txbxContent>
                  </v:textbox>
                </v:rect>
                <v:rect id="Rectangle 2820" o:spid="_x0000_s1240" style="position:absolute;left:38615;top:19855;width:6912;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" filled="f" stroked="f">
                  <v:textbox inset="0,0,0,0">
                    <w:txbxContent>
                      <w:p w14:paraId="06EDD73F" w14:textId="77777777" w:rsidR="003F7915" w:rsidRDefault="003F7915" w:rsidP="003F7915">
                        <w:r>
                          <w:rPr>
                            <w:b/>
                          </w:rPr>
                          <w:t xml:space="preserve">ÜZERİ </w:t>
                        </w:r>
                      </w:p>
                    </w:txbxContent>
                  </v:textbox>
                </v:rect>
                <v:rect id="Rectangle 2821" o:spid="_x0000_s1241" style="position:absolute;left:38615;top:23095;width:1061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dQ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kxlc34QnIJcXAAAA//8DAFBLAQItABQABgAIAAAAIQDb4fbL7gAAAIUBAAATAAAAAAAA&#10;AAAAAAAAAAAAAABbQ29udGVudF9UeXBlc10ueG1sUEsBAi0AFAAGAAgAAAAhAFr0LFu/AAAAFQEA&#10;AAsAAAAAAAAAAAAAAAAAHwEAAF9yZWxzLy5yZWxzUEsBAi0AFAAGAAgAAAAhAMImd1DHAAAA3QAA&#10;AA8AAAAAAAAAAAAAAAAABwIAAGRycy9kb3ducmV2LnhtbFBLBQYAAAAAAwADALcAAAD7AgAAAAA=&#10;" filled="f" stroked="f">
                  <v:textbox inset="0,0,0,0">
                    <w:txbxContent>
                      <w:p w14:paraId="2E3B75D8" w14:textId="77777777" w:rsidR="003F7915" w:rsidRDefault="003F7915" w:rsidP="003F7915">
                        <w:r>
                          <w:rPr>
                            <w:b/>
                          </w:rPr>
                          <w:t xml:space="preserve">TURUNCU </w:t>
                        </w:r>
                      </w:p>
                    </w:txbxContent>
                  </v:textbox>
                </v:rect>
                <v:rect id="Rectangle 2822" o:spid="_x0000_s1242" style="position:absolute;left:38615;top:27048;width:10309;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Okn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kjuHvTXgCcvMLAAD//wMAUEsBAi0AFAAGAAgAAAAhANvh9svuAAAAhQEAABMAAAAAAAAA&#10;AAAAAAAAAAAAAFtDb250ZW50X1R5cGVzXS54bWxQSwECLQAUAAYACAAAACEAWvQsW78AAAAVAQAA&#10;CwAAAAAAAAAAAAAAAAAfAQAAX3JlbHMvLnJlbHNQSwECLQAUAAYACAAAACEAMvTpJ8YAAADdAAAA&#10;DwAAAAAAAAAAAAAAAAAHAgAAZHJzL2Rvd25yZXYueG1sUEsFBgAAAAADAAMAtwAAAPoCAAAAAA==&#10;" filled="f" stroked="f">
                  <v:textbox inset="0,0,0,0">
                    <w:txbxContent>
                      <w:p w14:paraId="2D0B6734" w14:textId="77777777" w:rsidR="003F7915" w:rsidRDefault="003F7915" w:rsidP="003F7915">
                        <w:r>
                          <w:rPr>
                            <w:b/>
                          </w:rPr>
                          <w:t>ŞERİT EKİ</w:t>
                        </w:r>
                      </w:p>
                    </w:txbxContent>
                  </v:textbox>
                </v:rect>
                <v:rect id="Rectangle 2823" o:spid="_x0000_s1243" style="position:absolute;left:46372;top:2672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y8xgAAAN0AAAAPAAAAZHJzL2Rvd25yZXYueG1sRI9Ba8JA&#10;FITvBf/D8oTe6sYUSk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XbhMvMYAAADdAAAA&#10;DwAAAAAAAAAAAAAAAAAHAgAAZHJzL2Rvd25yZXYueG1sUEsFBgAAAAADAAMAtwAAAPoCAAAAAA==&#10;" filled="f" stroked="f">
                  <v:textbox inset="0,0,0,0">
                    <w:txbxContent>
                      <w:p w14:paraId="1F1FC2BC" w14:textId="77777777" w:rsidR="003F7915" w:rsidRDefault="003F7915" w:rsidP="003F7915">
                        <w:r>
                          <w:rPr>
                            <w:b/>
                          </w:rPr>
                          <w:t xml:space="preserve"> </w:t>
                        </w:r>
                      </w:p>
                    </w:txbxContent>
                  </v:textbox>
                </v:rect>
                <v:rect id="Rectangle 2824" o:spid="_x0000_s1244" style="position:absolute;left:17871;top:20328;width:1041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dTIxgAAAN0AAAAPAAAAZHJzL2Rvd25yZXYueG1sRI9Ba8JA&#10;FITvBf/D8oTe6sZQSk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0lHUyMYAAADdAAAA&#10;DwAAAAAAAAAAAAAAAAAHAgAAZHJzL2Rvd25yZXYueG1sUEsFBgAAAAADAAMAtwAAAPoCAAAAAA==&#10;" filled="f" stroked="f">
                  <v:textbox inset="0,0,0,0">
                    <w:txbxContent>
                      <w:p w14:paraId="2DC7AA41" w14:textId="77777777" w:rsidR="003F7915" w:rsidRDefault="003F7915" w:rsidP="003F7915">
                        <w:r>
                          <w:rPr>
                            <w:b/>
                          </w:rPr>
                          <w:t xml:space="preserve">ORİJİNAL </w:t>
                        </w:r>
                      </w:p>
                    </w:txbxContent>
                  </v:textbox>
                </v:rect>
                <v:rect id="Rectangle 2825" o:spid="_x0000_s1245" style="position:absolute;left:17932;top:23878;width:6093;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XFTxgAAAN0AAAAPAAAAZHJzL2Rvd25yZXYueG1sRI9Ba8JA&#10;FITvBf/D8oTe6sZAS0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vR1xU8YAAADdAAAA&#10;DwAAAAAAAAAAAAAAAAAHAgAAZHJzL2Rvd25yZXYueG1sUEsFBgAAAAADAAMAtwAAAPoCAAAAAA==&#10;" filled="f" stroked="f">
                  <v:textbox inset="0,0,0,0">
                    <w:txbxContent>
                      <w:p w14:paraId="79FB6BBA" w14:textId="77777777" w:rsidR="003F7915" w:rsidRDefault="003F7915" w:rsidP="003F7915">
                        <w:r>
                          <w:rPr>
                            <w:b/>
                          </w:rPr>
                          <w:t>ŞERİT</w:t>
                        </w:r>
                      </w:p>
                    </w:txbxContent>
                  </v:textbox>
                </v:rect>
                <v:rect id="Rectangle 2826" o:spid="_x0000_s1246" style="position:absolute;left:22504;top:2355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" filled="f" stroked="f">
                  <v:textbox inset="0,0,0,0">
                    <w:txbxContent>
                      <w:p w14:paraId="43780432" w14:textId="77777777" w:rsidR="003F7915" w:rsidRDefault="003F7915" w:rsidP="003F7915">
                        <w:r>
                          <w:rPr>
                            <w:b/>
                          </w:rPr>
                          <w:t xml:space="preserve"> </w:t>
                        </w:r>
                      </w:p>
                    </w:txbxContent>
                  </v:textbox>
                </v:rect>
                <v:shape id="Shape 2827" o:spid="_x0000_s1247" style="position:absolute;left:13766;top:2254;width:13145;height:20574;visibility:visible;mso-wrap-style:square;v-text-anchor:top" coordsize="131445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" path="m,2057400r1314450,l1314450,,,,,2057400xe" filled="f" strokecolor="red" strokeweight="2.75pt">
                  <v:stroke miterlimit="83231f" joinstyle="miter"/>
                  <v:path arrowok="t" textboxrect="0,0,1314450,2057400"/>
                </v:shape>
                <v:shape id="Shape 2828" o:spid="_x0000_s1248" style="position:absolute;left:36245;top:539;width:13145;height:20574;visibility:visible;mso-wrap-style:square;v-text-anchor:top" coordsize="131445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" path="m,2057400r1314450,l1314450,,,,,2057400xe" filled="f" strokecolor="red" strokeweight="2.75pt">
                  <v:stroke miterlimit="83231f" joinstyle="miter"/>
                  <v:path arrowok="t" textboxrect="0,0,1314450,2057400"/>
                </v:shape>
                <w10:anchorlock/>
              </v:group>
            </w:pict>
          </mc:Fallback>
        </mc:AlternateContent>
      </w:r>
    </w:p>
    <w:p w14:paraId="747E35C2" w14:textId="77777777" w:rsidR="003F7915" w:rsidRPr="003F7915" w:rsidRDefault="003F7915" w:rsidP="003F7915">
      <w:pPr>
        <w:spacing w:line="360" w:lineRule="auto"/>
        <w:ind w:left="10" w:right="610"/>
        <w:rPr>
          <w:rFonts w:ascii="Times New Roman" w:hAnsi="Times New Roman"/>
          <w:sz w:val="24"/>
          <w:szCs w:val="24"/>
        </w:rPr>
      </w:pPr>
      <w:r w:rsidRPr="003F7915">
        <w:rPr>
          <w:rFonts w:ascii="Times New Roman" w:hAnsi="Times New Roman"/>
          <w:sz w:val="24"/>
          <w:szCs w:val="24"/>
        </w:rPr>
        <w:t xml:space="preserve">Konsolda bulunan renk sisteminin aynısı konsolun arkasındaki ahşap bölmede de aynı şekilde devam etmektedir. Askılıkları ayıran dikey kare kolonlar sarı kolonların bitiminde taç şeklinde olan kısım ise konsoldaki gibi çıtaları sarı ortası su yeşili rengi olarak tespit edilmiştir. </w:t>
      </w:r>
      <w:r w:rsidRPr="003F7915">
        <w:rPr>
          <w:rFonts w:ascii="Times New Roman" w:hAnsi="Times New Roman"/>
          <w:noProof/>
          <w:sz w:val="24"/>
          <w:szCs w:val="24"/>
        </w:rPr>
        <mc:AlternateContent>
          <mc:Choice Requires="wpg">
            <w:drawing>
              <wp:inline distT="0" distB="0" distL="0" distR="0" wp14:anchorId="0FC41909" wp14:editId="71013885">
                <wp:extent cx="4572" cy="179832"/>
                <wp:effectExtent l="0" t="0" r="0" b="0"/>
                <wp:docPr id="23461" name="Group 23461"/>
                <wp:cNvGraphicFramePr/>
                <a:graphic xmlns:a="http://schemas.openxmlformats.org/drawingml/2006/main">
                  <a:graphicData uri="http://schemas.microsoft.com/office/word/2010/wordprocessingGroup">
                    <wpg:wgp>
                      <wpg:cNvGrpSpPr/>
                      <wpg:grpSpPr>
                        <a:xfrm>
                          <a:off x="0" y="0"/>
                          <a:ext cx="4572" cy="179832"/>
                          <a:chOff x="0" y="0"/>
                          <a:chExt cx="4572" cy="179832"/>
                        </a:xfrm>
                      </wpg:grpSpPr>
                      <wps:wsp>
                        <wps:cNvPr id="25901" name="Shape 25901"/>
                        <wps:cNvSpPr/>
                        <wps:spPr>
                          <a:xfrm>
                            <a:off x="0" y="0"/>
                            <a:ext cx="9144" cy="179832"/>
                          </a:xfrm>
                          <a:custGeom>
                            <a:avLst/>
                            <a:gdLst/>
                            <a:ahLst/>
                            <a:cxnLst/>
                            <a:rect l="0" t="0" r="0" b="0"/>
                            <a:pathLst>
                              <a:path w="9144" h="179832">
                                <a:moveTo>
                                  <a:pt x="0" y="0"/>
                                </a:moveTo>
                                <a:lnTo>
                                  <a:pt x="9144" y="0"/>
                                </a:lnTo>
                                <a:lnTo>
                                  <a:pt x="9144" y="179832"/>
                                </a:lnTo>
                                <a:lnTo>
                                  <a:pt x="0" y="1798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7CD4824" id="Group 23461" o:spid="_x0000_s1026" style="width:.35pt;height:14.15pt;mso-position-horizontal-relative:char;mso-position-vertical-relative:line" coordsize="4572,17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">
                <v:shape id="Shape 25901" o:spid="_x0000_s1027" style="position:absolute;width:9144;height:179832;visibility:visible;mso-wrap-style:square;v-text-anchor:top" coordsize="9144,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" path="m,l9144,r,179832l,179832,,e" fillcolor="black" stroked="f" strokeweight="0">
                  <v:stroke miterlimit="83231f" joinstyle="miter"/>
                  <v:path arrowok="t" textboxrect="0,0,9144,179832"/>
                </v:shape>
                <w10:anchorlock/>
              </v:group>
            </w:pict>
          </mc:Fallback>
        </mc:AlternateContent>
      </w:r>
      <w:r w:rsidRPr="003F7915">
        <w:rPr>
          <w:rFonts w:ascii="Times New Roman" w:hAnsi="Times New Roman"/>
          <w:sz w:val="24"/>
          <w:szCs w:val="24"/>
          <w:vertAlign w:val="subscript"/>
        </w:rPr>
        <w:t xml:space="preserve">7 </w:t>
      </w:r>
    </w:p>
    <w:p w14:paraId="28E14A51" w14:textId="77777777" w:rsidR="003F7915" w:rsidRPr="003F7915" w:rsidRDefault="003F7915" w:rsidP="003F7915">
      <w:pPr>
        <w:spacing w:after="291" w:line="360" w:lineRule="auto"/>
        <w:rPr>
          <w:rFonts w:ascii="Times New Roman" w:hAnsi="Times New Roman"/>
          <w:sz w:val="24"/>
          <w:szCs w:val="24"/>
        </w:rPr>
      </w:pPr>
      <w:r w:rsidRPr="003F7915">
        <w:rPr>
          <w:rFonts w:ascii="Times New Roman" w:hAnsi="Times New Roman"/>
          <w:noProof/>
          <w:sz w:val="24"/>
          <w:szCs w:val="24"/>
        </w:rPr>
        <mc:AlternateContent>
          <mc:Choice Requires="wpg">
            <w:drawing>
              <wp:inline distT="0" distB="0" distL="0" distR="0" wp14:anchorId="56E246BE" wp14:editId="41C0CDC0">
                <wp:extent cx="4257040" cy="2910484"/>
                <wp:effectExtent l="0" t="0" r="0" b="0"/>
                <wp:docPr id="23463" name="Group 23463"/>
                <wp:cNvGraphicFramePr/>
                <a:graphic xmlns:a="http://schemas.openxmlformats.org/drawingml/2006/main">
                  <a:graphicData uri="http://schemas.microsoft.com/office/word/2010/wordprocessingGroup">
                    <wpg:wgp>
                      <wpg:cNvGrpSpPr/>
                      <wpg:grpSpPr>
                        <a:xfrm>
                          <a:off x="0" y="0"/>
                          <a:ext cx="4257040" cy="2910484"/>
                          <a:chOff x="0" y="0"/>
                          <a:chExt cx="4257040" cy="2910484"/>
                        </a:xfrm>
                      </wpg:grpSpPr>
                      <wps:wsp>
                        <wps:cNvPr id="2681" name="Rectangle 2681"/>
                        <wps:cNvSpPr/>
                        <wps:spPr>
                          <a:xfrm>
                            <a:off x="4218940" y="2741778"/>
                            <a:ext cx="50673" cy="224380"/>
                          </a:xfrm>
                          <a:prstGeom prst="rect">
                            <a:avLst/>
                          </a:prstGeom>
                          <a:ln>
                            <a:noFill/>
                          </a:ln>
                        </wps:spPr>
                        <wps:txbx>
                          <w:txbxContent>
                            <w:p w14:paraId="0462CE8D" w14:textId="77777777" w:rsidR="003F7915" w:rsidRDefault="003F7915" w:rsidP="003F7915">
                              <w:r>
                                <w:t xml:space="preserve"> </w:t>
                              </w:r>
                            </w:p>
                          </w:txbxContent>
                        </wps:txbx>
                        <wps:bodyPr horzOverflow="overflow" vert="horz" lIns="0" tIns="0" rIns="0" bIns="0" rtlCol="0">
                          <a:noAutofit/>
                        </wps:bodyPr>
                      </wps:wsp>
                      <pic:pic xmlns:pic="http://schemas.openxmlformats.org/drawingml/2006/picture">
                        <pic:nvPicPr>
                          <pic:cNvPr id="2690" name="Picture 2690"/>
                          <pic:cNvPicPr/>
                        </pic:nvPicPr>
                        <pic:blipFill>
                          <a:blip r:embed="rId205"/>
                          <a:stretch>
                            <a:fillRect/>
                          </a:stretch>
                        </pic:blipFill>
                        <pic:spPr>
                          <a:xfrm rot="5399999">
                            <a:off x="1742440" y="400050"/>
                            <a:ext cx="2864485" cy="2082165"/>
                          </a:xfrm>
                          <a:prstGeom prst="rect">
                            <a:avLst/>
                          </a:prstGeom>
                        </pic:spPr>
                      </pic:pic>
                      <wps:wsp>
                        <wps:cNvPr id="25902" name="Shape 25902"/>
                        <wps:cNvSpPr/>
                        <wps:spPr>
                          <a:xfrm>
                            <a:off x="1262888" y="82398"/>
                            <a:ext cx="348234" cy="370992"/>
                          </a:xfrm>
                          <a:custGeom>
                            <a:avLst/>
                            <a:gdLst/>
                            <a:ahLst/>
                            <a:cxnLst/>
                            <a:rect l="0" t="0" r="0" b="0"/>
                            <a:pathLst>
                              <a:path w="348234" h="370992">
                                <a:moveTo>
                                  <a:pt x="0" y="0"/>
                                </a:moveTo>
                                <a:lnTo>
                                  <a:pt x="348234" y="0"/>
                                </a:lnTo>
                                <a:lnTo>
                                  <a:pt x="348234" y="370992"/>
                                </a:lnTo>
                                <a:lnTo>
                                  <a:pt x="0" y="370992"/>
                                </a:lnTo>
                                <a:lnTo>
                                  <a:pt x="0" y="0"/>
                                </a:lnTo>
                              </a:path>
                            </a:pathLst>
                          </a:custGeom>
                          <a:ln w="0" cap="flat">
                            <a:miter lim="127000"/>
                          </a:ln>
                        </wps:spPr>
                        <wps:style>
                          <a:lnRef idx="0">
                            <a:srgbClr val="000000">
                              <a:alpha val="0"/>
                            </a:srgbClr>
                          </a:lnRef>
                          <a:fillRef idx="1">
                            <a:srgbClr val="7C7C7C"/>
                          </a:fillRef>
                          <a:effectRef idx="0">
                            <a:scrgbClr r="0" g="0" b="0"/>
                          </a:effectRef>
                          <a:fontRef idx="none"/>
                        </wps:style>
                        <wps:bodyPr/>
                      </wps:wsp>
                      <wps:wsp>
                        <wps:cNvPr id="2692" name="Shape 2692"/>
                        <wps:cNvSpPr/>
                        <wps:spPr>
                          <a:xfrm>
                            <a:off x="1262888" y="82398"/>
                            <a:ext cx="348234" cy="370992"/>
                          </a:xfrm>
                          <a:custGeom>
                            <a:avLst/>
                            <a:gdLst/>
                            <a:ahLst/>
                            <a:cxnLst/>
                            <a:rect l="0" t="0" r="0" b="0"/>
                            <a:pathLst>
                              <a:path w="348234" h="370992">
                                <a:moveTo>
                                  <a:pt x="0" y="370992"/>
                                </a:moveTo>
                                <a:lnTo>
                                  <a:pt x="348234" y="370992"/>
                                </a:lnTo>
                                <a:lnTo>
                                  <a:pt x="348234" y="0"/>
                                </a:lnTo>
                                <a:lnTo>
                                  <a:pt x="0" y="0"/>
                                </a:lnTo>
                                <a:close/>
                              </a:path>
                            </a:pathLst>
                          </a:custGeom>
                          <a:ln w="12700" cap="flat">
                            <a:miter lim="127000"/>
                          </a:ln>
                        </wps:spPr>
                        <wps:style>
                          <a:lnRef idx="1">
                            <a:srgbClr val="7C7C7C"/>
                          </a:lnRef>
                          <a:fillRef idx="0">
                            <a:srgbClr val="000000">
                              <a:alpha val="0"/>
                            </a:srgbClr>
                          </a:fillRef>
                          <a:effectRef idx="0">
                            <a:scrgbClr r="0" g="0" b="0"/>
                          </a:effectRef>
                          <a:fontRef idx="none"/>
                        </wps:style>
                        <wps:bodyPr/>
                      </wps:wsp>
                      <wps:wsp>
                        <wps:cNvPr id="2693" name="Shape 2693"/>
                        <wps:cNvSpPr/>
                        <wps:spPr>
                          <a:xfrm>
                            <a:off x="1416177" y="1319022"/>
                            <a:ext cx="181102" cy="889"/>
                          </a:xfrm>
                          <a:custGeom>
                            <a:avLst/>
                            <a:gdLst/>
                            <a:ahLst/>
                            <a:cxnLst/>
                            <a:rect l="0" t="0" r="0" b="0"/>
                            <a:pathLst>
                              <a:path w="181102" h="889">
                                <a:moveTo>
                                  <a:pt x="0" y="0"/>
                                </a:moveTo>
                                <a:lnTo>
                                  <a:pt x="181102" y="889"/>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694" name="Shape 2694"/>
                        <wps:cNvSpPr/>
                        <wps:spPr>
                          <a:xfrm>
                            <a:off x="1262888" y="2349627"/>
                            <a:ext cx="153289" cy="123571"/>
                          </a:xfrm>
                          <a:custGeom>
                            <a:avLst/>
                            <a:gdLst/>
                            <a:ahLst/>
                            <a:cxnLst/>
                            <a:rect l="0" t="0" r="0" b="0"/>
                            <a:pathLst>
                              <a:path w="153289" h="123571">
                                <a:moveTo>
                                  <a:pt x="0" y="123571"/>
                                </a:moveTo>
                                <a:lnTo>
                                  <a:pt x="153289" y="0"/>
                                </a:lnTo>
                              </a:path>
                            </a:pathLst>
                          </a:custGeom>
                          <a:ln w="6350" cap="flat">
                            <a:miter lim="127000"/>
                          </a:ln>
                        </wps:spPr>
                        <wps:style>
                          <a:lnRef idx="1">
                            <a:srgbClr val="B54807"/>
                          </a:lnRef>
                          <a:fillRef idx="0">
                            <a:srgbClr val="000000">
                              <a:alpha val="0"/>
                            </a:srgbClr>
                          </a:fillRef>
                          <a:effectRef idx="0">
                            <a:scrgbClr r="0" g="0" b="0"/>
                          </a:effectRef>
                          <a:fontRef idx="none"/>
                        </wps:style>
                        <wps:bodyPr/>
                      </wps:wsp>
                      <wps:wsp>
                        <wps:cNvPr id="2695" name="Shape 2695"/>
                        <wps:cNvSpPr/>
                        <wps:spPr>
                          <a:xfrm>
                            <a:off x="1416177" y="2349627"/>
                            <a:ext cx="181102" cy="889"/>
                          </a:xfrm>
                          <a:custGeom>
                            <a:avLst/>
                            <a:gdLst/>
                            <a:ahLst/>
                            <a:cxnLst/>
                            <a:rect l="0" t="0" r="0" b="0"/>
                            <a:pathLst>
                              <a:path w="181102" h="889">
                                <a:moveTo>
                                  <a:pt x="0" y="0"/>
                                </a:moveTo>
                                <a:lnTo>
                                  <a:pt x="181102" y="889"/>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697" name="Shape 2697"/>
                        <wps:cNvSpPr/>
                        <wps:spPr>
                          <a:xfrm>
                            <a:off x="1262888" y="1401445"/>
                            <a:ext cx="0" cy="1071753"/>
                          </a:xfrm>
                          <a:custGeom>
                            <a:avLst/>
                            <a:gdLst/>
                            <a:ahLst/>
                            <a:cxnLst/>
                            <a:rect l="0" t="0" r="0" b="0"/>
                            <a:pathLst>
                              <a:path h="1071753">
                                <a:moveTo>
                                  <a:pt x="0" y="0"/>
                                </a:moveTo>
                                <a:lnTo>
                                  <a:pt x="0" y="1071753"/>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699" name="Shape 2699"/>
                        <wps:cNvSpPr/>
                        <wps:spPr>
                          <a:xfrm>
                            <a:off x="1597025" y="1319530"/>
                            <a:ext cx="381" cy="1030478"/>
                          </a:xfrm>
                          <a:custGeom>
                            <a:avLst/>
                            <a:gdLst/>
                            <a:ahLst/>
                            <a:cxnLst/>
                            <a:rect l="0" t="0" r="0" b="0"/>
                            <a:pathLst>
                              <a:path w="381" h="1030478">
                                <a:moveTo>
                                  <a:pt x="381" y="0"/>
                                </a:moveTo>
                                <a:lnTo>
                                  <a:pt x="0" y="1030478"/>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5903" name="Shape 25903"/>
                        <wps:cNvSpPr/>
                        <wps:spPr>
                          <a:xfrm>
                            <a:off x="1430020" y="1319085"/>
                            <a:ext cx="167145" cy="1030542"/>
                          </a:xfrm>
                          <a:custGeom>
                            <a:avLst/>
                            <a:gdLst/>
                            <a:ahLst/>
                            <a:cxnLst/>
                            <a:rect l="0" t="0" r="0" b="0"/>
                            <a:pathLst>
                              <a:path w="167145" h="1030542">
                                <a:moveTo>
                                  <a:pt x="0" y="0"/>
                                </a:moveTo>
                                <a:lnTo>
                                  <a:pt x="167145" y="0"/>
                                </a:lnTo>
                                <a:lnTo>
                                  <a:pt x="167145" y="1030542"/>
                                </a:lnTo>
                                <a:lnTo>
                                  <a:pt x="0" y="1030542"/>
                                </a:lnTo>
                                <a:lnTo>
                                  <a:pt x="0" y="0"/>
                                </a:lnTo>
                              </a:path>
                            </a:pathLst>
                          </a:custGeom>
                          <a:ln w="0" cap="flat">
                            <a:miter lim="127000"/>
                          </a:ln>
                        </wps:spPr>
                        <wps:style>
                          <a:lnRef idx="0">
                            <a:srgbClr val="000000">
                              <a:alpha val="0"/>
                            </a:srgbClr>
                          </a:lnRef>
                          <a:fillRef idx="1">
                            <a:srgbClr val="B54807"/>
                          </a:fillRef>
                          <a:effectRef idx="0">
                            <a:scrgbClr r="0" g="0" b="0"/>
                          </a:effectRef>
                          <a:fontRef idx="none"/>
                        </wps:style>
                        <wps:bodyPr/>
                      </wps:wsp>
                      <wps:wsp>
                        <wps:cNvPr id="2701" name="Shape 2701"/>
                        <wps:cNvSpPr/>
                        <wps:spPr>
                          <a:xfrm>
                            <a:off x="1430020" y="1319085"/>
                            <a:ext cx="167145" cy="1030542"/>
                          </a:xfrm>
                          <a:custGeom>
                            <a:avLst/>
                            <a:gdLst/>
                            <a:ahLst/>
                            <a:cxnLst/>
                            <a:rect l="0" t="0" r="0" b="0"/>
                            <a:pathLst>
                              <a:path w="167145" h="1030542">
                                <a:moveTo>
                                  <a:pt x="0" y="1030542"/>
                                </a:moveTo>
                                <a:lnTo>
                                  <a:pt x="167145" y="1030542"/>
                                </a:lnTo>
                                <a:lnTo>
                                  <a:pt x="167145" y="0"/>
                                </a:lnTo>
                                <a:lnTo>
                                  <a:pt x="0" y="0"/>
                                </a:lnTo>
                                <a:close/>
                              </a:path>
                            </a:pathLst>
                          </a:custGeom>
                          <a:ln w="12700" cap="flat">
                            <a:miter lim="127000"/>
                          </a:ln>
                        </wps:spPr>
                        <wps:style>
                          <a:lnRef idx="1">
                            <a:srgbClr val="B54807"/>
                          </a:lnRef>
                          <a:fillRef idx="0">
                            <a:srgbClr val="000000">
                              <a:alpha val="0"/>
                            </a:srgbClr>
                          </a:fillRef>
                          <a:effectRef idx="0">
                            <a:scrgbClr r="0" g="0" b="0"/>
                          </a:effectRef>
                          <a:fontRef idx="none"/>
                        </wps:style>
                        <wps:bodyPr/>
                      </wps:wsp>
                      <wps:wsp>
                        <wps:cNvPr id="2702" name="Shape 2702"/>
                        <wps:cNvSpPr/>
                        <wps:spPr>
                          <a:xfrm>
                            <a:off x="1262888" y="1319911"/>
                            <a:ext cx="153289" cy="81534"/>
                          </a:xfrm>
                          <a:custGeom>
                            <a:avLst/>
                            <a:gdLst/>
                            <a:ahLst/>
                            <a:cxnLst/>
                            <a:rect l="0" t="0" r="0" b="0"/>
                            <a:pathLst>
                              <a:path w="153289" h="81534">
                                <a:moveTo>
                                  <a:pt x="153289" y="0"/>
                                </a:moveTo>
                                <a:lnTo>
                                  <a:pt x="0" y="81534"/>
                                </a:lnTo>
                              </a:path>
                            </a:pathLst>
                          </a:custGeom>
                          <a:ln w="6350" cap="flat">
                            <a:miter lim="127000"/>
                          </a:ln>
                        </wps:spPr>
                        <wps:style>
                          <a:lnRef idx="1">
                            <a:srgbClr val="B54807"/>
                          </a:lnRef>
                          <a:fillRef idx="0">
                            <a:srgbClr val="000000">
                              <a:alpha val="0"/>
                            </a:srgbClr>
                          </a:fillRef>
                          <a:effectRef idx="0">
                            <a:scrgbClr r="0" g="0" b="0"/>
                          </a:effectRef>
                          <a:fontRef idx="none"/>
                        </wps:style>
                        <wps:bodyPr/>
                      </wps:wsp>
                      <wps:wsp>
                        <wps:cNvPr id="25904" name="Shape 25904"/>
                        <wps:cNvSpPr/>
                        <wps:spPr>
                          <a:xfrm>
                            <a:off x="1235075" y="460248"/>
                            <a:ext cx="20894" cy="2012950"/>
                          </a:xfrm>
                          <a:custGeom>
                            <a:avLst/>
                            <a:gdLst/>
                            <a:ahLst/>
                            <a:cxnLst/>
                            <a:rect l="0" t="0" r="0" b="0"/>
                            <a:pathLst>
                              <a:path w="20894" h="2012950">
                                <a:moveTo>
                                  <a:pt x="0" y="0"/>
                                </a:moveTo>
                                <a:lnTo>
                                  <a:pt x="20894" y="0"/>
                                </a:lnTo>
                                <a:lnTo>
                                  <a:pt x="20894" y="2012950"/>
                                </a:lnTo>
                                <a:lnTo>
                                  <a:pt x="0" y="2012950"/>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04" name="Shape 2704"/>
                        <wps:cNvSpPr/>
                        <wps:spPr>
                          <a:xfrm>
                            <a:off x="1255903" y="453390"/>
                            <a:ext cx="6985" cy="2019808"/>
                          </a:xfrm>
                          <a:custGeom>
                            <a:avLst/>
                            <a:gdLst/>
                            <a:ahLst/>
                            <a:cxnLst/>
                            <a:rect l="0" t="0" r="0" b="0"/>
                            <a:pathLst>
                              <a:path w="6985" h="2019808">
                                <a:moveTo>
                                  <a:pt x="6985" y="0"/>
                                </a:moveTo>
                                <a:lnTo>
                                  <a:pt x="6985" y="2012950"/>
                                </a:lnTo>
                                <a:lnTo>
                                  <a:pt x="0" y="2019808"/>
                                </a:lnTo>
                                <a:lnTo>
                                  <a:pt x="0" y="6985"/>
                                </a:lnTo>
                                <a:lnTo>
                                  <a:pt x="6985" y="0"/>
                                </a:lnTo>
                                <a:close/>
                              </a:path>
                            </a:pathLst>
                          </a:custGeom>
                          <a:ln w="0" cap="flat">
                            <a:miter lim="127000"/>
                          </a:ln>
                        </wps:spPr>
                        <wps:style>
                          <a:lnRef idx="0">
                            <a:srgbClr val="000000">
                              <a:alpha val="0"/>
                            </a:srgbClr>
                          </a:lnRef>
                          <a:fillRef idx="1">
                            <a:srgbClr val="CD9A00"/>
                          </a:fillRef>
                          <a:effectRef idx="0">
                            <a:scrgbClr r="0" g="0" b="0"/>
                          </a:effectRef>
                          <a:fontRef idx="none"/>
                        </wps:style>
                        <wps:bodyPr/>
                      </wps:wsp>
                      <wps:wsp>
                        <wps:cNvPr id="2705" name="Shape 2705"/>
                        <wps:cNvSpPr/>
                        <wps:spPr>
                          <a:xfrm>
                            <a:off x="1235075" y="453390"/>
                            <a:ext cx="27813" cy="6985"/>
                          </a:xfrm>
                          <a:custGeom>
                            <a:avLst/>
                            <a:gdLst/>
                            <a:ahLst/>
                            <a:cxnLst/>
                            <a:rect l="0" t="0" r="0" b="0"/>
                            <a:pathLst>
                              <a:path w="27813" h="6985">
                                <a:moveTo>
                                  <a:pt x="6985" y="0"/>
                                </a:moveTo>
                                <a:lnTo>
                                  <a:pt x="27813" y="0"/>
                                </a:lnTo>
                                <a:lnTo>
                                  <a:pt x="20828" y="6985"/>
                                </a:lnTo>
                                <a:lnTo>
                                  <a:pt x="0" y="6985"/>
                                </a:lnTo>
                                <a:lnTo>
                                  <a:pt x="6985" y="0"/>
                                </a:lnTo>
                                <a:close/>
                              </a:path>
                            </a:pathLst>
                          </a:custGeom>
                          <a:ln w="0" cap="flat">
                            <a:miter lim="127000"/>
                          </a:ln>
                        </wps:spPr>
                        <wps:style>
                          <a:lnRef idx="0">
                            <a:srgbClr val="000000">
                              <a:alpha val="0"/>
                            </a:srgbClr>
                          </a:lnRef>
                          <a:fillRef idx="1">
                            <a:srgbClr val="FFCC32"/>
                          </a:fillRef>
                          <a:effectRef idx="0">
                            <a:scrgbClr r="0" g="0" b="0"/>
                          </a:effectRef>
                          <a:fontRef idx="none"/>
                        </wps:style>
                        <wps:bodyPr/>
                      </wps:wsp>
                      <wps:wsp>
                        <wps:cNvPr id="2706" name="Shape 2706"/>
                        <wps:cNvSpPr/>
                        <wps:spPr>
                          <a:xfrm>
                            <a:off x="1235075" y="453390"/>
                            <a:ext cx="27813" cy="2019808"/>
                          </a:xfrm>
                          <a:custGeom>
                            <a:avLst/>
                            <a:gdLst/>
                            <a:ahLst/>
                            <a:cxnLst/>
                            <a:rect l="0" t="0" r="0" b="0"/>
                            <a:pathLst>
                              <a:path w="27813" h="2019808">
                                <a:moveTo>
                                  <a:pt x="0" y="6985"/>
                                </a:moveTo>
                                <a:lnTo>
                                  <a:pt x="6985" y="0"/>
                                </a:lnTo>
                                <a:lnTo>
                                  <a:pt x="27813" y="0"/>
                                </a:lnTo>
                                <a:lnTo>
                                  <a:pt x="27813" y="2012950"/>
                                </a:lnTo>
                                <a:lnTo>
                                  <a:pt x="20828" y="2019808"/>
                                </a:lnTo>
                                <a:lnTo>
                                  <a:pt x="0" y="2019808"/>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07" name="Shape 2707"/>
                        <wps:cNvSpPr/>
                        <wps:spPr>
                          <a:xfrm>
                            <a:off x="1235075" y="453390"/>
                            <a:ext cx="27813" cy="6985"/>
                          </a:xfrm>
                          <a:custGeom>
                            <a:avLst/>
                            <a:gdLst/>
                            <a:ahLst/>
                            <a:cxnLst/>
                            <a:rect l="0" t="0" r="0" b="0"/>
                            <a:pathLst>
                              <a:path w="27813" h="6985">
                                <a:moveTo>
                                  <a:pt x="0" y="6985"/>
                                </a:moveTo>
                                <a:lnTo>
                                  <a:pt x="20828" y="6985"/>
                                </a:lnTo>
                                <a:lnTo>
                                  <a:pt x="27813" y="0"/>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08" name="Shape 2708"/>
                        <wps:cNvSpPr/>
                        <wps:spPr>
                          <a:xfrm>
                            <a:off x="1255903" y="460375"/>
                            <a:ext cx="0" cy="2012823"/>
                          </a:xfrm>
                          <a:custGeom>
                            <a:avLst/>
                            <a:gdLst/>
                            <a:ahLst/>
                            <a:cxnLst/>
                            <a:rect l="0" t="0" r="0" b="0"/>
                            <a:pathLst>
                              <a:path h="2012823">
                                <a:moveTo>
                                  <a:pt x="0" y="0"/>
                                </a:moveTo>
                                <a:lnTo>
                                  <a:pt x="0" y="2012823"/>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5905" name="Shape 25905"/>
                        <wps:cNvSpPr/>
                        <wps:spPr>
                          <a:xfrm>
                            <a:off x="1597279" y="460248"/>
                            <a:ext cx="20894" cy="2012950"/>
                          </a:xfrm>
                          <a:custGeom>
                            <a:avLst/>
                            <a:gdLst/>
                            <a:ahLst/>
                            <a:cxnLst/>
                            <a:rect l="0" t="0" r="0" b="0"/>
                            <a:pathLst>
                              <a:path w="20894" h="2012950">
                                <a:moveTo>
                                  <a:pt x="0" y="0"/>
                                </a:moveTo>
                                <a:lnTo>
                                  <a:pt x="20894" y="0"/>
                                </a:lnTo>
                                <a:lnTo>
                                  <a:pt x="20894" y="2012950"/>
                                </a:lnTo>
                                <a:lnTo>
                                  <a:pt x="0" y="2012950"/>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10" name="Shape 2710"/>
                        <wps:cNvSpPr/>
                        <wps:spPr>
                          <a:xfrm>
                            <a:off x="1618107" y="453390"/>
                            <a:ext cx="6985" cy="2019808"/>
                          </a:xfrm>
                          <a:custGeom>
                            <a:avLst/>
                            <a:gdLst/>
                            <a:ahLst/>
                            <a:cxnLst/>
                            <a:rect l="0" t="0" r="0" b="0"/>
                            <a:pathLst>
                              <a:path w="6985" h="2019808">
                                <a:moveTo>
                                  <a:pt x="6985" y="0"/>
                                </a:moveTo>
                                <a:lnTo>
                                  <a:pt x="6985" y="2012950"/>
                                </a:lnTo>
                                <a:lnTo>
                                  <a:pt x="0" y="2019808"/>
                                </a:lnTo>
                                <a:lnTo>
                                  <a:pt x="0" y="6985"/>
                                </a:lnTo>
                                <a:lnTo>
                                  <a:pt x="6985" y="0"/>
                                </a:lnTo>
                                <a:close/>
                              </a:path>
                            </a:pathLst>
                          </a:custGeom>
                          <a:ln w="0" cap="flat">
                            <a:miter lim="127000"/>
                          </a:ln>
                        </wps:spPr>
                        <wps:style>
                          <a:lnRef idx="0">
                            <a:srgbClr val="000000">
                              <a:alpha val="0"/>
                            </a:srgbClr>
                          </a:lnRef>
                          <a:fillRef idx="1">
                            <a:srgbClr val="CD9A00"/>
                          </a:fillRef>
                          <a:effectRef idx="0">
                            <a:scrgbClr r="0" g="0" b="0"/>
                          </a:effectRef>
                          <a:fontRef idx="none"/>
                        </wps:style>
                        <wps:bodyPr/>
                      </wps:wsp>
                      <wps:wsp>
                        <wps:cNvPr id="2711" name="Shape 2711"/>
                        <wps:cNvSpPr/>
                        <wps:spPr>
                          <a:xfrm>
                            <a:off x="1597279" y="453390"/>
                            <a:ext cx="27813" cy="6985"/>
                          </a:xfrm>
                          <a:custGeom>
                            <a:avLst/>
                            <a:gdLst/>
                            <a:ahLst/>
                            <a:cxnLst/>
                            <a:rect l="0" t="0" r="0" b="0"/>
                            <a:pathLst>
                              <a:path w="27813" h="6985">
                                <a:moveTo>
                                  <a:pt x="6858" y="0"/>
                                </a:moveTo>
                                <a:lnTo>
                                  <a:pt x="27813" y="0"/>
                                </a:lnTo>
                                <a:lnTo>
                                  <a:pt x="20828" y="6985"/>
                                </a:lnTo>
                                <a:lnTo>
                                  <a:pt x="0" y="6985"/>
                                </a:lnTo>
                                <a:lnTo>
                                  <a:pt x="6858" y="0"/>
                                </a:lnTo>
                                <a:close/>
                              </a:path>
                            </a:pathLst>
                          </a:custGeom>
                          <a:ln w="0" cap="flat">
                            <a:miter lim="127000"/>
                          </a:ln>
                        </wps:spPr>
                        <wps:style>
                          <a:lnRef idx="0">
                            <a:srgbClr val="000000">
                              <a:alpha val="0"/>
                            </a:srgbClr>
                          </a:lnRef>
                          <a:fillRef idx="1">
                            <a:srgbClr val="FFCC32"/>
                          </a:fillRef>
                          <a:effectRef idx="0">
                            <a:scrgbClr r="0" g="0" b="0"/>
                          </a:effectRef>
                          <a:fontRef idx="none"/>
                        </wps:style>
                        <wps:bodyPr/>
                      </wps:wsp>
                      <wps:wsp>
                        <wps:cNvPr id="2712" name="Shape 2712"/>
                        <wps:cNvSpPr/>
                        <wps:spPr>
                          <a:xfrm>
                            <a:off x="1597279" y="453390"/>
                            <a:ext cx="27813" cy="2019808"/>
                          </a:xfrm>
                          <a:custGeom>
                            <a:avLst/>
                            <a:gdLst/>
                            <a:ahLst/>
                            <a:cxnLst/>
                            <a:rect l="0" t="0" r="0" b="0"/>
                            <a:pathLst>
                              <a:path w="27813" h="2019808">
                                <a:moveTo>
                                  <a:pt x="0" y="6985"/>
                                </a:moveTo>
                                <a:lnTo>
                                  <a:pt x="6858" y="0"/>
                                </a:lnTo>
                                <a:lnTo>
                                  <a:pt x="27813" y="0"/>
                                </a:lnTo>
                                <a:lnTo>
                                  <a:pt x="27813" y="2012950"/>
                                </a:lnTo>
                                <a:lnTo>
                                  <a:pt x="20828" y="2019808"/>
                                </a:lnTo>
                                <a:lnTo>
                                  <a:pt x="0" y="2019808"/>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13" name="Shape 2713"/>
                        <wps:cNvSpPr/>
                        <wps:spPr>
                          <a:xfrm>
                            <a:off x="1597279" y="453390"/>
                            <a:ext cx="27813" cy="6985"/>
                          </a:xfrm>
                          <a:custGeom>
                            <a:avLst/>
                            <a:gdLst/>
                            <a:ahLst/>
                            <a:cxnLst/>
                            <a:rect l="0" t="0" r="0" b="0"/>
                            <a:pathLst>
                              <a:path w="27813" h="6985">
                                <a:moveTo>
                                  <a:pt x="0" y="6985"/>
                                </a:moveTo>
                                <a:lnTo>
                                  <a:pt x="20828" y="6985"/>
                                </a:lnTo>
                                <a:lnTo>
                                  <a:pt x="27813" y="0"/>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14" name="Shape 2714"/>
                        <wps:cNvSpPr/>
                        <wps:spPr>
                          <a:xfrm>
                            <a:off x="1618107" y="460375"/>
                            <a:ext cx="0" cy="2012823"/>
                          </a:xfrm>
                          <a:custGeom>
                            <a:avLst/>
                            <a:gdLst/>
                            <a:ahLst/>
                            <a:cxnLst/>
                            <a:rect l="0" t="0" r="0" b="0"/>
                            <a:pathLst>
                              <a:path h="2012823">
                                <a:moveTo>
                                  <a:pt x="0" y="0"/>
                                </a:moveTo>
                                <a:lnTo>
                                  <a:pt x="0" y="2012823"/>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15" name="Shape 2715"/>
                        <wps:cNvSpPr/>
                        <wps:spPr>
                          <a:xfrm>
                            <a:off x="1235075" y="0"/>
                            <a:ext cx="195008" cy="494665"/>
                          </a:xfrm>
                          <a:custGeom>
                            <a:avLst/>
                            <a:gdLst/>
                            <a:ahLst/>
                            <a:cxnLst/>
                            <a:rect l="0" t="0" r="0" b="0"/>
                            <a:pathLst>
                              <a:path w="195008" h="494665">
                                <a:moveTo>
                                  <a:pt x="0" y="0"/>
                                </a:moveTo>
                                <a:lnTo>
                                  <a:pt x="195008" y="0"/>
                                </a:lnTo>
                                <a:lnTo>
                                  <a:pt x="195008" y="48768"/>
                                </a:lnTo>
                                <a:lnTo>
                                  <a:pt x="48768" y="48768"/>
                                </a:lnTo>
                                <a:lnTo>
                                  <a:pt x="48768" y="445897"/>
                                </a:lnTo>
                                <a:lnTo>
                                  <a:pt x="195008" y="445897"/>
                                </a:lnTo>
                                <a:lnTo>
                                  <a:pt x="195008" y="494665"/>
                                </a:lnTo>
                                <a:lnTo>
                                  <a:pt x="0" y="494665"/>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16" name="Shape 2716"/>
                        <wps:cNvSpPr/>
                        <wps:spPr>
                          <a:xfrm>
                            <a:off x="1430084" y="0"/>
                            <a:ext cx="195009" cy="494665"/>
                          </a:xfrm>
                          <a:custGeom>
                            <a:avLst/>
                            <a:gdLst/>
                            <a:ahLst/>
                            <a:cxnLst/>
                            <a:rect l="0" t="0" r="0" b="0"/>
                            <a:pathLst>
                              <a:path w="195009" h="494665">
                                <a:moveTo>
                                  <a:pt x="0" y="0"/>
                                </a:moveTo>
                                <a:lnTo>
                                  <a:pt x="195009" y="0"/>
                                </a:lnTo>
                                <a:lnTo>
                                  <a:pt x="195009" y="494665"/>
                                </a:lnTo>
                                <a:lnTo>
                                  <a:pt x="0" y="494665"/>
                                </a:lnTo>
                                <a:lnTo>
                                  <a:pt x="0" y="445897"/>
                                </a:lnTo>
                                <a:lnTo>
                                  <a:pt x="146241" y="445897"/>
                                </a:lnTo>
                                <a:lnTo>
                                  <a:pt x="146241" y="48768"/>
                                </a:lnTo>
                                <a:lnTo>
                                  <a:pt x="0" y="48768"/>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17" name="Shape 2717"/>
                        <wps:cNvSpPr/>
                        <wps:spPr>
                          <a:xfrm>
                            <a:off x="1235075" y="0"/>
                            <a:ext cx="390017" cy="494665"/>
                          </a:xfrm>
                          <a:custGeom>
                            <a:avLst/>
                            <a:gdLst/>
                            <a:ahLst/>
                            <a:cxnLst/>
                            <a:rect l="0" t="0" r="0" b="0"/>
                            <a:pathLst>
                              <a:path w="390017" h="494665">
                                <a:moveTo>
                                  <a:pt x="0" y="0"/>
                                </a:moveTo>
                                <a:lnTo>
                                  <a:pt x="390017" y="0"/>
                                </a:lnTo>
                                <a:lnTo>
                                  <a:pt x="390017" y="494665"/>
                                </a:lnTo>
                                <a:lnTo>
                                  <a:pt x="0" y="494665"/>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18" name="Shape 2718"/>
                        <wps:cNvSpPr/>
                        <wps:spPr>
                          <a:xfrm>
                            <a:off x="1283843" y="48768"/>
                            <a:ext cx="292481" cy="397129"/>
                          </a:xfrm>
                          <a:custGeom>
                            <a:avLst/>
                            <a:gdLst/>
                            <a:ahLst/>
                            <a:cxnLst/>
                            <a:rect l="0" t="0" r="0" b="0"/>
                            <a:pathLst>
                              <a:path w="292481" h="397129">
                                <a:moveTo>
                                  <a:pt x="0" y="0"/>
                                </a:moveTo>
                                <a:lnTo>
                                  <a:pt x="0" y="397129"/>
                                </a:lnTo>
                                <a:lnTo>
                                  <a:pt x="292481" y="397129"/>
                                </a:lnTo>
                                <a:lnTo>
                                  <a:pt x="292481" y="0"/>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5906" name="Shape 25906"/>
                        <wps:cNvSpPr/>
                        <wps:spPr>
                          <a:xfrm>
                            <a:off x="894588" y="82398"/>
                            <a:ext cx="348234" cy="370992"/>
                          </a:xfrm>
                          <a:custGeom>
                            <a:avLst/>
                            <a:gdLst/>
                            <a:ahLst/>
                            <a:cxnLst/>
                            <a:rect l="0" t="0" r="0" b="0"/>
                            <a:pathLst>
                              <a:path w="348234" h="370992">
                                <a:moveTo>
                                  <a:pt x="0" y="0"/>
                                </a:moveTo>
                                <a:lnTo>
                                  <a:pt x="348234" y="0"/>
                                </a:lnTo>
                                <a:lnTo>
                                  <a:pt x="348234" y="370992"/>
                                </a:lnTo>
                                <a:lnTo>
                                  <a:pt x="0" y="370992"/>
                                </a:lnTo>
                                <a:lnTo>
                                  <a:pt x="0" y="0"/>
                                </a:lnTo>
                              </a:path>
                            </a:pathLst>
                          </a:custGeom>
                          <a:ln w="0" cap="flat">
                            <a:miter lim="127000"/>
                          </a:ln>
                        </wps:spPr>
                        <wps:style>
                          <a:lnRef idx="0">
                            <a:srgbClr val="000000">
                              <a:alpha val="0"/>
                            </a:srgbClr>
                          </a:lnRef>
                          <a:fillRef idx="1">
                            <a:srgbClr val="7C7C7C"/>
                          </a:fillRef>
                          <a:effectRef idx="0">
                            <a:scrgbClr r="0" g="0" b="0"/>
                          </a:effectRef>
                          <a:fontRef idx="none"/>
                        </wps:style>
                        <wps:bodyPr/>
                      </wps:wsp>
                      <wps:wsp>
                        <wps:cNvPr id="2720" name="Shape 2720"/>
                        <wps:cNvSpPr/>
                        <wps:spPr>
                          <a:xfrm>
                            <a:off x="894588" y="82398"/>
                            <a:ext cx="348234" cy="370992"/>
                          </a:xfrm>
                          <a:custGeom>
                            <a:avLst/>
                            <a:gdLst/>
                            <a:ahLst/>
                            <a:cxnLst/>
                            <a:rect l="0" t="0" r="0" b="0"/>
                            <a:pathLst>
                              <a:path w="348234" h="370992">
                                <a:moveTo>
                                  <a:pt x="0" y="370992"/>
                                </a:moveTo>
                                <a:lnTo>
                                  <a:pt x="348234" y="370992"/>
                                </a:lnTo>
                                <a:lnTo>
                                  <a:pt x="348234" y="0"/>
                                </a:lnTo>
                                <a:lnTo>
                                  <a:pt x="0" y="0"/>
                                </a:lnTo>
                                <a:close/>
                              </a:path>
                            </a:pathLst>
                          </a:custGeom>
                          <a:ln w="12700" cap="flat">
                            <a:miter lim="127000"/>
                          </a:ln>
                        </wps:spPr>
                        <wps:style>
                          <a:lnRef idx="1">
                            <a:srgbClr val="7C7C7C"/>
                          </a:lnRef>
                          <a:fillRef idx="0">
                            <a:srgbClr val="000000">
                              <a:alpha val="0"/>
                            </a:srgbClr>
                          </a:fillRef>
                          <a:effectRef idx="0">
                            <a:scrgbClr r="0" g="0" b="0"/>
                          </a:effectRef>
                          <a:fontRef idx="none"/>
                        </wps:style>
                        <wps:bodyPr/>
                      </wps:wsp>
                      <wps:wsp>
                        <wps:cNvPr id="2721" name="Shape 2721"/>
                        <wps:cNvSpPr/>
                        <wps:spPr>
                          <a:xfrm>
                            <a:off x="1047750" y="1319022"/>
                            <a:ext cx="181102" cy="889"/>
                          </a:xfrm>
                          <a:custGeom>
                            <a:avLst/>
                            <a:gdLst/>
                            <a:ahLst/>
                            <a:cxnLst/>
                            <a:rect l="0" t="0" r="0" b="0"/>
                            <a:pathLst>
                              <a:path w="181102" h="889">
                                <a:moveTo>
                                  <a:pt x="0" y="0"/>
                                </a:moveTo>
                                <a:lnTo>
                                  <a:pt x="181102" y="889"/>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722" name="Shape 2722"/>
                        <wps:cNvSpPr/>
                        <wps:spPr>
                          <a:xfrm>
                            <a:off x="894588" y="2349627"/>
                            <a:ext cx="153162" cy="123571"/>
                          </a:xfrm>
                          <a:custGeom>
                            <a:avLst/>
                            <a:gdLst/>
                            <a:ahLst/>
                            <a:cxnLst/>
                            <a:rect l="0" t="0" r="0" b="0"/>
                            <a:pathLst>
                              <a:path w="153162" h="123571">
                                <a:moveTo>
                                  <a:pt x="0" y="123571"/>
                                </a:moveTo>
                                <a:lnTo>
                                  <a:pt x="153162" y="0"/>
                                </a:lnTo>
                              </a:path>
                            </a:pathLst>
                          </a:custGeom>
                          <a:ln w="6350" cap="flat">
                            <a:miter lim="127000"/>
                          </a:ln>
                        </wps:spPr>
                        <wps:style>
                          <a:lnRef idx="1">
                            <a:srgbClr val="B54807"/>
                          </a:lnRef>
                          <a:fillRef idx="0">
                            <a:srgbClr val="000000">
                              <a:alpha val="0"/>
                            </a:srgbClr>
                          </a:fillRef>
                          <a:effectRef idx="0">
                            <a:scrgbClr r="0" g="0" b="0"/>
                          </a:effectRef>
                          <a:fontRef idx="none"/>
                        </wps:style>
                        <wps:bodyPr/>
                      </wps:wsp>
                      <wps:wsp>
                        <wps:cNvPr id="2723" name="Shape 2723"/>
                        <wps:cNvSpPr/>
                        <wps:spPr>
                          <a:xfrm>
                            <a:off x="1047750" y="2349627"/>
                            <a:ext cx="181102" cy="889"/>
                          </a:xfrm>
                          <a:custGeom>
                            <a:avLst/>
                            <a:gdLst/>
                            <a:ahLst/>
                            <a:cxnLst/>
                            <a:rect l="0" t="0" r="0" b="0"/>
                            <a:pathLst>
                              <a:path w="181102" h="889">
                                <a:moveTo>
                                  <a:pt x="0" y="0"/>
                                </a:moveTo>
                                <a:lnTo>
                                  <a:pt x="181102" y="889"/>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725" name="Shape 2725"/>
                        <wps:cNvSpPr/>
                        <wps:spPr>
                          <a:xfrm>
                            <a:off x="894588" y="1401445"/>
                            <a:ext cx="0" cy="1071753"/>
                          </a:xfrm>
                          <a:custGeom>
                            <a:avLst/>
                            <a:gdLst/>
                            <a:ahLst/>
                            <a:cxnLst/>
                            <a:rect l="0" t="0" r="0" b="0"/>
                            <a:pathLst>
                              <a:path h="1071753">
                                <a:moveTo>
                                  <a:pt x="0" y="0"/>
                                </a:moveTo>
                                <a:lnTo>
                                  <a:pt x="0" y="1071753"/>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727" name="Shape 2727"/>
                        <wps:cNvSpPr/>
                        <wps:spPr>
                          <a:xfrm>
                            <a:off x="1228725" y="1319530"/>
                            <a:ext cx="254" cy="1030478"/>
                          </a:xfrm>
                          <a:custGeom>
                            <a:avLst/>
                            <a:gdLst/>
                            <a:ahLst/>
                            <a:cxnLst/>
                            <a:rect l="0" t="0" r="0" b="0"/>
                            <a:pathLst>
                              <a:path w="254" h="1030478">
                                <a:moveTo>
                                  <a:pt x="254" y="0"/>
                                </a:moveTo>
                                <a:lnTo>
                                  <a:pt x="0" y="1030478"/>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5907" name="Shape 25907"/>
                        <wps:cNvSpPr/>
                        <wps:spPr>
                          <a:xfrm>
                            <a:off x="1061720" y="1319085"/>
                            <a:ext cx="167145" cy="1030542"/>
                          </a:xfrm>
                          <a:custGeom>
                            <a:avLst/>
                            <a:gdLst/>
                            <a:ahLst/>
                            <a:cxnLst/>
                            <a:rect l="0" t="0" r="0" b="0"/>
                            <a:pathLst>
                              <a:path w="167145" h="1030542">
                                <a:moveTo>
                                  <a:pt x="0" y="0"/>
                                </a:moveTo>
                                <a:lnTo>
                                  <a:pt x="167145" y="0"/>
                                </a:lnTo>
                                <a:lnTo>
                                  <a:pt x="167145" y="1030542"/>
                                </a:lnTo>
                                <a:lnTo>
                                  <a:pt x="0" y="1030542"/>
                                </a:lnTo>
                                <a:lnTo>
                                  <a:pt x="0" y="0"/>
                                </a:lnTo>
                              </a:path>
                            </a:pathLst>
                          </a:custGeom>
                          <a:ln w="0" cap="flat">
                            <a:miter lim="127000"/>
                          </a:ln>
                        </wps:spPr>
                        <wps:style>
                          <a:lnRef idx="0">
                            <a:srgbClr val="000000">
                              <a:alpha val="0"/>
                            </a:srgbClr>
                          </a:lnRef>
                          <a:fillRef idx="1">
                            <a:srgbClr val="B54807"/>
                          </a:fillRef>
                          <a:effectRef idx="0">
                            <a:scrgbClr r="0" g="0" b="0"/>
                          </a:effectRef>
                          <a:fontRef idx="none"/>
                        </wps:style>
                        <wps:bodyPr/>
                      </wps:wsp>
                      <wps:wsp>
                        <wps:cNvPr id="2729" name="Shape 2729"/>
                        <wps:cNvSpPr/>
                        <wps:spPr>
                          <a:xfrm>
                            <a:off x="1061720" y="1319085"/>
                            <a:ext cx="167145" cy="1030542"/>
                          </a:xfrm>
                          <a:custGeom>
                            <a:avLst/>
                            <a:gdLst/>
                            <a:ahLst/>
                            <a:cxnLst/>
                            <a:rect l="0" t="0" r="0" b="0"/>
                            <a:pathLst>
                              <a:path w="167145" h="1030542">
                                <a:moveTo>
                                  <a:pt x="0" y="1030542"/>
                                </a:moveTo>
                                <a:lnTo>
                                  <a:pt x="167145" y="1030542"/>
                                </a:lnTo>
                                <a:lnTo>
                                  <a:pt x="167145" y="0"/>
                                </a:lnTo>
                                <a:lnTo>
                                  <a:pt x="0" y="0"/>
                                </a:lnTo>
                                <a:close/>
                              </a:path>
                            </a:pathLst>
                          </a:custGeom>
                          <a:ln w="12700" cap="flat">
                            <a:miter lim="127000"/>
                          </a:ln>
                        </wps:spPr>
                        <wps:style>
                          <a:lnRef idx="1">
                            <a:srgbClr val="B54807"/>
                          </a:lnRef>
                          <a:fillRef idx="0">
                            <a:srgbClr val="000000">
                              <a:alpha val="0"/>
                            </a:srgbClr>
                          </a:fillRef>
                          <a:effectRef idx="0">
                            <a:scrgbClr r="0" g="0" b="0"/>
                          </a:effectRef>
                          <a:fontRef idx="none"/>
                        </wps:style>
                        <wps:bodyPr/>
                      </wps:wsp>
                      <wps:wsp>
                        <wps:cNvPr id="2730" name="Shape 2730"/>
                        <wps:cNvSpPr/>
                        <wps:spPr>
                          <a:xfrm>
                            <a:off x="894588" y="1319911"/>
                            <a:ext cx="153162" cy="81534"/>
                          </a:xfrm>
                          <a:custGeom>
                            <a:avLst/>
                            <a:gdLst/>
                            <a:ahLst/>
                            <a:cxnLst/>
                            <a:rect l="0" t="0" r="0" b="0"/>
                            <a:pathLst>
                              <a:path w="153162" h="81534">
                                <a:moveTo>
                                  <a:pt x="153162" y="0"/>
                                </a:moveTo>
                                <a:lnTo>
                                  <a:pt x="0" y="81534"/>
                                </a:lnTo>
                              </a:path>
                            </a:pathLst>
                          </a:custGeom>
                          <a:ln w="6350" cap="flat">
                            <a:miter lim="127000"/>
                          </a:ln>
                        </wps:spPr>
                        <wps:style>
                          <a:lnRef idx="1">
                            <a:srgbClr val="B54807"/>
                          </a:lnRef>
                          <a:fillRef idx="0">
                            <a:srgbClr val="000000">
                              <a:alpha val="0"/>
                            </a:srgbClr>
                          </a:fillRef>
                          <a:effectRef idx="0">
                            <a:scrgbClr r="0" g="0" b="0"/>
                          </a:effectRef>
                          <a:fontRef idx="none"/>
                        </wps:style>
                        <wps:bodyPr/>
                      </wps:wsp>
                      <wps:wsp>
                        <wps:cNvPr id="25908" name="Shape 25908"/>
                        <wps:cNvSpPr/>
                        <wps:spPr>
                          <a:xfrm>
                            <a:off x="866648" y="460248"/>
                            <a:ext cx="20894" cy="2012950"/>
                          </a:xfrm>
                          <a:custGeom>
                            <a:avLst/>
                            <a:gdLst/>
                            <a:ahLst/>
                            <a:cxnLst/>
                            <a:rect l="0" t="0" r="0" b="0"/>
                            <a:pathLst>
                              <a:path w="20894" h="2012950">
                                <a:moveTo>
                                  <a:pt x="0" y="0"/>
                                </a:moveTo>
                                <a:lnTo>
                                  <a:pt x="20894" y="0"/>
                                </a:lnTo>
                                <a:lnTo>
                                  <a:pt x="20894" y="2012950"/>
                                </a:lnTo>
                                <a:lnTo>
                                  <a:pt x="0" y="2012950"/>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32" name="Shape 2732"/>
                        <wps:cNvSpPr/>
                        <wps:spPr>
                          <a:xfrm>
                            <a:off x="887603" y="453390"/>
                            <a:ext cx="6985" cy="2019808"/>
                          </a:xfrm>
                          <a:custGeom>
                            <a:avLst/>
                            <a:gdLst/>
                            <a:ahLst/>
                            <a:cxnLst/>
                            <a:rect l="0" t="0" r="0" b="0"/>
                            <a:pathLst>
                              <a:path w="6985" h="2019808">
                                <a:moveTo>
                                  <a:pt x="6985" y="0"/>
                                </a:moveTo>
                                <a:lnTo>
                                  <a:pt x="6985" y="2012950"/>
                                </a:lnTo>
                                <a:lnTo>
                                  <a:pt x="0" y="2019808"/>
                                </a:lnTo>
                                <a:lnTo>
                                  <a:pt x="0" y="6985"/>
                                </a:lnTo>
                                <a:lnTo>
                                  <a:pt x="6985" y="0"/>
                                </a:lnTo>
                                <a:close/>
                              </a:path>
                            </a:pathLst>
                          </a:custGeom>
                          <a:ln w="0" cap="flat">
                            <a:miter lim="127000"/>
                          </a:ln>
                        </wps:spPr>
                        <wps:style>
                          <a:lnRef idx="0">
                            <a:srgbClr val="000000">
                              <a:alpha val="0"/>
                            </a:srgbClr>
                          </a:lnRef>
                          <a:fillRef idx="1">
                            <a:srgbClr val="CD9A00"/>
                          </a:fillRef>
                          <a:effectRef idx="0">
                            <a:scrgbClr r="0" g="0" b="0"/>
                          </a:effectRef>
                          <a:fontRef idx="none"/>
                        </wps:style>
                        <wps:bodyPr/>
                      </wps:wsp>
                      <wps:wsp>
                        <wps:cNvPr id="2733" name="Shape 2733"/>
                        <wps:cNvSpPr/>
                        <wps:spPr>
                          <a:xfrm>
                            <a:off x="866648" y="453390"/>
                            <a:ext cx="27940" cy="6985"/>
                          </a:xfrm>
                          <a:custGeom>
                            <a:avLst/>
                            <a:gdLst/>
                            <a:ahLst/>
                            <a:cxnLst/>
                            <a:rect l="0" t="0" r="0" b="0"/>
                            <a:pathLst>
                              <a:path w="27940" h="6985">
                                <a:moveTo>
                                  <a:pt x="6985" y="0"/>
                                </a:moveTo>
                                <a:lnTo>
                                  <a:pt x="27940" y="0"/>
                                </a:lnTo>
                                <a:lnTo>
                                  <a:pt x="20955" y="6985"/>
                                </a:lnTo>
                                <a:lnTo>
                                  <a:pt x="0" y="6985"/>
                                </a:lnTo>
                                <a:lnTo>
                                  <a:pt x="6985" y="0"/>
                                </a:lnTo>
                                <a:close/>
                              </a:path>
                            </a:pathLst>
                          </a:custGeom>
                          <a:ln w="0" cap="flat">
                            <a:miter lim="127000"/>
                          </a:ln>
                        </wps:spPr>
                        <wps:style>
                          <a:lnRef idx="0">
                            <a:srgbClr val="000000">
                              <a:alpha val="0"/>
                            </a:srgbClr>
                          </a:lnRef>
                          <a:fillRef idx="1">
                            <a:srgbClr val="FFCC32"/>
                          </a:fillRef>
                          <a:effectRef idx="0">
                            <a:scrgbClr r="0" g="0" b="0"/>
                          </a:effectRef>
                          <a:fontRef idx="none"/>
                        </wps:style>
                        <wps:bodyPr/>
                      </wps:wsp>
                      <wps:wsp>
                        <wps:cNvPr id="2734" name="Shape 2734"/>
                        <wps:cNvSpPr/>
                        <wps:spPr>
                          <a:xfrm>
                            <a:off x="866648" y="453390"/>
                            <a:ext cx="27940" cy="2019808"/>
                          </a:xfrm>
                          <a:custGeom>
                            <a:avLst/>
                            <a:gdLst/>
                            <a:ahLst/>
                            <a:cxnLst/>
                            <a:rect l="0" t="0" r="0" b="0"/>
                            <a:pathLst>
                              <a:path w="27940" h="2019808">
                                <a:moveTo>
                                  <a:pt x="0" y="6985"/>
                                </a:moveTo>
                                <a:lnTo>
                                  <a:pt x="6985" y="0"/>
                                </a:lnTo>
                                <a:lnTo>
                                  <a:pt x="27940" y="0"/>
                                </a:lnTo>
                                <a:lnTo>
                                  <a:pt x="27940" y="2012950"/>
                                </a:lnTo>
                                <a:lnTo>
                                  <a:pt x="20955" y="2019808"/>
                                </a:lnTo>
                                <a:lnTo>
                                  <a:pt x="0" y="2019808"/>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35" name="Shape 2735"/>
                        <wps:cNvSpPr/>
                        <wps:spPr>
                          <a:xfrm>
                            <a:off x="866648" y="453390"/>
                            <a:ext cx="27940" cy="6985"/>
                          </a:xfrm>
                          <a:custGeom>
                            <a:avLst/>
                            <a:gdLst/>
                            <a:ahLst/>
                            <a:cxnLst/>
                            <a:rect l="0" t="0" r="0" b="0"/>
                            <a:pathLst>
                              <a:path w="27940" h="6985">
                                <a:moveTo>
                                  <a:pt x="0" y="6985"/>
                                </a:moveTo>
                                <a:lnTo>
                                  <a:pt x="20955" y="6985"/>
                                </a:lnTo>
                                <a:lnTo>
                                  <a:pt x="27940" y="0"/>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36" name="Shape 2736"/>
                        <wps:cNvSpPr/>
                        <wps:spPr>
                          <a:xfrm>
                            <a:off x="887603" y="460375"/>
                            <a:ext cx="0" cy="2012823"/>
                          </a:xfrm>
                          <a:custGeom>
                            <a:avLst/>
                            <a:gdLst/>
                            <a:ahLst/>
                            <a:cxnLst/>
                            <a:rect l="0" t="0" r="0" b="0"/>
                            <a:pathLst>
                              <a:path h="2012823">
                                <a:moveTo>
                                  <a:pt x="0" y="0"/>
                                </a:moveTo>
                                <a:lnTo>
                                  <a:pt x="0" y="2012823"/>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5909" name="Shape 25909"/>
                        <wps:cNvSpPr/>
                        <wps:spPr>
                          <a:xfrm>
                            <a:off x="1228852" y="460248"/>
                            <a:ext cx="20894" cy="2012950"/>
                          </a:xfrm>
                          <a:custGeom>
                            <a:avLst/>
                            <a:gdLst/>
                            <a:ahLst/>
                            <a:cxnLst/>
                            <a:rect l="0" t="0" r="0" b="0"/>
                            <a:pathLst>
                              <a:path w="20894" h="2012950">
                                <a:moveTo>
                                  <a:pt x="0" y="0"/>
                                </a:moveTo>
                                <a:lnTo>
                                  <a:pt x="20894" y="0"/>
                                </a:lnTo>
                                <a:lnTo>
                                  <a:pt x="20894" y="2012950"/>
                                </a:lnTo>
                                <a:lnTo>
                                  <a:pt x="0" y="2012950"/>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38" name="Shape 2738"/>
                        <wps:cNvSpPr/>
                        <wps:spPr>
                          <a:xfrm>
                            <a:off x="1249807" y="453390"/>
                            <a:ext cx="6985" cy="2019808"/>
                          </a:xfrm>
                          <a:custGeom>
                            <a:avLst/>
                            <a:gdLst/>
                            <a:ahLst/>
                            <a:cxnLst/>
                            <a:rect l="0" t="0" r="0" b="0"/>
                            <a:pathLst>
                              <a:path w="6985" h="2019808">
                                <a:moveTo>
                                  <a:pt x="6985" y="0"/>
                                </a:moveTo>
                                <a:lnTo>
                                  <a:pt x="6985" y="2012950"/>
                                </a:lnTo>
                                <a:lnTo>
                                  <a:pt x="0" y="2019808"/>
                                </a:lnTo>
                                <a:lnTo>
                                  <a:pt x="0" y="6985"/>
                                </a:lnTo>
                                <a:lnTo>
                                  <a:pt x="6985" y="0"/>
                                </a:lnTo>
                                <a:close/>
                              </a:path>
                            </a:pathLst>
                          </a:custGeom>
                          <a:ln w="0" cap="flat">
                            <a:miter lim="127000"/>
                          </a:ln>
                        </wps:spPr>
                        <wps:style>
                          <a:lnRef idx="0">
                            <a:srgbClr val="000000">
                              <a:alpha val="0"/>
                            </a:srgbClr>
                          </a:lnRef>
                          <a:fillRef idx="1">
                            <a:srgbClr val="CD9A00"/>
                          </a:fillRef>
                          <a:effectRef idx="0">
                            <a:scrgbClr r="0" g="0" b="0"/>
                          </a:effectRef>
                          <a:fontRef idx="none"/>
                        </wps:style>
                        <wps:bodyPr/>
                      </wps:wsp>
                      <wps:wsp>
                        <wps:cNvPr id="2739" name="Shape 2739"/>
                        <wps:cNvSpPr/>
                        <wps:spPr>
                          <a:xfrm>
                            <a:off x="1228852" y="453390"/>
                            <a:ext cx="27940" cy="6985"/>
                          </a:xfrm>
                          <a:custGeom>
                            <a:avLst/>
                            <a:gdLst/>
                            <a:ahLst/>
                            <a:cxnLst/>
                            <a:rect l="0" t="0" r="0" b="0"/>
                            <a:pathLst>
                              <a:path w="27940" h="6985">
                                <a:moveTo>
                                  <a:pt x="6985" y="0"/>
                                </a:moveTo>
                                <a:lnTo>
                                  <a:pt x="27940" y="0"/>
                                </a:lnTo>
                                <a:lnTo>
                                  <a:pt x="20955" y="6985"/>
                                </a:lnTo>
                                <a:lnTo>
                                  <a:pt x="0" y="6985"/>
                                </a:lnTo>
                                <a:lnTo>
                                  <a:pt x="6985" y="0"/>
                                </a:lnTo>
                                <a:close/>
                              </a:path>
                            </a:pathLst>
                          </a:custGeom>
                          <a:ln w="0" cap="flat">
                            <a:miter lim="127000"/>
                          </a:ln>
                        </wps:spPr>
                        <wps:style>
                          <a:lnRef idx="0">
                            <a:srgbClr val="000000">
                              <a:alpha val="0"/>
                            </a:srgbClr>
                          </a:lnRef>
                          <a:fillRef idx="1">
                            <a:srgbClr val="FFCC32"/>
                          </a:fillRef>
                          <a:effectRef idx="0">
                            <a:scrgbClr r="0" g="0" b="0"/>
                          </a:effectRef>
                          <a:fontRef idx="none"/>
                        </wps:style>
                        <wps:bodyPr/>
                      </wps:wsp>
                      <wps:wsp>
                        <wps:cNvPr id="2740" name="Shape 2740"/>
                        <wps:cNvSpPr/>
                        <wps:spPr>
                          <a:xfrm>
                            <a:off x="1228852" y="453390"/>
                            <a:ext cx="27940" cy="2019808"/>
                          </a:xfrm>
                          <a:custGeom>
                            <a:avLst/>
                            <a:gdLst/>
                            <a:ahLst/>
                            <a:cxnLst/>
                            <a:rect l="0" t="0" r="0" b="0"/>
                            <a:pathLst>
                              <a:path w="27940" h="2019808">
                                <a:moveTo>
                                  <a:pt x="0" y="6985"/>
                                </a:moveTo>
                                <a:lnTo>
                                  <a:pt x="6985" y="0"/>
                                </a:lnTo>
                                <a:lnTo>
                                  <a:pt x="27940" y="0"/>
                                </a:lnTo>
                                <a:lnTo>
                                  <a:pt x="27940" y="2012950"/>
                                </a:lnTo>
                                <a:lnTo>
                                  <a:pt x="20955" y="2019808"/>
                                </a:lnTo>
                                <a:lnTo>
                                  <a:pt x="0" y="2019808"/>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41" name="Shape 2741"/>
                        <wps:cNvSpPr/>
                        <wps:spPr>
                          <a:xfrm>
                            <a:off x="1228852" y="453390"/>
                            <a:ext cx="27940" cy="6985"/>
                          </a:xfrm>
                          <a:custGeom>
                            <a:avLst/>
                            <a:gdLst/>
                            <a:ahLst/>
                            <a:cxnLst/>
                            <a:rect l="0" t="0" r="0" b="0"/>
                            <a:pathLst>
                              <a:path w="27940" h="6985">
                                <a:moveTo>
                                  <a:pt x="0" y="6985"/>
                                </a:moveTo>
                                <a:lnTo>
                                  <a:pt x="20955" y="6985"/>
                                </a:lnTo>
                                <a:lnTo>
                                  <a:pt x="27940" y="0"/>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42" name="Shape 2742"/>
                        <wps:cNvSpPr/>
                        <wps:spPr>
                          <a:xfrm>
                            <a:off x="1249807" y="460375"/>
                            <a:ext cx="0" cy="2012823"/>
                          </a:xfrm>
                          <a:custGeom>
                            <a:avLst/>
                            <a:gdLst/>
                            <a:ahLst/>
                            <a:cxnLst/>
                            <a:rect l="0" t="0" r="0" b="0"/>
                            <a:pathLst>
                              <a:path h="2012823">
                                <a:moveTo>
                                  <a:pt x="0" y="0"/>
                                </a:moveTo>
                                <a:lnTo>
                                  <a:pt x="0" y="2012823"/>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43" name="Shape 2743"/>
                        <wps:cNvSpPr/>
                        <wps:spPr>
                          <a:xfrm>
                            <a:off x="866648" y="0"/>
                            <a:ext cx="195072" cy="494665"/>
                          </a:xfrm>
                          <a:custGeom>
                            <a:avLst/>
                            <a:gdLst/>
                            <a:ahLst/>
                            <a:cxnLst/>
                            <a:rect l="0" t="0" r="0" b="0"/>
                            <a:pathLst>
                              <a:path w="195072" h="494665">
                                <a:moveTo>
                                  <a:pt x="0" y="0"/>
                                </a:moveTo>
                                <a:lnTo>
                                  <a:pt x="195072" y="0"/>
                                </a:lnTo>
                                <a:lnTo>
                                  <a:pt x="195072" y="48768"/>
                                </a:lnTo>
                                <a:lnTo>
                                  <a:pt x="48768" y="48768"/>
                                </a:lnTo>
                                <a:lnTo>
                                  <a:pt x="48768" y="445897"/>
                                </a:lnTo>
                                <a:lnTo>
                                  <a:pt x="195072" y="445897"/>
                                </a:lnTo>
                                <a:lnTo>
                                  <a:pt x="195072" y="494665"/>
                                </a:lnTo>
                                <a:lnTo>
                                  <a:pt x="0" y="494665"/>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44" name="Shape 2744"/>
                        <wps:cNvSpPr/>
                        <wps:spPr>
                          <a:xfrm>
                            <a:off x="1061720" y="0"/>
                            <a:ext cx="195072" cy="494665"/>
                          </a:xfrm>
                          <a:custGeom>
                            <a:avLst/>
                            <a:gdLst/>
                            <a:ahLst/>
                            <a:cxnLst/>
                            <a:rect l="0" t="0" r="0" b="0"/>
                            <a:pathLst>
                              <a:path w="195072" h="494665">
                                <a:moveTo>
                                  <a:pt x="0" y="0"/>
                                </a:moveTo>
                                <a:lnTo>
                                  <a:pt x="195072" y="0"/>
                                </a:lnTo>
                                <a:lnTo>
                                  <a:pt x="195072" y="494665"/>
                                </a:lnTo>
                                <a:lnTo>
                                  <a:pt x="0" y="494665"/>
                                </a:lnTo>
                                <a:lnTo>
                                  <a:pt x="0" y="445897"/>
                                </a:lnTo>
                                <a:lnTo>
                                  <a:pt x="146304" y="445897"/>
                                </a:lnTo>
                                <a:lnTo>
                                  <a:pt x="146304" y="48768"/>
                                </a:lnTo>
                                <a:lnTo>
                                  <a:pt x="0" y="48768"/>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45" name="Shape 2745"/>
                        <wps:cNvSpPr/>
                        <wps:spPr>
                          <a:xfrm>
                            <a:off x="866648" y="0"/>
                            <a:ext cx="390144" cy="494665"/>
                          </a:xfrm>
                          <a:custGeom>
                            <a:avLst/>
                            <a:gdLst/>
                            <a:ahLst/>
                            <a:cxnLst/>
                            <a:rect l="0" t="0" r="0" b="0"/>
                            <a:pathLst>
                              <a:path w="390144" h="494665">
                                <a:moveTo>
                                  <a:pt x="0" y="0"/>
                                </a:moveTo>
                                <a:lnTo>
                                  <a:pt x="390144" y="0"/>
                                </a:lnTo>
                                <a:lnTo>
                                  <a:pt x="390144" y="494665"/>
                                </a:lnTo>
                                <a:lnTo>
                                  <a:pt x="0" y="494665"/>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46" name="Shape 2746"/>
                        <wps:cNvSpPr/>
                        <wps:spPr>
                          <a:xfrm>
                            <a:off x="915416" y="48768"/>
                            <a:ext cx="292608" cy="397129"/>
                          </a:xfrm>
                          <a:custGeom>
                            <a:avLst/>
                            <a:gdLst/>
                            <a:ahLst/>
                            <a:cxnLst/>
                            <a:rect l="0" t="0" r="0" b="0"/>
                            <a:pathLst>
                              <a:path w="292608" h="397129">
                                <a:moveTo>
                                  <a:pt x="0" y="0"/>
                                </a:moveTo>
                                <a:lnTo>
                                  <a:pt x="0" y="397129"/>
                                </a:lnTo>
                                <a:lnTo>
                                  <a:pt x="292608" y="397129"/>
                                </a:lnTo>
                                <a:lnTo>
                                  <a:pt x="292608" y="0"/>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5910" name="Shape 25910"/>
                        <wps:cNvSpPr/>
                        <wps:spPr>
                          <a:xfrm>
                            <a:off x="526161" y="82398"/>
                            <a:ext cx="348234" cy="370992"/>
                          </a:xfrm>
                          <a:custGeom>
                            <a:avLst/>
                            <a:gdLst/>
                            <a:ahLst/>
                            <a:cxnLst/>
                            <a:rect l="0" t="0" r="0" b="0"/>
                            <a:pathLst>
                              <a:path w="348234" h="370992">
                                <a:moveTo>
                                  <a:pt x="0" y="0"/>
                                </a:moveTo>
                                <a:lnTo>
                                  <a:pt x="348234" y="0"/>
                                </a:lnTo>
                                <a:lnTo>
                                  <a:pt x="348234" y="370992"/>
                                </a:lnTo>
                                <a:lnTo>
                                  <a:pt x="0" y="370992"/>
                                </a:lnTo>
                                <a:lnTo>
                                  <a:pt x="0" y="0"/>
                                </a:lnTo>
                              </a:path>
                            </a:pathLst>
                          </a:custGeom>
                          <a:ln w="0" cap="flat">
                            <a:miter lim="127000"/>
                          </a:ln>
                        </wps:spPr>
                        <wps:style>
                          <a:lnRef idx="0">
                            <a:srgbClr val="000000">
                              <a:alpha val="0"/>
                            </a:srgbClr>
                          </a:lnRef>
                          <a:fillRef idx="1">
                            <a:srgbClr val="7C7C7C"/>
                          </a:fillRef>
                          <a:effectRef idx="0">
                            <a:scrgbClr r="0" g="0" b="0"/>
                          </a:effectRef>
                          <a:fontRef idx="none"/>
                        </wps:style>
                        <wps:bodyPr/>
                      </wps:wsp>
                      <wps:wsp>
                        <wps:cNvPr id="2748" name="Shape 2748"/>
                        <wps:cNvSpPr/>
                        <wps:spPr>
                          <a:xfrm>
                            <a:off x="526161" y="82398"/>
                            <a:ext cx="348234" cy="370992"/>
                          </a:xfrm>
                          <a:custGeom>
                            <a:avLst/>
                            <a:gdLst/>
                            <a:ahLst/>
                            <a:cxnLst/>
                            <a:rect l="0" t="0" r="0" b="0"/>
                            <a:pathLst>
                              <a:path w="348234" h="370992">
                                <a:moveTo>
                                  <a:pt x="0" y="370992"/>
                                </a:moveTo>
                                <a:lnTo>
                                  <a:pt x="348234" y="370992"/>
                                </a:lnTo>
                                <a:lnTo>
                                  <a:pt x="348234" y="0"/>
                                </a:lnTo>
                                <a:lnTo>
                                  <a:pt x="0" y="0"/>
                                </a:lnTo>
                                <a:close/>
                              </a:path>
                            </a:pathLst>
                          </a:custGeom>
                          <a:ln w="12700" cap="flat">
                            <a:miter lim="127000"/>
                          </a:ln>
                        </wps:spPr>
                        <wps:style>
                          <a:lnRef idx="1">
                            <a:srgbClr val="7C7C7C"/>
                          </a:lnRef>
                          <a:fillRef idx="0">
                            <a:srgbClr val="000000">
                              <a:alpha val="0"/>
                            </a:srgbClr>
                          </a:fillRef>
                          <a:effectRef idx="0">
                            <a:scrgbClr r="0" g="0" b="0"/>
                          </a:effectRef>
                          <a:fontRef idx="none"/>
                        </wps:style>
                        <wps:bodyPr/>
                      </wps:wsp>
                      <wps:wsp>
                        <wps:cNvPr id="2749" name="Shape 2749"/>
                        <wps:cNvSpPr/>
                        <wps:spPr>
                          <a:xfrm>
                            <a:off x="679450" y="1319022"/>
                            <a:ext cx="181102" cy="889"/>
                          </a:xfrm>
                          <a:custGeom>
                            <a:avLst/>
                            <a:gdLst/>
                            <a:ahLst/>
                            <a:cxnLst/>
                            <a:rect l="0" t="0" r="0" b="0"/>
                            <a:pathLst>
                              <a:path w="181102" h="889">
                                <a:moveTo>
                                  <a:pt x="0" y="0"/>
                                </a:moveTo>
                                <a:lnTo>
                                  <a:pt x="181102" y="889"/>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750" name="Shape 2750"/>
                        <wps:cNvSpPr/>
                        <wps:spPr>
                          <a:xfrm>
                            <a:off x="526161" y="2349627"/>
                            <a:ext cx="153289" cy="123571"/>
                          </a:xfrm>
                          <a:custGeom>
                            <a:avLst/>
                            <a:gdLst/>
                            <a:ahLst/>
                            <a:cxnLst/>
                            <a:rect l="0" t="0" r="0" b="0"/>
                            <a:pathLst>
                              <a:path w="153289" h="123571">
                                <a:moveTo>
                                  <a:pt x="0" y="123571"/>
                                </a:moveTo>
                                <a:lnTo>
                                  <a:pt x="153289" y="0"/>
                                </a:lnTo>
                              </a:path>
                            </a:pathLst>
                          </a:custGeom>
                          <a:ln w="6350" cap="flat">
                            <a:miter lim="127000"/>
                          </a:ln>
                        </wps:spPr>
                        <wps:style>
                          <a:lnRef idx="1">
                            <a:srgbClr val="B54807"/>
                          </a:lnRef>
                          <a:fillRef idx="0">
                            <a:srgbClr val="000000">
                              <a:alpha val="0"/>
                            </a:srgbClr>
                          </a:fillRef>
                          <a:effectRef idx="0">
                            <a:scrgbClr r="0" g="0" b="0"/>
                          </a:effectRef>
                          <a:fontRef idx="none"/>
                        </wps:style>
                        <wps:bodyPr/>
                      </wps:wsp>
                      <wps:wsp>
                        <wps:cNvPr id="2751" name="Shape 2751"/>
                        <wps:cNvSpPr/>
                        <wps:spPr>
                          <a:xfrm>
                            <a:off x="679450" y="2349627"/>
                            <a:ext cx="181102" cy="889"/>
                          </a:xfrm>
                          <a:custGeom>
                            <a:avLst/>
                            <a:gdLst/>
                            <a:ahLst/>
                            <a:cxnLst/>
                            <a:rect l="0" t="0" r="0" b="0"/>
                            <a:pathLst>
                              <a:path w="181102" h="889">
                                <a:moveTo>
                                  <a:pt x="0" y="0"/>
                                </a:moveTo>
                                <a:lnTo>
                                  <a:pt x="181102" y="889"/>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753" name="Shape 2753"/>
                        <wps:cNvSpPr/>
                        <wps:spPr>
                          <a:xfrm>
                            <a:off x="526161" y="1401445"/>
                            <a:ext cx="0" cy="1071753"/>
                          </a:xfrm>
                          <a:custGeom>
                            <a:avLst/>
                            <a:gdLst/>
                            <a:ahLst/>
                            <a:cxnLst/>
                            <a:rect l="0" t="0" r="0" b="0"/>
                            <a:pathLst>
                              <a:path h="1071753">
                                <a:moveTo>
                                  <a:pt x="0" y="0"/>
                                </a:moveTo>
                                <a:lnTo>
                                  <a:pt x="0" y="1071753"/>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755" name="Shape 2755"/>
                        <wps:cNvSpPr/>
                        <wps:spPr>
                          <a:xfrm>
                            <a:off x="860425" y="1319530"/>
                            <a:ext cx="254" cy="1030478"/>
                          </a:xfrm>
                          <a:custGeom>
                            <a:avLst/>
                            <a:gdLst/>
                            <a:ahLst/>
                            <a:cxnLst/>
                            <a:rect l="0" t="0" r="0" b="0"/>
                            <a:pathLst>
                              <a:path w="254" h="1030478">
                                <a:moveTo>
                                  <a:pt x="254" y="0"/>
                                </a:moveTo>
                                <a:lnTo>
                                  <a:pt x="0" y="1030478"/>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25911" name="Shape 25911"/>
                        <wps:cNvSpPr/>
                        <wps:spPr>
                          <a:xfrm>
                            <a:off x="693420" y="1319085"/>
                            <a:ext cx="167145" cy="1030542"/>
                          </a:xfrm>
                          <a:custGeom>
                            <a:avLst/>
                            <a:gdLst/>
                            <a:ahLst/>
                            <a:cxnLst/>
                            <a:rect l="0" t="0" r="0" b="0"/>
                            <a:pathLst>
                              <a:path w="167145" h="1030542">
                                <a:moveTo>
                                  <a:pt x="0" y="0"/>
                                </a:moveTo>
                                <a:lnTo>
                                  <a:pt x="167145" y="0"/>
                                </a:lnTo>
                                <a:lnTo>
                                  <a:pt x="167145" y="1030542"/>
                                </a:lnTo>
                                <a:lnTo>
                                  <a:pt x="0" y="1030542"/>
                                </a:lnTo>
                                <a:lnTo>
                                  <a:pt x="0" y="0"/>
                                </a:lnTo>
                              </a:path>
                            </a:pathLst>
                          </a:custGeom>
                          <a:ln w="0" cap="flat">
                            <a:miter lim="127000"/>
                          </a:ln>
                        </wps:spPr>
                        <wps:style>
                          <a:lnRef idx="0">
                            <a:srgbClr val="000000">
                              <a:alpha val="0"/>
                            </a:srgbClr>
                          </a:lnRef>
                          <a:fillRef idx="1">
                            <a:srgbClr val="B54807"/>
                          </a:fillRef>
                          <a:effectRef idx="0">
                            <a:scrgbClr r="0" g="0" b="0"/>
                          </a:effectRef>
                          <a:fontRef idx="none"/>
                        </wps:style>
                        <wps:bodyPr/>
                      </wps:wsp>
                      <wps:wsp>
                        <wps:cNvPr id="2757" name="Shape 2757"/>
                        <wps:cNvSpPr/>
                        <wps:spPr>
                          <a:xfrm>
                            <a:off x="693420" y="1319085"/>
                            <a:ext cx="167145" cy="1030542"/>
                          </a:xfrm>
                          <a:custGeom>
                            <a:avLst/>
                            <a:gdLst/>
                            <a:ahLst/>
                            <a:cxnLst/>
                            <a:rect l="0" t="0" r="0" b="0"/>
                            <a:pathLst>
                              <a:path w="167145" h="1030542">
                                <a:moveTo>
                                  <a:pt x="0" y="1030542"/>
                                </a:moveTo>
                                <a:lnTo>
                                  <a:pt x="167145" y="1030542"/>
                                </a:lnTo>
                                <a:lnTo>
                                  <a:pt x="167145" y="0"/>
                                </a:lnTo>
                                <a:lnTo>
                                  <a:pt x="0" y="0"/>
                                </a:lnTo>
                                <a:close/>
                              </a:path>
                            </a:pathLst>
                          </a:custGeom>
                          <a:ln w="12700" cap="flat">
                            <a:miter lim="127000"/>
                          </a:ln>
                        </wps:spPr>
                        <wps:style>
                          <a:lnRef idx="1">
                            <a:srgbClr val="B54807"/>
                          </a:lnRef>
                          <a:fillRef idx="0">
                            <a:srgbClr val="000000">
                              <a:alpha val="0"/>
                            </a:srgbClr>
                          </a:fillRef>
                          <a:effectRef idx="0">
                            <a:scrgbClr r="0" g="0" b="0"/>
                          </a:effectRef>
                          <a:fontRef idx="none"/>
                        </wps:style>
                        <wps:bodyPr/>
                      </wps:wsp>
                      <wps:wsp>
                        <wps:cNvPr id="2758" name="Shape 2758"/>
                        <wps:cNvSpPr/>
                        <wps:spPr>
                          <a:xfrm>
                            <a:off x="526161" y="1319911"/>
                            <a:ext cx="153289" cy="81534"/>
                          </a:xfrm>
                          <a:custGeom>
                            <a:avLst/>
                            <a:gdLst/>
                            <a:ahLst/>
                            <a:cxnLst/>
                            <a:rect l="0" t="0" r="0" b="0"/>
                            <a:pathLst>
                              <a:path w="153289" h="81534">
                                <a:moveTo>
                                  <a:pt x="153289" y="0"/>
                                </a:moveTo>
                                <a:lnTo>
                                  <a:pt x="0" y="81534"/>
                                </a:lnTo>
                              </a:path>
                            </a:pathLst>
                          </a:custGeom>
                          <a:ln w="6350" cap="flat">
                            <a:miter lim="127000"/>
                          </a:ln>
                        </wps:spPr>
                        <wps:style>
                          <a:lnRef idx="1">
                            <a:srgbClr val="B54807"/>
                          </a:lnRef>
                          <a:fillRef idx="0">
                            <a:srgbClr val="000000">
                              <a:alpha val="0"/>
                            </a:srgbClr>
                          </a:fillRef>
                          <a:effectRef idx="0">
                            <a:scrgbClr r="0" g="0" b="0"/>
                          </a:effectRef>
                          <a:fontRef idx="none"/>
                        </wps:style>
                        <wps:bodyPr/>
                      </wps:wsp>
                      <wps:wsp>
                        <wps:cNvPr id="25912" name="Shape 25912"/>
                        <wps:cNvSpPr/>
                        <wps:spPr>
                          <a:xfrm>
                            <a:off x="498348" y="460248"/>
                            <a:ext cx="20894" cy="2012950"/>
                          </a:xfrm>
                          <a:custGeom>
                            <a:avLst/>
                            <a:gdLst/>
                            <a:ahLst/>
                            <a:cxnLst/>
                            <a:rect l="0" t="0" r="0" b="0"/>
                            <a:pathLst>
                              <a:path w="20894" h="2012950">
                                <a:moveTo>
                                  <a:pt x="0" y="0"/>
                                </a:moveTo>
                                <a:lnTo>
                                  <a:pt x="20894" y="0"/>
                                </a:lnTo>
                                <a:lnTo>
                                  <a:pt x="20894" y="2012950"/>
                                </a:lnTo>
                                <a:lnTo>
                                  <a:pt x="0" y="2012950"/>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60" name="Shape 2760"/>
                        <wps:cNvSpPr/>
                        <wps:spPr>
                          <a:xfrm>
                            <a:off x="519303" y="453390"/>
                            <a:ext cx="6858" cy="2019808"/>
                          </a:xfrm>
                          <a:custGeom>
                            <a:avLst/>
                            <a:gdLst/>
                            <a:ahLst/>
                            <a:cxnLst/>
                            <a:rect l="0" t="0" r="0" b="0"/>
                            <a:pathLst>
                              <a:path w="6858" h="2019808">
                                <a:moveTo>
                                  <a:pt x="6858" y="0"/>
                                </a:moveTo>
                                <a:lnTo>
                                  <a:pt x="6858" y="2012950"/>
                                </a:lnTo>
                                <a:lnTo>
                                  <a:pt x="0" y="2019808"/>
                                </a:lnTo>
                                <a:lnTo>
                                  <a:pt x="0" y="6985"/>
                                </a:lnTo>
                                <a:lnTo>
                                  <a:pt x="6858" y="0"/>
                                </a:lnTo>
                                <a:close/>
                              </a:path>
                            </a:pathLst>
                          </a:custGeom>
                          <a:ln w="0" cap="flat">
                            <a:miter lim="127000"/>
                          </a:ln>
                        </wps:spPr>
                        <wps:style>
                          <a:lnRef idx="0">
                            <a:srgbClr val="000000">
                              <a:alpha val="0"/>
                            </a:srgbClr>
                          </a:lnRef>
                          <a:fillRef idx="1">
                            <a:srgbClr val="CD9A00"/>
                          </a:fillRef>
                          <a:effectRef idx="0">
                            <a:scrgbClr r="0" g="0" b="0"/>
                          </a:effectRef>
                          <a:fontRef idx="none"/>
                        </wps:style>
                        <wps:bodyPr/>
                      </wps:wsp>
                      <wps:wsp>
                        <wps:cNvPr id="2761" name="Shape 2761"/>
                        <wps:cNvSpPr/>
                        <wps:spPr>
                          <a:xfrm>
                            <a:off x="498348" y="453390"/>
                            <a:ext cx="27813" cy="6985"/>
                          </a:xfrm>
                          <a:custGeom>
                            <a:avLst/>
                            <a:gdLst/>
                            <a:ahLst/>
                            <a:cxnLst/>
                            <a:rect l="0" t="0" r="0" b="0"/>
                            <a:pathLst>
                              <a:path w="27813" h="6985">
                                <a:moveTo>
                                  <a:pt x="6985" y="0"/>
                                </a:moveTo>
                                <a:lnTo>
                                  <a:pt x="27813" y="0"/>
                                </a:lnTo>
                                <a:lnTo>
                                  <a:pt x="20955" y="6985"/>
                                </a:lnTo>
                                <a:lnTo>
                                  <a:pt x="0" y="6985"/>
                                </a:lnTo>
                                <a:lnTo>
                                  <a:pt x="6985" y="0"/>
                                </a:lnTo>
                                <a:close/>
                              </a:path>
                            </a:pathLst>
                          </a:custGeom>
                          <a:ln w="0" cap="flat">
                            <a:miter lim="127000"/>
                          </a:ln>
                        </wps:spPr>
                        <wps:style>
                          <a:lnRef idx="0">
                            <a:srgbClr val="000000">
                              <a:alpha val="0"/>
                            </a:srgbClr>
                          </a:lnRef>
                          <a:fillRef idx="1">
                            <a:srgbClr val="FFCC32"/>
                          </a:fillRef>
                          <a:effectRef idx="0">
                            <a:scrgbClr r="0" g="0" b="0"/>
                          </a:effectRef>
                          <a:fontRef idx="none"/>
                        </wps:style>
                        <wps:bodyPr/>
                      </wps:wsp>
                      <wps:wsp>
                        <wps:cNvPr id="2762" name="Shape 2762"/>
                        <wps:cNvSpPr/>
                        <wps:spPr>
                          <a:xfrm>
                            <a:off x="498348" y="453390"/>
                            <a:ext cx="27813" cy="2019808"/>
                          </a:xfrm>
                          <a:custGeom>
                            <a:avLst/>
                            <a:gdLst/>
                            <a:ahLst/>
                            <a:cxnLst/>
                            <a:rect l="0" t="0" r="0" b="0"/>
                            <a:pathLst>
                              <a:path w="27813" h="2019808">
                                <a:moveTo>
                                  <a:pt x="0" y="6985"/>
                                </a:moveTo>
                                <a:lnTo>
                                  <a:pt x="6985" y="0"/>
                                </a:lnTo>
                                <a:lnTo>
                                  <a:pt x="27813" y="0"/>
                                </a:lnTo>
                                <a:lnTo>
                                  <a:pt x="27813" y="2012950"/>
                                </a:lnTo>
                                <a:lnTo>
                                  <a:pt x="20955" y="2019808"/>
                                </a:lnTo>
                                <a:lnTo>
                                  <a:pt x="0" y="2019808"/>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63" name="Shape 2763"/>
                        <wps:cNvSpPr/>
                        <wps:spPr>
                          <a:xfrm>
                            <a:off x="498348" y="453390"/>
                            <a:ext cx="27813" cy="6985"/>
                          </a:xfrm>
                          <a:custGeom>
                            <a:avLst/>
                            <a:gdLst/>
                            <a:ahLst/>
                            <a:cxnLst/>
                            <a:rect l="0" t="0" r="0" b="0"/>
                            <a:pathLst>
                              <a:path w="27813" h="6985">
                                <a:moveTo>
                                  <a:pt x="0" y="6985"/>
                                </a:moveTo>
                                <a:lnTo>
                                  <a:pt x="20955" y="6985"/>
                                </a:lnTo>
                                <a:lnTo>
                                  <a:pt x="27813" y="0"/>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64" name="Shape 2764"/>
                        <wps:cNvSpPr/>
                        <wps:spPr>
                          <a:xfrm>
                            <a:off x="519303" y="460375"/>
                            <a:ext cx="0" cy="2012823"/>
                          </a:xfrm>
                          <a:custGeom>
                            <a:avLst/>
                            <a:gdLst/>
                            <a:ahLst/>
                            <a:cxnLst/>
                            <a:rect l="0" t="0" r="0" b="0"/>
                            <a:pathLst>
                              <a:path h="2012823">
                                <a:moveTo>
                                  <a:pt x="0" y="0"/>
                                </a:moveTo>
                                <a:lnTo>
                                  <a:pt x="0" y="2012823"/>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5913" name="Shape 25913"/>
                        <wps:cNvSpPr/>
                        <wps:spPr>
                          <a:xfrm>
                            <a:off x="860552" y="460248"/>
                            <a:ext cx="20894" cy="2012950"/>
                          </a:xfrm>
                          <a:custGeom>
                            <a:avLst/>
                            <a:gdLst/>
                            <a:ahLst/>
                            <a:cxnLst/>
                            <a:rect l="0" t="0" r="0" b="0"/>
                            <a:pathLst>
                              <a:path w="20894" h="2012950">
                                <a:moveTo>
                                  <a:pt x="0" y="0"/>
                                </a:moveTo>
                                <a:lnTo>
                                  <a:pt x="20894" y="0"/>
                                </a:lnTo>
                                <a:lnTo>
                                  <a:pt x="20894" y="2012950"/>
                                </a:lnTo>
                                <a:lnTo>
                                  <a:pt x="0" y="2012950"/>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66" name="Shape 2766"/>
                        <wps:cNvSpPr/>
                        <wps:spPr>
                          <a:xfrm>
                            <a:off x="881380" y="453390"/>
                            <a:ext cx="6985" cy="2019808"/>
                          </a:xfrm>
                          <a:custGeom>
                            <a:avLst/>
                            <a:gdLst/>
                            <a:ahLst/>
                            <a:cxnLst/>
                            <a:rect l="0" t="0" r="0" b="0"/>
                            <a:pathLst>
                              <a:path w="6985" h="2019808">
                                <a:moveTo>
                                  <a:pt x="6985" y="0"/>
                                </a:moveTo>
                                <a:lnTo>
                                  <a:pt x="6985" y="2012950"/>
                                </a:lnTo>
                                <a:lnTo>
                                  <a:pt x="0" y="2019808"/>
                                </a:lnTo>
                                <a:lnTo>
                                  <a:pt x="0" y="6985"/>
                                </a:lnTo>
                                <a:lnTo>
                                  <a:pt x="6985" y="0"/>
                                </a:lnTo>
                                <a:close/>
                              </a:path>
                            </a:pathLst>
                          </a:custGeom>
                          <a:ln w="0" cap="flat">
                            <a:miter lim="127000"/>
                          </a:ln>
                        </wps:spPr>
                        <wps:style>
                          <a:lnRef idx="0">
                            <a:srgbClr val="000000">
                              <a:alpha val="0"/>
                            </a:srgbClr>
                          </a:lnRef>
                          <a:fillRef idx="1">
                            <a:srgbClr val="CD9A00"/>
                          </a:fillRef>
                          <a:effectRef idx="0">
                            <a:scrgbClr r="0" g="0" b="0"/>
                          </a:effectRef>
                          <a:fontRef idx="none"/>
                        </wps:style>
                        <wps:bodyPr/>
                      </wps:wsp>
                      <wps:wsp>
                        <wps:cNvPr id="2767" name="Shape 2767"/>
                        <wps:cNvSpPr/>
                        <wps:spPr>
                          <a:xfrm>
                            <a:off x="860552" y="453390"/>
                            <a:ext cx="27813" cy="6985"/>
                          </a:xfrm>
                          <a:custGeom>
                            <a:avLst/>
                            <a:gdLst/>
                            <a:ahLst/>
                            <a:cxnLst/>
                            <a:rect l="0" t="0" r="0" b="0"/>
                            <a:pathLst>
                              <a:path w="27813" h="6985">
                                <a:moveTo>
                                  <a:pt x="6985" y="0"/>
                                </a:moveTo>
                                <a:lnTo>
                                  <a:pt x="27813" y="0"/>
                                </a:lnTo>
                                <a:lnTo>
                                  <a:pt x="20828" y="6985"/>
                                </a:lnTo>
                                <a:lnTo>
                                  <a:pt x="0" y="6985"/>
                                </a:lnTo>
                                <a:lnTo>
                                  <a:pt x="6985" y="0"/>
                                </a:lnTo>
                                <a:close/>
                              </a:path>
                            </a:pathLst>
                          </a:custGeom>
                          <a:ln w="0" cap="flat">
                            <a:miter lim="127000"/>
                          </a:ln>
                        </wps:spPr>
                        <wps:style>
                          <a:lnRef idx="0">
                            <a:srgbClr val="000000">
                              <a:alpha val="0"/>
                            </a:srgbClr>
                          </a:lnRef>
                          <a:fillRef idx="1">
                            <a:srgbClr val="FFCC32"/>
                          </a:fillRef>
                          <a:effectRef idx="0">
                            <a:scrgbClr r="0" g="0" b="0"/>
                          </a:effectRef>
                          <a:fontRef idx="none"/>
                        </wps:style>
                        <wps:bodyPr/>
                      </wps:wsp>
                      <wps:wsp>
                        <wps:cNvPr id="2768" name="Shape 2768"/>
                        <wps:cNvSpPr/>
                        <wps:spPr>
                          <a:xfrm>
                            <a:off x="860552" y="453390"/>
                            <a:ext cx="27813" cy="2019808"/>
                          </a:xfrm>
                          <a:custGeom>
                            <a:avLst/>
                            <a:gdLst/>
                            <a:ahLst/>
                            <a:cxnLst/>
                            <a:rect l="0" t="0" r="0" b="0"/>
                            <a:pathLst>
                              <a:path w="27813" h="2019808">
                                <a:moveTo>
                                  <a:pt x="0" y="6985"/>
                                </a:moveTo>
                                <a:lnTo>
                                  <a:pt x="6985" y="0"/>
                                </a:lnTo>
                                <a:lnTo>
                                  <a:pt x="27813" y="0"/>
                                </a:lnTo>
                                <a:lnTo>
                                  <a:pt x="27813" y="2012950"/>
                                </a:lnTo>
                                <a:lnTo>
                                  <a:pt x="20828" y="2019808"/>
                                </a:lnTo>
                                <a:lnTo>
                                  <a:pt x="0" y="2019808"/>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69" name="Shape 2769"/>
                        <wps:cNvSpPr/>
                        <wps:spPr>
                          <a:xfrm>
                            <a:off x="860552" y="453390"/>
                            <a:ext cx="27813" cy="6985"/>
                          </a:xfrm>
                          <a:custGeom>
                            <a:avLst/>
                            <a:gdLst/>
                            <a:ahLst/>
                            <a:cxnLst/>
                            <a:rect l="0" t="0" r="0" b="0"/>
                            <a:pathLst>
                              <a:path w="27813" h="6985">
                                <a:moveTo>
                                  <a:pt x="0" y="6985"/>
                                </a:moveTo>
                                <a:lnTo>
                                  <a:pt x="20828" y="6985"/>
                                </a:lnTo>
                                <a:lnTo>
                                  <a:pt x="27813" y="0"/>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70" name="Shape 2770"/>
                        <wps:cNvSpPr/>
                        <wps:spPr>
                          <a:xfrm>
                            <a:off x="881380" y="460375"/>
                            <a:ext cx="0" cy="2012823"/>
                          </a:xfrm>
                          <a:custGeom>
                            <a:avLst/>
                            <a:gdLst/>
                            <a:ahLst/>
                            <a:cxnLst/>
                            <a:rect l="0" t="0" r="0" b="0"/>
                            <a:pathLst>
                              <a:path h="2012823">
                                <a:moveTo>
                                  <a:pt x="0" y="0"/>
                                </a:moveTo>
                                <a:lnTo>
                                  <a:pt x="0" y="2012823"/>
                                </a:lnTo>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71" name="Shape 2771"/>
                        <wps:cNvSpPr/>
                        <wps:spPr>
                          <a:xfrm>
                            <a:off x="498348" y="0"/>
                            <a:ext cx="195009" cy="494665"/>
                          </a:xfrm>
                          <a:custGeom>
                            <a:avLst/>
                            <a:gdLst/>
                            <a:ahLst/>
                            <a:cxnLst/>
                            <a:rect l="0" t="0" r="0" b="0"/>
                            <a:pathLst>
                              <a:path w="195009" h="494665">
                                <a:moveTo>
                                  <a:pt x="0" y="0"/>
                                </a:moveTo>
                                <a:lnTo>
                                  <a:pt x="195009" y="0"/>
                                </a:lnTo>
                                <a:lnTo>
                                  <a:pt x="195009" y="48768"/>
                                </a:lnTo>
                                <a:lnTo>
                                  <a:pt x="48768" y="48768"/>
                                </a:lnTo>
                                <a:lnTo>
                                  <a:pt x="48768" y="445897"/>
                                </a:lnTo>
                                <a:lnTo>
                                  <a:pt x="195009" y="445897"/>
                                </a:lnTo>
                                <a:lnTo>
                                  <a:pt x="195009" y="494665"/>
                                </a:lnTo>
                                <a:lnTo>
                                  <a:pt x="0" y="494665"/>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72" name="Shape 2772"/>
                        <wps:cNvSpPr/>
                        <wps:spPr>
                          <a:xfrm>
                            <a:off x="693357" y="0"/>
                            <a:ext cx="195008" cy="494665"/>
                          </a:xfrm>
                          <a:custGeom>
                            <a:avLst/>
                            <a:gdLst/>
                            <a:ahLst/>
                            <a:cxnLst/>
                            <a:rect l="0" t="0" r="0" b="0"/>
                            <a:pathLst>
                              <a:path w="195008" h="494665">
                                <a:moveTo>
                                  <a:pt x="0" y="0"/>
                                </a:moveTo>
                                <a:lnTo>
                                  <a:pt x="195008" y="0"/>
                                </a:lnTo>
                                <a:lnTo>
                                  <a:pt x="195008" y="494665"/>
                                </a:lnTo>
                                <a:lnTo>
                                  <a:pt x="0" y="494665"/>
                                </a:lnTo>
                                <a:lnTo>
                                  <a:pt x="0" y="445897"/>
                                </a:lnTo>
                                <a:lnTo>
                                  <a:pt x="146241" y="445897"/>
                                </a:lnTo>
                                <a:lnTo>
                                  <a:pt x="146241" y="48768"/>
                                </a:lnTo>
                                <a:lnTo>
                                  <a:pt x="0" y="48768"/>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73" name="Shape 2773"/>
                        <wps:cNvSpPr/>
                        <wps:spPr>
                          <a:xfrm>
                            <a:off x="498348" y="0"/>
                            <a:ext cx="390017" cy="494665"/>
                          </a:xfrm>
                          <a:custGeom>
                            <a:avLst/>
                            <a:gdLst/>
                            <a:ahLst/>
                            <a:cxnLst/>
                            <a:rect l="0" t="0" r="0" b="0"/>
                            <a:pathLst>
                              <a:path w="390017" h="494665">
                                <a:moveTo>
                                  <a:pt x="0" y="0"/>
                                </a:moveTo>
                                <a:lnTo>
                                  <a:pt x="390017" y="0"/>
                                </a:lnTo>
                                <a:lnTo>
                                  <a:pt x="390017" y="494665"/>
                                </a:lnTo>
                                <a:lnTo>
                                  <a:pt x="0" y="494665"/>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74" name="Shape 2774"/>
                        <wps:cNvSpPr/>
                        <wps:spPr>
                          <a:xfrm>
                            <a:off x="547116" y="48768"/>
                            <a:ext cx="292481" cy="397129"/>
                          </a:xfrm>
                          <a:custGeom>
                            <a:avLst/>
                            <a:gdLst/>
                            <a:ahLst/>
                            <a:cxnLst/>
                            <a:rect l="0" t="0" r="0" b="0"/>
                            <a:pathLst>
                              <a:path w="292481" h="397129">
                                <a:moveTo>
                                  <a:pt x="0" y="0"/>
                                </a:moveTo>
                                <a:lnTo>
                                  <a:pt x="0" y="397129"/>
                                </a:lnTo>
                                <a:lnTo>
                                  <a:pt x="292481" y="397129"/>
                                </a:lnTo>
                                <a:lnTo>
                                  <a:pt x="292481" y="0"/>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75" name="Shape 2775"/>
                        <wps:cNvSpPr/>
                        <wps:spPr>
                          <a:xfrm>
                            <a:off x="0" y="1725549"/>
                            <a:ext cx="2123440" cy="86234"/>
                          </a:xfrm>
                          <a:custGeom>
                            <a:avLst/>
                            <a:gdLst/>
                            <a:ahLst/>
                            <a:cxnLst/>
                            <a:rect l="0" t="0" r="0" b="0"/>
                            <a:pathLst>
                              <a:path w="2123440" h="86234">
                                <a:moveTo>
                                  <a:pt x="1061720" y="0"/>
                                </a:moveTo>
                                <a:cubicBezTo>
                                  <a:pt x="1648079" y="0"/>
                                  <a:pt x="2123440" y="38608"/>
                                  <a:pt x="2123440" y="86234"/>
                                </a:cubicBezTo>
                                <a:lnTo>
                                  <a:pt x="2080260" y="86234"/>
                                </a:lnTo>
                                <a:cubicBezTo>
                                  <a:pt x="2080260" y="62357"/>
                                  <a:pt x="1624330" y="43053"/>
                                  <a:pt x="1061720" y="43053"/>
                                </a:cubicBezTo>
                                <a:cubicBezTo>
                                  <a:pt x="499110" y="43053"/>
                                  <a:pt x="43142" y="62357"/>
                                  <a:pt x="43142" y="86234"/>
                                </a:cubicBezTo>
                                <a:lnTo>
                                  <a:pt x="0" y="86234"/>
                                </a:lnTo>
                                <a:cubicBezTo>
                                  <a:pt x="0" y="38608"/>
                                  <a:pt x="475361" y="0"/>
                                  <a:pt x="1061720" y="0"/>
                                </a:cubicBezTo>
                                <a:close/>
                              </a:path>
                            </a:pathLst>
                          </a:custGeom>
                          <a:ln w="0" cap="flat">
                            <a:miter lim="127000"/>
                          </a:ln>
                        </wps:spPr>
                        <wps:style>
                          <a:lnRef idx="0">
                            <a:srgbClr val="000000">
                              <a:alpha val="0"/>
                            </a:srgbClr>
                          </a:lnRef>
                          <a:fillRef idx="1">
                            <a:srgbClr val="8497B0"/>
                          </a:fillRef>
                          <a:effectRef idx="0">
                            <a:scrgbClr r="0" g="0" b="0"/>
                          </a:effectRef>
                          <a:fontRef idx="none"/>
                        </wps:style>
                        <wps:bodyPr/>
                      </wps:wsp>
                      <wps:wsp>
                        <wps:cNvPr id="2776" name="Shape 2776"/>
                        <wps:cNvSpPr/>
                        <wps:spPr>
                          <a:xfrm>
                            <a:off x="0" y="1725549"/>
                            <a:ext cx="2123440" cy="86234"/>
                          </a:xfrm>
                          <a:custGeom>
                            <a:avLst/>
                            <a:gdLst/>
                            <a:ahLst/>
                            <a:cxnLst/>
                            <a:rect l="0" t="0" r="0" b="0"/>
                            <a:pathLst>
                              <a:path w="2123440" h="86234">
                                <a:moveTo>
                                  <a:pt x="2123440" y="86234"/>
                                </a:moveTo>
                                <a:cubicBezTo>
                                  <a:pt x="2123440" y="38608"/>
                                  <a:pt x="1648079" y="0"/>
                                  <a:pt x="1061720" y="0"/>
                                </a:cubicBezTo>
                                <a:cubicBezTo>
                                  <a:pt x="475361" y="0"/>
                                  <a:pt x="0" y="38608"/>
                                  <a:pt x="0" y="86234"/>
                                </a:cubicBezTo>
                                <a:lnTo>
                                  <a:pt x="43142" y="86234"/>
                                </a:lnTo>
                                <a:cubicBezTo>
                                  <a:pt x="43142" y="62357"/>
                                  <a:pt x="499110" y="43053"/>
                                  <a:pt x="1061720" y="43053"/>
                                </a:cubicBezTo>
                                <a:cubicBezTo>
                                  <a:pt x="1624330" y="43053"/>
                                  <a:pt x="2080260" y="62357"/>
                                  <a:pt x="2080260" y="86234"/>
                                </a:cubicBezTo>
                                <a:close/>
                              </a:path>
                            </a:pathLst>
                          </a:custGeom>
                          <a:ln w="12700" cap="flat">
                            <a:miter lim="127000"/>
                          </a:ln>
                        </wps:spPr>
                        <wps:style>
                          <a:lnRef idx="1">
                            <a:srgbClr val="8497B0"/>
                          </a:lnRef>
                          <a:fillRef idx="0">
                            <a:srgbClr val="000000">
                              <a:alpha val="0"/>
                            </a:srgbClr>
                          </a:fillRef>
                          <a:effectRef idx="0">
                            <a:scrgbClr r="0" g="0" b="0"/>
                          </a:effectRef>
                          <a:fontRef idx="none"/>
                        </wps:style>
                        <wps:bodyPr/>
                      </wps:wsp>
                      <wps:wsp>
                        <wps:cNvPr id="25914" name="Shape 25914"/>
                        <wps:cNvSpPr/>
                        <wps:spPr>
                          <a:xfrm>
                            <a:off x="21666" y="1783068"/>
                            <a:ext cx="2058416" cy="1092847"/>
                          </a:xfrm>
                          <a:custGeom>
                            <a:avLst/>
                            <a:gdLst/>
                            <a:ahLst/>
                            <a:cxnLst/>
                            <a:rect l="0" t="0" r="0" b="0"/>
                            <a:pathLst>
                              <a:path w="2058416" h="1092847">
                                <a:moveTo>
                                  <a:pt x="0" y="0"/>
                                </a:moveTo>
                                <a:lnTo>
                                  <a:pt x="2058416" y="0"/>
                                </a:lnTo>
                                <a:lnTo>
                                  <a:pt x="2058416" y="1092847"/>
                                </a:lnTo>
                                <a:lnTo>
                                  <a:pt x="0" y="1092847"/>
                                </a:lnTo>
                                <a:lnTo>
                                  <a:pt x="0" y="0"/>
                                </a:lnTo>
                              </a:path>
                            </a:pathLst>
                          </a:custGeom>
                          <a:ln w="0" cap="flat">
                            <a:miter lim="127000"/>
                          </a:ln>
                        </wps:spPr>
                        <wps:style>
                          <a:lnRef idx="0">
                            <a:srgbClr val="000000">
                              <a:alpha val="0"/>
                            </a:srgbClr>
                          </a:lnRef>
                          <a:fillRef idx="1">
                            <a:srgbClr val="7C7C7C"/>
                          </a:fillRef>
                          <a:effectRef idx="0">
                            <a:scrgbClr r="0" g="0" b="0"/>
                          </a:effectRef>
                          <a:fontRef idx="none"/>
                        </wps:style>
                        <wps:bodyPr/>
                      </wps:wsp>
                      <wps:wsp>
                        <wps:cNvPr id="2778" name="Shape 2778"/>
                        <wps:cNvSpPr/>
                        <wps:spPr>
                          <a:xfrm>
                            <a:off x="64999" y="1840485"/>
                            <a:ext cx="162509" cy="920369"/>
                          </a:xfrm>
                          <a:custGeom>
                            <a:avLst/>
                            <a:gdLst/>
                            <a:ahLst/>
                            <a:cxnLst/>
                            <a:rect l="0" t="0" r="0" b="0"/>
                            <a:pathLst>
                              <a:path w="162509" h="920369">
                                <a:moveTo>
                                  <a:pt x="0" y="0"/>
                                </a:moveTo>
                                <a:lnTo>
                                  <a:pt x="162509" y="0"/>
                                </a:lnTo>
                                <a:lnTo>
                                  <a:pt x="162509" y="40639"/>
                                </a:lnTo>
                                <a:lnTo>
                                  <a:pt x="40627" y="40639"/>
                                </a:lnTo>
                                <a:lnTo>
                                  <a:pt x="40627" y="879729"/>
                                </a:lnTo>
                                <a:lnTo>
                                  <a:pt x="162509" y="879729"/>
                                </a:lnTo>
                                <a:lnTo>
                                  <a:pt x="162509" y="920369"/>
                                </a:lnTo>
                                <a:lnTo>
                                  <a:pt x="0" y="92036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79" name="Shape 2779"/>
                        <wps:cNvSpPr/>
                        <wps:spPr>
                          <a:xfrm>
                            <a:off x="227508" y="1840485"/>
                            <a:ext cx="162509" cy="920369"/>
                          </a:xfrm>
                          <a:custGeom>
                            <a:avLst/>
                            <a:gdLst/>
                            <a:ahLst/>
                            <a:cxnLst/>
                            <a:rect l="0" t="0" r="0" b="0"/>
                            <a:pathLst>
                              <a:path w="162509" h="920369">
                                <a:moveTo>
                                  <a:pt x="0" y="0"/>
                                </a:moveTo>
                                <a:lnTo>
                                  <a:pt x="162509" y="0"/>
                                </a:lnTo>
                                <a:lnTo>
                                  <a:pt x="162509" y="920369"/>
                                </a:lnTo>
                                <a:lnTo>
                                  <a:pt x="0" y="920369"/>
                                </a:lnTo>
                                <a:lnTo>
                                  <a:pt x="0" y="879729"/>
                                </a:lnTo>
                                <a:lnTo>
                                  <a:pt x="121882" y="879729"/>
                                </a:lnTo>
                                <a:lnTo>
                                  <a:pt x="121882" y="40639"/>
                                </a:lnTo>
                                <a:lnTo>
                                  <a:pt x="0" y="4063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80" name="Shape 2780"/>
                        <wps:cNvSpPr/>
                        <wps:spPr>
                          <a:xfrm>
                            <a:off x="64999" y="1840485"/>
                            <a:ext cx="325018" cy="920369"/>
                          </a:xfrm>
                          <a:custGeom>
                            <a:avLst/>
                            <a:gdLst/>
                            <a:ahLst/>
                            <a:cxnLst/>
                            <a:rect l="0" t="0" r="0" b="0"/>
                            <a:pathLst>
                              <a:path w="325018" h="920369">
                                <a:moveTo>
                                  <a:pt x="0" y="0"/>
                                </a:moveTo>
                                <a:lnTo>
                                  <a:pt x="325018" y="0"/>
                                </a:lnTo>
                                <a:lnTo>
                                  <a:pt x="325018" y="920369"/>
                                </a:lnTo>
                                <a:lnTo>
                                  <a:pt x="0" y="920369"/>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81" name="Shape 2781"/>
                        <wps:cNvSpPr/>
                        <wps:spPr>
                          <a:xfrm>
                            <a:off x="105626" y="1881124"/>
                            <a:ext cx="243764" cy="839089"/>
                          </a:xfrm>
                          <a:custGeom>
                            <a:avLst/>
                            <a:gdLst/>
                            <a:ahLst/>
                            <a:cxnLst/>
                            <a:rect l="0" t="0" r="0" b="0"/>
                            <a:pathLst>
                              <a:path w="243764" h="839089">
                                <a:moveTo>
                                  <a:pt x="0" y="0"/>
                                </a:moveTo>
                                <a:lnTo>
                                  <a:pt x="0" y="839089"/>
                                </a:lnTo>
                                <a:lnTo>
                                  <a:pt x="243764" y="839089"/>
                                </a:lnTo>
                                <a:lnTo>
                                  <a:pt x="243764" y="0"/>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82" name="Shape 2782"/>
                        <wps:cNvSpPr/>
                        <wps:spPr>
                          <a:xfrm>
                            <a:off x="476631" y="1840485"/>
                            <a:ext cx="162560" cy="920369"/>
                          </a:xfrm>
                          <a:custGeom>
                            <a:avLst/>
                            <a:gdLst/>
                            <a:ahLst/>
                            <a:cxnLst/>
                            <a:rect l="0" t="0" r="0" b="0"/>
                            <a:pathLst>
                              <a:path w="162560" h="920369">
                                <a:moveTo>
                                  <a:pt x="0" y="0"/>
                                </a:moveTo>
                                <a:lnTo>
                                  <a:pt x="162560" y="0"/>
                                </a:lnTo>
                                <a:lnTo>
                                  <a:pt x="162560" y="40639"/>
                                </a:lnTo>
                                <a:lnTo>
                                  <a:pt x="40640" y="40639"/>
                                </a:lnTo>
                                <a:lnTo>
                                  <a:pt x="40640" y="879729"/>
                                </a:lnTo>
                                <a:lnTo>
                                  <a:pt x="162560" y="879729"/>
                                </a:lnTo>
                                <a:lnTo>
                                  <a:pt x="162560" y="920369"/>
                                </a:lnTo>
                                <a:lnTo>
                                  <a:pt x="0" y="92036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83" name="Shape 2783"/>
                        <wps:cNvSpPr/>
                        <wps:spPr>
                          <a:xfrm>
                            <a:off x="639191" y="1840485"/>
                            <a:ext cx="162560" cy="920369"/>
                          </a:xfrm>
                          <a:custGeom>
                            <a:avLst/>
                            <a:gdLst/>
                            <a:ahLst/>
                            <a:cxnLst/>
                            <a:rect l="0" t="0" r="0" b="0"/>
                            <a:pathLst>
                              <a:path w="162560" h="920369">
                                <a:moveTo>
                                  <a:pt x="0" y="0"/>
                                </a:moveTo>
                                <a:lnTo>
                                  <a:pt x="162560" y="0"/>
                                </a:lnTo>
                                <a:lnTo>
                                  <a:pt x="162560" y="920369"/>
                                </a:lnTo>
                                <a:lnTo>
                                  <a:pt x="0" y="920369"/>
                                </a:lnTo>
                                <a:lnTo>
                                  <a:pt x="0" y="879729"/>
                                </a:lnTo>
                                <a:lnTo>
                                  <a:pt x="121920" y="879729"/>
                                </a:lnTo>
                                <a:lnTo>
                                  <a:pt x="121920" y="40639"/>
                                </a:lnTo>
                                <a:lnTo>
                                  <a:pt x="0" y="4063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84" name="Shape 2784"/>
                        <wps:cNvSpPr/>
                        <wps:spPr>
                          <a:xfrm>
                            <a:off x="476631" y="1840485"/>
                            <a:ext cx="325120" cy="920369"/>
                          </a:xfrm>
                          <a:custGeom>
                            <a:avLst/>
                            <a:gdLst/>
                            <a:ahLst/>
                            <a:cxnLst/>
                            <a:rect l="0" t="0" r="0" b="0"/>
                            <a:pathLst>
                              <a:path w="325120" h="920369">
                                <a:moveTo>
                                  <a:pt x="0" y="0"/>
                                </a:moveTo>
                                <a:lnTo>
                                  <a:pt x="325120" y="0"/>
                                </a:lnTo>
                                <a:lnTo>
                                  <a:pt x="325120" y="920369"/>
                                </a:lnTo>
                                <a:lnTo>
                                  <a:pt x="0" y="920369"/>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85" name="Shape 2785"/>
                        <wps:cNvSpPr/>
                        <wps:spPr>
                          <a:xfrm>
                            <a:off x="517271" y="1881124"/>
                            <a:ext cx="243840" cy="839089"/>
                          </a:xfrm>
                          <a:custGeom>
                            <a:avLst/>
                            <a:gdLst/>
                            <a:ahLst/>
                            <a:cxnLst/>
                            <a:rect l="0" t="0" r="0" b="0"/>
                            <a:pathLst>
                              <a:path w="243840" h="839089">
                                <a:moveTo>
                                  <a:pt x="0" y="0"/>
                                </a:moveTo>
                                <a:lnTo>
                                  <a:pt x="0" y="839089"/>
                                </a:lnTo>
                                <a:lnTo>
                                  <a:pt x="243840" y="839089"/>
                                </a:lnTo>
                                <a:lnTo>
                                  <a:pt x="243840" y="0"/>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86" name="Shape 2786"/>
                        <wps:cNvSpPr/>
                        <wps:spPr>
                          <a:xfrm>
                            <a:off x="888365" y="1840485"/>
                            <a:ext cx="162496" cy="920369"/>
                          </a:xfrm>
                          <a:custGeom>
                            <a:avLst/>
                            <a:gdLst/>
                            <a:ahLst/>
                            <a:cxnLst/>
                            <a:rect l="0" t="0" r="0" b="0"/>
                            <a:pathLst>
                              <a:path w="162496" h="920369">
                                <a:moveTo>
                                  <a:pt x="0" y="0"/>
                                </a:moveTo>
                                <a:lnTo>
                                  <a:pt x="162496" y="0"/>
                                </a:lnTo>
                                <a:lnTo>
                                  <a:pt x="162496" y="40639"/>
                                </a:lnTo>
                                <a:lnTo>
                                  <a:pt x="40640" y="40639"/>
                                </a:lnTo>
                                <a:lnTo>
                                  <a:pt x="40640" y="879729"/>
                                </a:lnTo>
                                <a:lnTo>
                                  <a:pt x="162496" y="879729"/>
                                </a:lnTo>
                                <a:lnTo>
                                  <a:pt x="162496" y="920369"/>
                                </a:lnTo>
                                <a:lnTo>
                                  <a:pt x="0" y="92036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87" name="Shape 2787"/>
                        <wps:cNvSpPr/>
                        <wps:spPr>
                          <a:xfrm>
                            <a:off x="1050862" y="1840485"/>
                            <a:ext cx="162496" cy="920369"/>
                          </a:xfrm>
                          <a:custGeom>
                            <a:avLst/>
                            <a:gdLst/>
                            <a:ahLst/>
                            <a:cxnLst/>
                            <a:rect l="0" t="0" r="0" b="0"/>
                            <a:pathLst>
                              <a:path w="162496" h="920369">
                                <a:moveTo>
                                  <a:pt x="0" y="0"/>
                                </a:moveTo>
                                <a:lnTo>
                                  <a:pt x="162496" y="0"/>
                                </a:lnTo>
                                <a:lnTo>
                                  <a:pt x="162496" y="920369"/>
                                </a:lnTo>
                                <a:lnTo>
                                  <a:pt x="0" y="920369"/>
                                </a:lnTo>
                                <a:lnTo>
                                  <a:pt x="0" y="879729"/>
                                </a:lnTo>
                                <a:lnTo>
                                  <a:pt x="121857" y="879729"/>
                                </a:lnTo>
                                <a:lnTo>
                                  <a:pt x="121857" y="40639"/>
                                </a:lnTo>
                                <a:lnTo>
                                  <a:pt x="0" y="4063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88" name="Shape 2788"/>
                        <wps:cNvSpPr/>
                        <wps:spPr>
                          <a:xfrm>
                            <a:off x="888365" y="1840485"/>
                            <a:ext cx="324993" cy="920369"/>
                          </a:xfrm>
                          <a:custGeom>
                            <a:avLst/>
                            <a:gdLst/>
                            <a:ahLst/>
                            <a:cxnLst/>
                            <a:rect l="0" t="0" r="0" b="0"/>
                            <a:pathLst>
                              <a:path w="324993" h="920369">
                                <a:moveTo>
                                  <a:pt x="0" y="0"/>
                                </a:moveTo>
                                <a:lnTo>
                                  <a:pt x="324993" y="0"/>
                                </a:lnTo>
                                <a:lnTo>
                                  <a:pt x="324993" y="920369"/>
                                </a:lnTo>
                                <a:lnTo>
                                  <a:pt x="0" y="920369"/>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89" name="Shape 2789"/>
                        <wps:cNvSpPr/>
                        <wps:spPr>
                          <a:xfrm>
                            <a:off x="929005" y="1881124"/>
                            <a:ext cx="243713" cy="839089"/>
                          </a:xfrm>
                          <a:custGeom>
                            <a:avLst/>
                            <a:gdLst/>
                            <a:ahLst/>
                            <a:cxnLst/>
                            <a:rect l="0" t="0" r="0" b="0"/>
                            <a:pathLst>
                              <a:path w="243713" h="839089">
                                <a:moveTo>
                                  <a:pt x="0" y="0"/>
                                </a:moveTo>
                                <a:lnTo>
                                  <a:pt x="0" y="839089"/>
                                </a:lnTo>
                                <a:lnTo>
                                  <a:pt x="243713" y="839089"/>
                                </a:lnTo>
                                <a:lnTo>
                                  <a:pt x="243713" y="0"/>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90" name="Shape 2790"/>
                        <wps:cNvSpPr/>
                        <wps:spPr>
                          <a:xfrm>
                            <a:off x="1300099" y="1840485"/>
                            <a:ext cx="162497" cy="920369"/>
                          </a:xfrm>
                          <a:custGeom>
                            <a:avLst/>
                            <a:gdLst/>
                            <a:ahLst/>
                            <a:cxnLst/>
                            <a:rect l="0" t="0" r="0" b="0"/>
                            <a:pathLst>
                              <a:path w="162497" h="920369">
                                <a:moveTo>
                                  <a:pt x="0" y="0"/>
                                </a:moveTo>
                                <a:lnTo>
                                  <a:pt x="162497" y="0"/>
                                </a:lnTo>
                                <a:lnTo>
                                  <a:pt x="162497" y="40639"/>
                                </a:lnTo>
                                <a:lnTo>
                                  <a:pt x="40640" y="40639"/>
                                </a:lnTo>
                                <a:lnTo>
                                  <a:pt x="40640" y="879729"/>
                                </a:lnTo>
                                <a:lnTo>
                                  <a:pt x="162497" y="879729"/>
                                </a:lnTo>
                                <a:lnTo>
                                  <a:pt x="162497" y="920369"/>
                                </a:lnTo>
                                <a:lnTo>
                                  <a:pt x="0" y="92036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91" name="Shape 2791"/>
                        <wps:cNvSpPr/>
                        <wps:spPr>
                          <a:xfrm>
                            <a:off x="1462596" y="1840485"/>
                            <a:ext cx="162496" cy="920369"/>
                          </a:xfrm>
                          <a:custGeom>
                            <a:avLst/>
                            <a:gdLst/>
                            <a:ahLst/>
                            <a:cxnLst/>
                            <a:rect l="0" t="0" r="0" b="0"/>
                            <a:pathLst>
                              <a:path w="162496" h="920369">
                                <a:moveTo>
                                  <a:pt x="0" y="0"/>
                                </a:moveTo>
                                <a:lnTo>
                                  <a:pt x="162496" y="0"/>
                                </a:lnTo>
                                <a:lnTo>
                                  <a:pt x="162496" y="920369"/>
                                </a:lnTo>
                                <a:lnTo>
                                  <a:pt x="0" y="920369"/>
                                </a:lnTo>
                                <a:lnTo>
                                  <a:pt x="0" y="879729"/>
                                </a:lnTo>
                                <a:lnTo>
                                  <a:pt x="121856" y="879729"/>
                                </a:lnTo>
                                <a:lnTo>
                                  <a:pt x="121856" y="40639"/>
                                </a:lnTo>
                                <a:lnTo>
                                  <a:pt x="0" y="4063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92" name="Shape 2792"/>
                        <wps:cNvSpPr/>
                        <wps:spPr>
                          <a:xfrm>
                            <a:off x="1300099" y="1840485"/>
                            <a:ext cx="324993" cy="920369"/>
                          </a:xfrm>
                          <a:custGeom>
                            <a:avLst/>
                            <a:gdLst/>
                            <a:ahLst/>
                            <a:cxnLst/>
                            <a:rect l="0" t="0" r="0" b="0"/>
                            <a:pathLst>
                              <a:path w="324993" h="920369">
                                <a:moveTo>
                                  <a:pt x="0" y="0"/>
                                </a:moveTo>
                                <a:lnTo>
                                  <a:pt x="324993" y="0"/>
                                </a:lnTo>
                                <a:lnTo>
                                  <a:pt x="324993" y="920369"/>
                                </a:lnTo>
                                <a:lnTo>
                                  <a:pt x="0" y="920369"/>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93" name="Shape 2793"/>
                        <wps:cNvSpPr/>
                        <wps:spPr>
                          <a:xfrm>
                            <a:off x="1340739" y="1881124"/>
                            <a:ext cx="243713" cy="839089"/>
                          </a:xfrm>
                          <a:custGeom>
                            <a:avLst/>
                            <a:gdLst/>
                            <a:ahLst/>
                            <a:cxnLst/>
                            <a:rect l="0" t="0" r="0" b="0"/>
                            <a:pathLst>
                              <a:path w="243713" h="839089">
                                <a:moveTo>
                                  <a:pt x="0" y="0"/>
                                </a:moveTo>
                                <a:lnTo>
                                  <a:pt x="0" y="839089"/>
                                </a:lnTo>
                                <a:lnTo>
                                  <a:pt x="243713" y="839089"/>
                                </a:lnTo>
                                <a:lnTo>
                                  <a:pt x="243713" y="0"/>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94" name="Shape 2794"/>
                        <wps:cNvSpPr/>
                        <wps:spPr>
                          <a:xfrm>
                            <a:off x="1711706" y="1840485"/>
                            <a:ext cx="162560" cy="920369"/>
                          </a:xfrm>
                          <a:custGeom>
                            <a:avLst/>
                            <a:gdLst/>
                            <a:ahLst/>
                            <a:cxnLst/>
                            <a:rect l="0" t="0" r="0" b="0"/>
                            <a:pathLst>
                              <a:path w="162560" h="920369">
                                <a:moveTo>
                                  <a:pt x="0" y="0"/>
                                </a:moveTo>
                                <a:lnTo>
                                  <a:pt x="162560" y="0"/>
                                </a:lnTo>
                                <a:lnTo>
                                  <a:pt x="162560" y="40639"/>
                                </a:lnTo>
                                <a:lnTo>
                                  <a:pt x="40640" y="40639"/>
                                </a:lnTo>
                                <a:lnTo>
                                  <a:pt x="40640" y="879729"/>
                                </a:lnTo>
                                <a:lnTo>
                                  <a:pt x="162560" y="879729"/>
                                </a:lnTo>
                                <a:lnTo>
                                  <a:pt x="162560" y="920369"/>
                                </a:lnTo>
                                <a:lnTo>
                                  <a:pt x="0" y="92036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95" name="Shape 2795"/>
                        <wps:cNvSpPr/>
                        <wps:spPr>
                          <a:xfrm>
                            <a:off x="1874266" y="1840485"/>
                            <a:ext cx="162560" cy="920369"/>
                          </a:xfrm>
                          <a:custGeom>
                            <a:avLst/>
                            <a:gdLst/>
                            <a:ahLst/>
                            <a:cxnLst/>
                            <a:rect l="0" t="0" r="0" b="0"/>
                            <a:pathLst>
                              <a:path w="162560" h="920369">
                                <a:moveTo>
                                  <a:pt x="0" y="0"/>
                                </a:moveTo>
                                <a:lnTo>
                                  <a:pt x="162560" y="0"/>
                                </a:lnTo>
                                <a:lnTo>
                                  <a:pt x="162560" y="920369"/>
                                </a:lnTo>
                                <a:lnTo>
                                  <a:pt x="0" y="920369"/>
                                </a:lnTo>
                                <a:lnTo>
                                  <a:pt x="0" y="879729"/>
                                </a:lnTo>
                                <a:lnTo>
                                  <a:pt x="121920" y="879729"/>
                                </a:lnTo>
                                <a:lnTo>
                                  <a:pt x="121920" y="40639"/>
                                </a:lnTo>
                                <a:lnTo>
                                  <a:pt x="0" y="40639"/>
                                </a:lnTo>
                                <a:lnTo>
                                  <a:pt x="0"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796" name="Shape 2796"/>
                        <wps:cNvSpPr/>
                        <wps:spPr>
                          <a:xfrm>
                            <a:off x="1711706" y="1840485"/>
                            <a:ext cx="325120" cy="920369"/>
                          </a:xfrm>
                          <a:custGeom>
                            <a:avLst/>
                            <a:gdLst/>
                            <a:ahLst/>
                            <a:cxnLst/>
                            <a:rect l="0" t="0" r="0" b="0"/>
                            <a:pathLst>
                              <a:path w="325120" h="920369">
                                <a:moveTo>
                                  <a:pt x="0" y="0"/>
                                </a:moveTo>
                                <a:lnTo>
                                  <a:pt x="325120" y="0"/>
                                </a:lnTo>
                                <a:lnTo>
                                  <a:pt x="325120" y="920369"/>
                                </a:lnTo>
                                <a:lnTo>
                                  <a:pt x="0" y="920369"/>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97" name="Shape 2797"/>
                        <wps:cNvSpPr/>
                        <wps:spPr>
                          <a:xfrm>
                            <a:off x="1752346" y="1881124"/>
                            <a:ext cx="243840" cy="839089"/>
                          </a:xfrm>
                          <a:custGeom>
                            <a:avLst/>
                            <a:gdLst/>
                            <a:ahLst/>
                            <a:cxnLst/>
                            <a:rect l="0" t="0" r="0" b="0"/>
                            <a:pathLst>
                              <a:path w="243840" h="839089">
                                <a:moveTo>
                                  <a:pt x="0" y="0"/>
                                </a:moveTo>
                                <a:lnTo>
                                  <a:pt x="0" y="839089"/>
                                </a:lnTo>
                                <a:lnTo>
                                  <a:pt x="243840" y="839089"/>
                                </a:lnTo>
                                <a:lnTo>
                                  <a:pt x="243840" y="0"/>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s:wsp>
                        <wps:cNvPr id="2798" name="Shape 2798"/>
                        <wps:cNvSpPr/>
                        <wps:spPr>
                          <a:xfrm>
                            <a:off x="109830" y="1940306"/>
                            <a:ext cx="118986" cy="727710"/>
                          </a:xfrm>
                          <a:custGeom>
                            <a:avLst/>
                            <a:gdLst/>
                            <a:ahLst/>
                            <a:cxnLst/>
                            <a:rect l="0" t="0" r="0" b="0"/>
                            <a:pathLst>
                              <a:path w="118986" h="727710">
                                <a:moveTo>
                                  <a:pt x="0" y="0"/>
                                </a:moveTo>
                                <a:lnTo>
                                  <a:pt x="118986" y="0"/>
                                </a:lnTo>
                                <a:lnTo>
                                  <a:pt x="118986" y="29718"/>
                                </a:lnTo>
                                <a:lnTo>
                                  <a:pt x="29743" y="29718"/>
                                </a:lnTo>
                                <a:lnTo>
                                  <a:pt x="29743" y="697864"/>
                                </a:lnTo>
                                <a:lnTo>
                                  <a:pt x="118986" y="697864"/>
                                </a:lnTo>
                                <a:lnTo>
                                  <a:pt x="118986" y="727710"/>
                                </a:lnTo>
                                <a:lnTo>
                                  <a:pt x="0" y="727710"/>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799" name="Shape 2799"/>
                        <wps:cNvSpPr/>
                        <wps:spPr>
                          <a:xfrm>
                            <a:off x="228816" y="1940306"/>
                            <a:ext cx="118986" cy="727710"/>
                          </a:xfrm>
                          <a:custGeom>
                            <a:avLst/>
                            <a:gdLst/>
                            <a:ahLst/>
                            <a:cxnLst/>
                            <a:rect l="0" t="0" r="0" b="0"/>
                            <a:pathLst>
                              <a:path w="118986" h="727710">
                                <a:moveTo>
                                  <a:pt x="0" y="0"/>
                                </a:moveTo>
                                <a:lnTo>
                                  <a:pt x="118986" y="0"/>
                                </a:lnTo>
                                <a:lnTo>
                                  <a:pt x="118986" y="727710"/>
                                </a:lnTo>
                                <a:lnTo>
                                  <a:pt x="0" y="727710"/>
                                </a:lnTo>
                                <a:lnTo>
                                  <a:pt x="0" y="697864"/>
                                </a:lnTo>
                                <a:lnTo>
                                  <a:pt x="89243" y="697864"/>
                                </a:lnTo>
                                <a:lnTo>
                                  <a:pt x="89243" y="29718"/>
                                </a:lnTo>
                                <a:lnTo>
                                  <a:pt x="0" y="29718"/>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800" name="Shape 2800"/>
                        <wps:cNvSpPr/>
                        <wps:spPr>
                          <a:xfrm>
                            <a:off x="109830" y="1940306"/>
                            <a:ext cx="237973" cy="727710"/>
                          </a:xfrm>
                          <a:custGeom>
                            <a:avLst/>
                            <a:gdLst/>
                            <a:ahLst/>
                            <a:cxnLst/>
                            <a:rect l="0" t="0" r="0" b="0"/>
                            <a:pathLst>
                              <a:path w="237973" h="727710">
                                <a:moveTo>
                                  <a:pt x="0" y="0"/>
                                </a:moveTo>
                                <a:lnTo>
                                  <a:pt x="237973" y="0"/>
                                </a:lnTo>
                                <a:lnTo>
                                  <a:pt x="237973" y="727710"/>
                                </a:lnTo>
                                <a:lnTo>
                                  <a:pt x="0" y="72771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s:wsp>
                        <wps:cNvPr id="2801" name="Shape 2801"/>
                        <wps:cNvSpPr/>
                        <wps:spPr>
                          <a:xfrm>
                            <a:off x="139573" y="1970024"/>
                            <a:ext cx="178486" cy="668147"/>
                          </a:xfrm>
                          <a:custGeom>
                            <a:avLst/>
                            <a:gdLst/>
                            <a:ahLst/>
                            <a:cxnLst/>
                            <a:rect l="0" t="0" r="0" b="0"/>
                            <a:pathLst>
                              <a:path w="178486" h="668147">
                                <a:moveTo>
                                  <a:pt x="0" y="0"/>
                                </a:moveTo>
                                <a:lnTo>
                                  <a:pt x="0" y="668147"/>
                                </a:lnTo>
                                <a:lnTo>
                                  <a:pt x="178486" y="668147"/>
                                </a:lnTo>
                                <a:lnTo>
                                  <a:pt x="178486" y="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s:wsp>
                        <wps:cNvPr id="2802" name="Shape 2802"/>
                        <wps:cNvSpPr/>
                        <wps:spPr>
                          <a:xfrm>
                            <a:off x="512572" y="1940306"/>
                            <a:ext cx="118935" cy="727710"/>
                          </a:xfrm>
                          <a:custGeom>
                            <a:avLst/>
                            <a:gdLst/>
                            <a:ahLst/>
                            <a:cxnLst/>
                            <a:rect l="0" t="0" r="0" b="0"/>
                            <a:pathLst>
                              <a:path w="118935" h="727710">
                                <a:moveTo>
                                  <a:pt x="0" y="0"/>
                                </a:moveTo>
                                <a:lnTo>
                                  <a:pt x="118935" y="0"/>
                                </a:lnTo>
                                <a:lnTo>
                                  <a:pt x="118935" y="29718"/>
                                </a:lnTo>
                                <a:lnTo>
                                  <a:pt x="29718" y="29718"/>
                                </a:lnTo>
                                <a:lnTo>
                                  <a:pt x="29718" y="697864"/>
                                </a:lnTo>
                                <a:lnTo>
                                  <a:pt x="118935" y="697864"/>
                                </a:lnTo>
                                <a:lnTo>
                                  <a:pt x="118935" y="727710"/>
                                </a:lnTo>
                                <a:lnTo>
                                  <a:pt x="0" y="727710"/>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803" name="Shape 2803"/>
                        <wps:cNvSpPr/>
                        <wps:spPr>
                          <a:xfrm>
                            <a:off x="631508" y="1940306"/>
                            <a:ext cx="119063" cy="727710"/>
                          </a:xfrm>
                          <a:custGeom>
                            <a:avLst/>
                            <a:gdLst/>
                            <a:ahLst/>
                            <a:cxnLst/>
                            <a:rect l="0" t="0" r="0" b="0"/>
                            <a:pathLst>
                              <a:path w="119063" h="727710">
                                <a:moveTo>
                                  <a:pt x="0" y="0"/>
                                </a:moveTo>
                                <a:lnTo>
                                  <a:pt x="119063" y="0"/>
                                </a:lnTo>
                                <a:lnTo>
                                  <a:pt x="119063" y="727710"/>
                                </a:lnTo>
                                <a:lnTo>
                                  <a:pt x="0" y="727710"/>
                                </a:lnTo>
                                <a:lnTo>
                                  <a:pt x="0" y="697864"/>
                                </a:lnTo>
                                <a:lnTo>
                                  <a:pt x="89218" y="697864"/>
                                </a:lnTo>
                                <a:lnTo>
                                  <a:pt x="89218" y="29718"/>
                                </a:lnTo>
                                <a:lnTo>
                                  <a:pt x="0" y="29718"/>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804" name="Shape 2804"/>
                        <wps:cNvSpPr/>
                        <wps:spPr>
                          <a:xfrm>
                            <a:off x="512572" y="1940306"/>
                            <a:ext cx="237998" cy="727710"/>
                          </a:xfrm>
                          <a:custGeom>
                            <a:avLst/>
                            <a:gdLst/>
                            <a:ahLst/>
                            <a:cxnLst/>
                            <a:rect l="0" t="0" r="0" b="0"/>
                            <a:pathLst>
                              <a:path w="237998" h="727710">
                                <a:moveTo>
                                  <a:pt x="0" y="0"/>
                                </a:moveTo>
                                <a:lnTo>
                                  <a:pt x="237998" y="0"/>
                                </a:lnTo>
                                <a:lnTo>
                                  <a:pt x="237998" y="727710"/>
                                </a:lnTo>
                                <a:lnTo>
                                  <a:pt x="0" y="72771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s:wsp>
                        <wps:cNvPr id="2805" name="Shape 2805"/>
                        <wps:cNvSpPr/>
                        <wps:spPr>
                          <a:xfrm>
                            <a:off x="542290" y="1970024"/>
                            <a:ext cx="178435" cy="668147"/>
                          </a:xfrm>
                          <a:custGeom>
                            <a:avLst/>
                            <a:gdLst/>
                            <a:ahLst/>
                            <a:cxnLst/>
                            <a:rect l="0" t="0" r="0" b="0"/>
                            <a:pathLst>
                              <a:path w="178435" h="668147">
                                <a:moveTo>
                                  <a:pt x="0" y="0"/>
                                </a:moveTo>
                                <a:lnTo>
                                  <a:pt x="0" y="668147"/>
                                </a:lnTo>
                                <a:lnTo>
                                  <a:pt x="178435" y="668147"/>
                                </a:lnTo>
                                <a:lnTo>
                                  <a:pt x="178435" y="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s:wsp>
                        <wps:cNvPr id="2806" name="Shape 2806"/>
                        <wps:cNvSpPr/>
                        <wps:spPr>
                          <a:xfrm>
                            <a:off x="933577" y="1940306"/>
                            <a:ext cx="118999" cy="727710"/>
                          </a:xfrm>
                          <a:custGeom>
                            <a:avLst/>
                            <a:gdLst/>
                            <a:ahLst/>
                            <a:cxnLst/>
                            <a:rect l="0" t="0" r="0" b="0"/>
                            <a:pathLst>
                              <a:path w="118999" h="727710">
                                <a:moveTo>
                                  <a:pt x="0" y="0"/>
                                </a:moveTo>
                                <a:lnTo>
                                  <a:pt x="118999" y="0"/>
                                </a:lnTo>
                                <a:lnTo>
                                  <a:pt x="118999" y="29718"/>
                                </a:lnTo>
                                <a:lnTo>
                                  <a:pt x="29718" y="29718"/>
                                </a:lnTo>
                                <a:lnTo>
                                  <a:pt x="29718" y="697864"/>
                                </a:lnTo>
                                <a:lnTo>
                                  <a:pt x="118999" y="697864"/>
                                </a:lnTo>
                                <a:lnTo>
                                  <a:pt x="118999" y="727710"/>
                                </a:lnTo>
                                <a:lnTo>
                                  <a:pt x="0" y="727710"/>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807" name="Shape 2807"/>
                        <wps:cNvSpPr/>
                        <wps:spPr>
                          <a:xfrm>
                            <a:off x="1052576" y="1940306"/>
                            <a:ext cx="118999" cy="727710"/>
                          </a:xfrm>
                          <a:custGeom>
                            <a:avLst/>
                            <a:gdLst/>
                            <a:ahLst/>
                            <a:cxnLst/>
                            <a:rect l="0" t="0" r="0" b="0"/>
                            <a:pathLst>
                              <a:path w="118999" h="727710">
                                <a:moveTo>
                                  <a:pt x="0" y="0"/>
                                </a:moveTo>
                                <a:lnTo>
                                  <a:pt x="118999" y="0"/>
                                </a:lnTo>
                                <a:lnTo>
                                  <a:pt x="118999" y="727710"/>
                                </a:lnTo>
                                <a:lnTo>
                                  <a:pt x="0" y="727710"/>
                                </a:lnTo>
                                <a:lnTo>
                                  <a:pt x="0" y="697864"/>
                                </a:lnTo>
                                <a:lnTo>
                                  <a:pt x="89281" y="697864"/>
                                </a:lnTo>
                                <a:lnTo>
                                  <a:pt x="89281" y="29718"/>
                                </a:lnTo>
                                <a:lnTo>
                                  <a:pt x="0" y="29718"/>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808" name="Shape 2808"/>
                        <wps:cNvSpPr/>
                        <wps:spPr>
                          <a:xfrm>
                            <a:off x="933577" y="1940306"/>
                            <a:ext cx="237998" cy="727710"/>
                          </a:xfrm>
                          <a:custGeom>
                            <a:avLst/>
                            <a:gdLst/>
                            <a:ahLst/>
                            <a:cxnLst/>
                            <a:rect l="0" t="0" r="0" b="0"/>
                            <a:pathLst>
                              <a:path w="237998" h="727710">
                                <a:moveTo>
                                  <a:pt x="0" y="0"/>
                                </a:moveTo>
                                <a:lnTo>
                                  <a:pt x="237998" y="0"/>
                                </a:lnTo>
                                <a:lnTo>
                                  <a:pt x="237998" y="727710"/>
                                </a:lnTo>
                                <a:lnTo>
                                  <a:pt x="0" y="72771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s:wsp>
                        <wps:cNvPr id="2809" name="Shape 2809"/>
                        <wps:cNvSpPr/>
                        <wps:spPr>
                          <a:xfrm>
                            <a:off x="963295" y="1970024"/>
                            <a:ext cx="178562" cy="668147"/>
                          </a:xfrm>
                          <a:custGeom>
                            <a:avLst/>
                            <a:gdLst/>
                            <a:ahLst/>
                            <a:cxnLst/>
                            <a:rect l="0" t="0" r="0" b="0"/>
                            <a:pathLst>
                              <a:path w="178562" h="668147">
                                <a:moveTo>
                                  <a:pt x="0" y="0"/>
                                </a:moveTo>
                                <a:lnTo>
                                  <a:pt x="0" y="668147"/>
                                </a:lnTo>
                                <a:lnTo>
                                  <a:pt x="178562" y="668147"/>
                                </a:lnTo>
                                <a:lnTo>
                                  <a:pt x="178562" y="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s:wsp>
                        <wps:cNvPr id="2810" name="Shape 2810"/>
                        <wps:cNvSpPr/>
                        <wps:spPr>
                          <a:xfrm>
                            <a:off x="1354582" y="1940306"/>
                            <a:ext cx="118999" cy="727710"/>
                          </a:xfrm>
                          <a:custGeom>
                            <a:avLst/>
                            <a:gdLst/>
                            <a:ahLst/>
                            <a:cxnLst/>
                            <a:rect l="0" t="0" r="0" b="0"/>
                            <a:pathLst>
                              <a:path w="118999" h="727710">
                                <a:moveTo>
                                  <a:pt x="0" y="0"/>
                                </a:moveTo>
                                <a:lnTo>
                                  <a:pt x="118999" y="0"/>
                                </a:lnTo>
                                <a:lnTo>
                                  <a:pt x="118999" y="29718"/>
                                </a:lnTo>
                                <a:lnTo>
                                  <a:pt x="29718" y="29718"/>
                                </a:lnTo>
                                <a:lnTo>
                                  <a:pt x="29718" y="697864"/>
                                </a:lnTo>
                                <a:lnTo>
                                  <a:pt x="118999" y="697864"/>
                                </a:lnTo>
                                <a:lnTo>
                                  <a:pt x="118999" y="727710"/>
                                </a:lnTo>
                                <a:lnTo>
                                  <a:pt x="0" y="727710"/>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811" name="Shape 2811"/>
                        <wps:cNvSpPr/>
                        <wps:spPr>
                          <a:xfrm>
                            <a:off x="1473581" y="1940306"/>
                            <a:ext cx="118999" cy="727710"/>
                          </a:xfrm>
                          <a:custGeom>
                            <a:avLst/>
                            <a:gdLst/>
                            <a:ahLst/>
                            <a:cxnLst/>
                            <a:rect l="0" t="0" r="0" b="0"/>
                            <a:pathLst>
                              <a:path w="118999" h="727710">
                                <a:moveTo>
                                  <a:pt x="0" y="0"/>
                                </a:moveTo>
                                <a:lnTo>
                                  <a:pt x="118999" y="0"/>
                                </a:lnTo>
                                <a:lnTo>
                                  <a:pt x="118999" y="727710"/>
                                </a:lnTo>
                                <a:lnTo>
                                  <a:pt x="0" y="727710"/>
                                </a:lnTo>
                                <a:lnTo>
                                  <a:pt x="0" y="697864"/>
                                </a:lnTo>
                                <a:lnTo>
                                  <a:pt x="89281" y="697864"/>
                                </a:lnTo>
                                <a:lnTo>
                                  <a:pt x="89281" y="29718"/>
                                </a:lnTo>
                                <a:lnTo>
                                  <a:pt x="0" y="29718"/>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812" name="Shape 2812"/>
                        <wps:cNvSpPr/>
                        <wps:spPr>
                          <a:xfrm>
                            <a:off x="1354582" y="1940306"/>
                            <a:ext cx="237998" cy="727710"/>
                          </a:xfrm>
                          <a:custGeom>
                            <a:avLst/>
                            <a:gdLst/>
                            <a:ahLst/>
                            <a:cxnLst/>
                            <a:rect l="0" t="0" r="0" b="0"/>
                            <a:pathLst>
                              <a:path w="237998" h="727710">
                                <a:moveTo>
                                  <a:pt x="0" y="0"/>
                                </a:moveTo>
                                <a:lnTo>
                                  <a:pt x="237998" y="0"/>
                                </a:lnTo>
                                <a:lnTo>
                                  <a:pt x="237998" y="727710"/>
                                </a:lnTo>
                                <a:lnTo>
                                  <a:pt x="0" y="72771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s:wsp>
                        <wps:cNvPr id="2813" name="Shape 2813"/>
                        <wps:cNvSpPr/>
                        <wps:spPr>
                          <a:xfrm>
                            <a:off x="1384300" y="1970024"/>
                            <a:ext cx="178562" cy="668147"/>
                          </a:xfrm>
                          <a:custGeom>
                            <a:avLst/>
                            <a:gdLst/>
                            <a:ahLst/>
                            <a:cxnLst/>
                            <a:rect l="0" t="0" r="0" b="0"/>
                            <a:pathLst>
                              <a:path w="178562" h="668147">
                                <a:moveTo>
                                  <a:pt x="0" y="0"/>
                                </a:moveTo>
                                <a:lnTo>
                                  <a:pt x="0" y="668147"/>
                                </a:lnTo>
                                <a:lnTo>
                                  <a:pt x="178562" y="668147"/>
                                </a:lnTo>
                                <a:lnTo>
                                  <a:pt x="178562" y="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s:wsp>
                        <wps:cNvPr id="2814" name="Shape 2814"/>
                        <wps:cNvSpPr/>
                        <wps:spPr>
                          <a:xfrm>
                            <a:off x="1757299" y="1940306"/>
                            <a:ext cx="118999" cy="727710"/>
                          </a:xfrm>
                          <a:custGeom>
                            <a:avLst/>
                            <a:gdLst/>
                            <a:ahLst/>
                            <a:cxnLst/>
                            <a:rect l="0" t="0" r="0" b="0"/>
                            <a:pathLst>
                              <a:path w="118999" h="727710">
                                <a:moveTo>
                                  <a:pt x="0" y="0"/>
                                </a:moveTo>
                                <a:lnTo>
                                  <a:pt x="118999" y="0"/>
                                </a:lnTo>
                                <a:lnTo>
                                  <a:pt x="118999" y="29718"/>
                                </a:lnTo>
                                <a:lnTo>
                                  <a:pt x="29718" y="29718"/>
                                </a:lnTo>
                                <a:lnTo>
                                  <a:pt x="29718" y="697864"/>
                                </a:lnTo>
                                <a:lnTo>
                                  <a:pt x="118999" y="697864"/>
                                </a:lnTo>
                                <a:lnTo>
                                  <a:pt x="118999" y="727710"/>
                                </a:lnTo>
                                <a:lnTo>
                                  <a:pt x="0" y="727710"/>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815" name="Shape 2815"/>
                        <wps:cNvSpPr/>
                        <wps:spPr>
                          <a:xfrm>
                            <a:off x="1876298" y="1940306"/>
                            <a:ext cx="118999" cy="727710"/>
                          </a:xfrm>
                          <a:custGeom>
                            <a:avLst/>
                            <a:gdLst/>
                            <a:ahLst/>
                            <a:cxnLst/>
                            <a:rect l="0" t="0" r="0" b="0"/>
                            <a:pathLst>
                              <a:path w="118999" h="727710">
                                <a:moveTo>
                                  <a:pt x="0" y="0"/>
                                </a:moveTo>
                                <a:lnTo>
                                  <a:pt x="118999" y="0"/>
                                </a:lnTo>
                                <a:lnTo>
                                  <a:pt x="118999" y="727710"/>
                                </a:lnTo>
                                <a:lnTo>
                                  <a:pt x="0" y="727710"/>
                                </a:lnTo>
                                <a:lnTo>
                                  <a:pt x="0" y="697864"/>
                                </a:lnTo>
                                <a:lnTo>
                                  <a:pt x="89281" y="697864"/>
                                </a:lnTo>
                                <a:lnTo>
                                  <a:pt x="89281" y="29718"/>
                                </a:lnTo>
                                <a:lnTo>
                                  <a:pt x="0" y="29718"/>
                                </a:lnTo>
                                <a:lnTo>
                                  <a:pt x="0" y="0"/>
                                </a:lnTo>
                                <a:close/>
                              </a:path>
                            </a:pathLst>
                          </a:custGeom>
                          <a:ln w="0" cap="flat">
                            <a:miter lim="127000"/>
                          </a:ln>
                        </wps:spPr>
                        <wps:style>
                          <a:lnRef idx="0">
                            <a:srgbClr val="000000">
                              <a:alpha val="0"/>
                            </a:srgbClr>
                          </a:lnRef>
                          <a:fillRef idx="1">
                            <a:srgbClr val="F15C25"/>
                          </a:fillRef>
                          <a:effectRef idx="0">
                            <a:scrgbClr r="0" g="0" b="0"/>
                          </a:effectRef>
                          <a:fontRef idx="none"/>
                        </wps:style>
                        <wps:bodyPr/>
                      </wps:wsp>
                      <wps:wsp>
                        <wps:cNvPr id="2816" name="Shape 2816"/>
                        <wps:cNvSpPr/>
                        <wps:spPr>
                          <a:xfrm>
                            <a:off x="1757299" y="1940306"/>
                            <a:ext cx="237998" cy="727710"/>
                          </a:xfrm>
                          <a:custGeom>
                            <a:avLst/>
                            <a:gdLst/>
                            <a:ahLst/>
                            <a:cxnLst/>
                            <a:rect l="0" t="0" r="0" b="0"/>
                            <a:pathLst>
                              <a:path w="237998" h="727710">
                                <a:moveTo>
                                  <a:pt x="0" y="0"/>
                                </a:moveTo>
                                <a:lnTo>
                                  <a:pt x="237998" y="0"/>
                                </a:lnTo>
                                <a:lnTo>
                                  <a:pt x="237998" y="727710"/>
                                </a:lnTo>
                                <a:lnTo>
                                  <a:pt x="0" y="72771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s:wsp>
                        <wps:cNvPr id="2817" name="Shape 2817"/>
                        <wps:cNvSpPr/>
                        <wps:spPr>
                          <a:xfrm>
                            <a:off x="1787017" y="1970024"/>
                            <a:ext cx="178562" cy="668147"/>
                          </a:xfrm>
                          <a:custGeom>
                            <a:avLst/>
                            <a:gdLst/>
                            <a:ahLst/>
                            <a:cxnLst/>
                            <a:rect l="0" t="0" r="0" b="0"/>
                            <a:pathLst>
                              <a:path w="178562" h="668147">
                                <a:moveTo>
                                  <a:pt x="0" y="0"/>
                                </a:moveTo>
                                <a:lnTo>
                                  <a:pt x="0" y="668147"/>
                                </a:lnTo>
                                <a:lnTo>
                                  <a:pt x="178562" y="668147"/>
                                </a:lnTo>
                                <a:lnTo>
                                  <a:pt x="178562" y="0"/>
                                </a:lnTo>
                                <a:close/>
                              </a:path>
                            </a:pathLst>
                          </a:custGeom>
                          <a:ln w="12700" cap="flat">
                            <a:miter lim="127000"/>
                          </a:ln>
                        </wps:spPr>
                        <wps:style>
                          <a:lnRef idx="1">
                            <a:srgbClr val="F15C25"/>
                          </a:lnRef>
                          <a:fillRef idx="0">
                            <a:srgbClr val="000000">
                              <a:alpha val="0"/>
                            </a:srgbClr>
                          </a:fillRef>
                          <a:effectRef idx="0">
                            <a:scrgbClr r="0" g="0" b="0"/>
                          </a:effectRef>
                          <a:fontRef idx="none"/>
                        </wps:style>
                        <wps:bodyPr/>
                      </wps:wsp>
                    </wpg:wgp>
                  </a:graphicData>
                </a:graphic>
              </wp:inline>
            </w:drawing>
          </mc:Choice>
          <mc:Fallback>
            <w:pict>
              <v:group w14:anchorId="56E246BE" id="Group 23463" o:spid="_x0000_s1249" style="width:335.2pt;height:229.15pt;mso-position-horizontal-relative:char;mso-position-vertical-relative:line" coordsize="42570,291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">
                <v:rect id="Rectangle 2681" o:spid="_x0000_s1250" style="position:absolute;left:42189;top:2741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" filled="f" stroked="f">
                  <v:textbox inset="0,0,0,0">
                    <w:txbxContent>
                      <w:p w14:paraId="0462CE8D" w14:textId="77777777" w:rsidR="003F7915" w:rsidRDefault="003F7915" w:rsidP="003F7915">
                        <w:r>
                          <w:t xml:space="preserve"> </w:t>
                        </w:r>
                      </w:p>
                    </w:txbxContent>
                  </v:textbox>
                </v:rect>
                <v:shape id="Picture 2690" o:spid="_x0000_s1251" type="#_x0000_t75" style="position:absolute;left:17424;top:4000;width:28645;height:20821;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">
                  <v:imagedata r:id="rId206" o:title=""/>
                </v:shape>
                <v:shape id="Shape 25902" o:spid="_x0000_s1252" style="position:absolute;left:12628;top:823;width:3483;height:3710;visibility:visible;mso-wrap-style:square;v-text-anchor:top" coordsize="348234,370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" path="m,l348234,r,370992l,370992,,e" fillcolor="#7c7c7c" stroked="f" strokeweight="0">
                  <v:stroke miterlimit="83231f" joinstyle="miter"/>
                  <v:path arrowok="t" textboxrect="0,0,348234,370992"/>
                </v:shape>
                <v:shape id="Shape 2692" o:spid="_x0000_s1253" style="position:absolute;left:12628;top:823;width:3483;height:3710;visibility:visible;mso-wrap-style:square;v-text-anchor:top" coordsize="348234,370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" path="m,370992r348234,l348234,,,,,370992xe" filled="f" strokecolor="#7c7c7c" strokeweight="1pt">
                  <v:stroke miterlimit="83231f" joinstyle="miter"/>
                  <v:path arrowok="t" textboxrect="0,0,348234,370992"/>
                </v:shape>
                <v:shape id="Shape 2693" o:spid="_x0000_s1254" style="position:absolute;left:14161;top:13190;width:1811;height:9;visibility:visible;mso-wrap-style:square;v-text-anchor:top" coordsize="18110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" path="m,l181102,889e" filled="f" strokecolor="#4472c4" strokeweight=".5pt">
                  <v:stroke miterlimit="83231f" joinstyle="miter"/>
                  <v:path arrowok="t" textboxrect="0,0,181102,889"/>
                </v:shape>
                <v:shape id="Shape 2694" o:spid="_x0000_s1255" style="position:absolute;left:12628;top:23496;width:1533;height:1235;visibility:visible;mso-wrap-style:square;v-text-anchor:top" coordsize="153289,12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" path="m,123571l153289,e" filled="f" strokecolor="#b54807" strokeweight=".5pt">
                  <v:stroke miterlimit="83231f" joinstyle="miter"/>
                  <v:path arrowok="t" textboxrect="0,0,153289,123571"/>
                </v:shape>
                <v:shape id="Shape 2695" o:spid="_x0000_s1256" style="position:absolute;left:14161;top:23496;width:1811;height:9;visibility:visible;mso-wrap-style:square;v-text-anchor:top" coordsize="18110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" path="m,l181102,889e" filled="f" strokecolor="#4472c4" strokeweight=".5pt">
                  <v:stroke miterlimit="83231f" joinstyle="miter"/>
                  <v:path arrowok="t" textboxrect="0,0,181102,889"/>
                </v:shape>
                <v:shape id="Shape 2697" o:spid="_x0000_s1257" style="position:absolute;left:12628;top:14014;width:0;height:10717;visibility:visible;mso-wrap-style:square;v-text-anchor:top" coordsize="0,107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" path="m,l,1071753e" filled="f" strokecolor="#4472c4" strokeweight=".5pt">
                  <v:stroke miterlimit="83231f" joinstyle="miter"/>
                  <v:path arrowok="t" textboxrect="0,0,0,1071753"/>
                </v:shape>
                <v:shape id="Shape 2699" o:spid="_x0000_s1258" style="position:absolute;left:15970;top:13195;width:4;height:10305;visibility:visible;mso-wrap-style:square;v-text-anchor:top" coordsize="381,103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" path="m381,l,1030478e" filled="f" strokecolor="#4472c4" strokeweight=".5pt">
                  <v:stroke miterlimit="83231f" joinstyle="miter"/>
                  <v:path arrowok="t" textboxrect="0,0,381,1030478"/>
                </v:shape>
                <v:shape id="Shape 25903" o:spid="_x0000_s1259" style="position:absolute;left:14300;top:13190;width:1671;height:10306;visibility:visible;mso-wrap-style:square;v-text-anchor:top" coordsize="167145,103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" path="m,l167145,r,1030542l,1030542,,e" fillcolor="#b54807" stroked="f" strokeweight="0">
                  <v:stroke miterlimit="83231f" joinstyle="miter"/>
                  <v:path arrowok="t" textboxrect="0,0,167145,1030542"/>
                </v:shape>
                <v:shape id="Shape 2701" o:spid="_x0000_s1260" style="position:absolute;left:14300;top:13190;width:1671;height:10306;visibility:visible;mso-wrap-style:square;v-text-anchor:top" coordsize="167145,103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" path="m,1030542r167145,l167145,,,,,1030542xe" filled="f" strokecolor="#b54807" strokeweight="1pt">
                  <v:stroke miterlimit="83231f" joinstyle="miter"/>
                  <v:path arrowok="t" textboxrect="0,0,167145,1030542"/>
                </v:shape>
                <v:shape id="Shape 2702" o:spid="_x0000_s1261" style="position:absolute;left:12628;top:13199;width:1533;height:815;visibility:visible;mso-wrap-style:square;v-text-anchor:top" coordsize="153289,8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" path="m153289,l,81534e" filled="f" strokecolor="#b54807" strokeweight=".5pt">
                  <v:stroke miterlimit="83231f" joinstyle="miter"/>
                  <v:path arrowok="t" textboxrect="0,0,153289,81534"/>
                </v:shape>
                <v:shape id="Shape 25904" o:spid="_x0000_s1262" style="position:absolute;left:12350;top:4602;width:209;height:20129;visibility:visible;mso-wrap-style:square;v-text-anchor:top" coordsize="20894,201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" path="m,l20894,r,2012950l,2012950,,e" fillcolor="#ffc000" stroked="f" strokeweight="0">
                  <v:stroke miterlimit="83231f" joinstyle="miter"/>
                  <v:path arrowok="t" textboxrect="0,0,20894,2012950"/>
                </v:shape>
                <v:shape id="Shape 2704" o:spid="_x0000_s1263" style="position:absolute;left:12559;top:4533;width:69;height:20198;visibility:visible;mso-wrap-style:square;v-text-anchor:top" coordsize="6985,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" path="m6985,r,2012950l,2019808,,6985,6985,xe" fillcolor="#cd9a00" stroked="f" strokeweight="0">
                  <v:stroke miterlimit="83231f" joinstyle="miter"/>
                  <v:path arrowok="t" textboxrect="0,0,6985,2019808"/>
                </v:shape>
                <v:shape id="Shape 2705" o:spid="_x0000_s1264" style="position:absolute;left:12350;top:4533;width:278;height:70;visibility:visible;mso-wrap-style:square;v-text-anchor:top" coordsize="27813,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" path="m6985,l27813,,20828,6985,,6985,6985,xe" fillcolor="#ffcc32" stroked="f" strokeweight="0">
                  <v:stroke miterlimit="83231f" joinstyle="miter"/>
                  <v:path arrowok="t" textboxrect="0,0,27813,6985"/>
                </v:shape>
                <v:shape id="Shape 2706" o:spid="_x0000_s1265" style="position:absolute;left:12350;top:4533;width:278;height:20198;visibility:visible;mso-wrap-style:square;v-text-anchor:top" coordsize="27813,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" path="m,6985l6985,,27813,r,2012950l20828,2019808r-20828,l,6985xe" filled="f" strokecolor="#ffc000" strokeweight="1pt">
                  <v:stroke miterlimit="83231f" joinstyle="miter"/>
                  <v:path arrowok="t" textboxrect="0,0,27813,2019808"/>
                </v:shape>
                <v:shape id="Shape 2707" o:spid="_x0000_s1266" style="position:absolute;left:12350;top:4533;width:278;height:70;visibility:visible;mso-wrap-style:square;v-text-anchor:top" coordsize="27813,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" path="m,6985r20828,l27813,e" filled="f" strokecolor="#ffc000" strokeweight="1pt">
                  <v:stroke miterlimit="83231f" joinstyle="miter"/>
                  <v:path arrowok="t" textboxrect="0,0,27813,6985"/>
                </v:shape>
                <v:shape id="Shape 2708" o:spid="_x0000_s1267" style="position:absolute;left:12559;top:4603;width:0;height:20128;visibility:visible;mso-wrap-style:square;v-text-anchor:top" coordsize="0,201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" path="m,l,2012823e" filled="f" strokecolor="#ffc000" strokeweight="1pt">
                  <v:stroke miterlimit="83231f" joinstyle="miter"/>
                  <v:path arrowok="t" textboxrect="0,0,0,2012823"/>
                </v:shape>
                <v:shape id="Shape 25905" o:spid="_x0000_s1268" style="position:absolute;left:15972;top:4602;width:209;height:20129;visibility:visible;mso-wrap-style:square;v-text-anchor:top" coordsize="20894,201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" path="m,l20894,r,2012950l,2012950,,e" fillcolor="#ffc000" stroked="f" strokeweight="0">
                  <v:stroke miterlimit="83231f" joinstyle="miter"/>
                  <v:path arrowok="t" textboxrect="0,0,20894,2012950"/>
                </v:shape>
                <v:shape id="Shape 2710" o:spid="_x0000_s1269" style="position:absolute;left:16181;top:4533;width:69;height:20198;visibility:visible;mso-wrap-style:square;v-text-anchor:top" coordsize="6985,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" path="m6985,r,2012950l,2019808,,6985,6985,xe" fillcolor="#cd9a00" stroked="f" strokeweight="0">
                  <v:stroke miterlimit="83231f" joinstyle="miter"/>
                  <v:path arrowok="t" textboxrect="0,0,6985,2019808"/>
                </v:shape>
                <v:shape id="Shape 2711" o:spid="_x0000_s1270" style="position:absolute;left:15972;top:4533;width:278;height:70;visibility:visible;mso-wrap-style:square;v-text-anchor:top" coordsize="27813,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" path="m6858,l27813,,20828,6985,,6985,6858,xe" fillcolor="#ffcc32" stroked="f" strokeweight="0">
                  <v:stroke miterlimit="83231f" joinstyle="miter"/>
                  <v:path arrowok="t" textboxrect="0,0,27813,6985"/>
                </v:shape>
                <v:shape id="Shape 2712" o:spid="_x0000_s1271" style="position:absolute;left:15972;top:4533;width:278;height:20198;visibility:visible;mso-wrap-style:square;v-text-anchor:top" coordsize="27813,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" path="m,6985l6858,,27813,r,2012950l20828,2019808r-20828,l,6985xe" filled="f" strokecolor="#ffc000" strokeweight="1pt">
                  <v:stroke miterlimit="83231f" joinstyle="miter"/>
                  <v:path arrowok="t" textboxrect="0,0,27813,2019808"/>
                </v:shape>
                <v:shape id="Shape 2713" o:spid="_x0000_s1272" style="position:absolute;left:15972;top:4533;width:278;height:70;visibility:visible;mso-wrap-style:square;v-text-anchor:top" coordsize="27813,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" path="m,6985r20828,l27813,e" filled="f" strokecolor="#ffc000" strokeweight="1pt">
                  <v:stroke miterlimit="83231f" joinstyle="miter"/>
                  <v:path arrowok="t" textboxrect="0,0,27813,6985"/>
                </v:shape>
                <v:shape id="Shape 2714" o:spid="_x0000_s1273" style="position:absolute;left:16181;top:4603;width:0;height:20128;visibility:visible;mso-wrap-style:square;v-text-anchor:top" coordsize="0,201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" path="m,l,2012823e" filled="f" strokecolor="#ffc000" strokeweight="1pt">
                  <v:stroke miterlimit="83231f" joinstyle="miter"/>
                  <v:path arrowok="t" textboxrect="0,0,0,2012823"/>
                </v:shape>
                <v:shape id="Shape 2715" o:spid="_x0000_s1274" style="position:absolute;left:12350;width:1950;height:4946;visibility:visible;mso-wrap-style:square;v-text-anchor:top" coordsize="195008,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" path="m,l195008,r,48768l48768,48768r,397129l195008,445897r,48768l,494665,,xe" fillcolor="#ffc000" stroked="f" strokeweight="0">
                  <v:stroke miterlimit="83231f" joinstyle="miter"/>
                  <v:path arrowok="t" textboxrect="0,0,195008,494665"/>
                </v:shape>
                <v:shape id="Shape 2716" o:spid="_x0000_s1275" style="position:absolute;left:14300;width:1950;height:4946;visibility:visible;mso-wrap-style:square;v-text-anchor:top" coordsize="195009,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" path="m,l195009,r,494665l,494665,,445897r146241,l146241,48768,,48768,,xe" fillcolor="#ffc000" stroked="f" strokeweight="0">
                  <v:stroke miterlimit="83231f" joinstyle="miter"/>
                  <v:path arrowok="t" textboxrect="0,0,195009,494665"/>
                </v:shape>
                <v:shape id="Shape 2717" o:spid="_x0000_s1276" style="position:absolute;left:12350;width:3900;height:4946;visibility:visible;mso-wrap-style:square;v-text-anchor:top" coordsize="390017,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" path="m,l390017,r,494665l,494665,,xe" filled="f" strokecolor="#ffc000" strokeweight="1pt">
                  <v:stroke miterlimit="83231f" joinstyle="miter"/>
                  <v:path arrowok="t" textboxrect="0,0,390017,494665"/>
                </v:shape>
                <v:shape id="Shape 2718" o:spid="_x0000_s1277" style="position:absolute;left:12838;top:487;width:2925;height:3971;visibility:visible;mso-wrap-style:square;v-text-anchor:top" coordsize="292481,39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" path="m,l,397129r292481,l292481,,,xe" filled="f" strokecolor="#ffc000" strokeweight="1pt">
                  <v:stroke miterlimit="83231f" joinstyle="miter"/>
                  <v:path arrowok="t" textboxrect="0,0,292481,397129"/>
                </v:shape>
                <v:shape id="Shape 25906" o:spid="_x0000_s1278" style="position:absolute;left:8945;top:823;width:3483;height:3710;visibility:visible;mso-wrap-style:square;v-text-anchor:top" coordsize="348234,370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" path="m,l348234,r,370992l,370992,,e" fillcolor="#7c7c7c" stroked="f" strokeweight="0">
                  <v:stroke miterlimit="83231f" joinstyle="miter"/>
                  <v:path arrowok="t" textboxrect="0,0,348234,370992"/>
                </v:shape>
                <v:shape id="Shape 2720" o:spid="_x0000_s1279" style="position:absolute;left:8945;top:823;width:3483;height:3710;visibility:visible;mso-wrap-style:square;v-text-anchor:top" coordsize="348234,370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" path="m,370992r348234,l348234,,,,,370992xe" filled="f" strokecolor="#7c7c7c" strokeweight="1pt">
                  <v:stroke miterlimit="83231f" joinstyle="miter"/>
                  <v:path arrowok="t" textboxrect="0,0,348234,370992"/>
                </v:shape>
                <v:shape id="Shape 2721" o:spid="_x0000_s1280" style="position:absolute;left:10477;top:13190;width:1811;height:9;visibility:visible;mso-wrap-style:square;v-text-anchor:top" coordsize="18110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" path="m,l181102,889e" filled="f" strokecolor="#4472c4" strokeweight=".5pt">
                  <v:stroke miterlimit="83231f" joinstyle="miter"/>
                  <v:path arrowok="t" textboxrect="0,0,181102,889"/>
                </v:shape>
                <v:shape id="Shape 2722" o:spid="_x0000_s1281" style="position:absolute;left:8945;top:23496;width:1532;height:1235;visibility:visible;mso-wrap-style:square;v-text-anchor:top" coordsize="153162,12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" path="m,123571l153162,e" filled="f" strokecolor="#b54807" strokeweight=".5pt">
                  <v:stroke miterlimit="83231f" joinstyle="miter"/>
                  <v:path arrowok="t" textboxrect="0,0,153162,123571"/>
                </v:shape>
                <v:shape id="Shape 2723" o:spid="_x0000_s1282" style="position:absolute;left:10477;top:23496;width:1811;height:9;visibility:visible;mso-wrap-style:square;v-text-anchor:top" coordsize="18110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" path="m,l181102,889e" filled="f" strokecolor="#4472c4" strokeweight=".5pt">
                  <v:stroke miterlimit="83231f" joinstyle="miter"/>
                  <v:path arrowok="t" textboxrect="0,0,181102,889"/>
                </v:shape>
                <v:shape id="Shape 2725" o:spid="_x0000_s1283" style="position:absolute;left:8945;top:14014;width:0;height:10717;visibility:visible;mso-wrap-style:square;v-text-anchor:top" coordsize="0,107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" path="m,l,1071753e" filled="f" strokecolor="#4472c4" strokeweight=".5pt">
                  <v:stroke miterlimit="83231f" joinstyle="miter"/>
                  <v:path arrowok="t" textboxrect="0,0,0,1071753"/>
                </v:shape>
                <v:shape id="Shape 2727" o:spid="_x0000_s1284" style="position:absolute;left:12287;top:13195;width:2;height:10305;visibility:visible;mso-wrap-style:square;v-text-anchor:top" coordsize="254,103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" path="m254,l,1030478e" filled="f" strokecolor="#4472c4" strokeweight=".5pt">
                  <v:stroke miterlimit="83231f" joinstyle="miter"/>
                  <v:path arrowok="t" textboxrect="0,0,254,1030478"/>
                </v:shape>
                <v:shape id="Shape 25907" o:spid="_x0000_s1285" style="position:absolute;left:10617;top:13190;width:1671;height:10306;visibility:visible;mso-wrap-style:square;v-text-anchor:top" coordsize="167145,103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" path="m,l167145,r,1030542l,1030542,,e" fillcolor="#b54807" stroked="f" strokeweight="0">
                  <v:stroke miterlimit="83231f" joinstyle="miter"/>
                  <v:path arrowok="t" textboxrect="0,0,167145,1030542"/>
                </v:shape>
                <v:shape id="Shape 2729" o:spid="_x0000_s1286" style="position:absolute;left:10617;top:13190;width:1671;height:10306;visibility:visible;mso-wrap-style:square;v-text-anchor:top" coordsize="167145,103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" path="m,1030542r167145,l167145,,,,,1030542xe" filled="f" strokecolor="#b54807" strokeweight="1pt">
                  <v:stroke miterlimit="83231f" joinstyle="miter"/>
                  <v:path arrowok="t" textboxrect="0,0,167145,1030542"/>
                </v:shape>
                <v:shape id="Shape 2730" o:spid="_x0000_s1287" style="position:absolute;left:8945;top:13199;width:1532;height:815;visibility:visible;mso-wrap-style:square;v-text-anchor:top" coordsize="153162,8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" path="m153162,l,81534e" filled="f" strokecolor="#b54807" strokeweight=".5pt">
                  <v:stroke miterlimit="83231f" joinstyle="miter"/>
                  <v:path arrowok="t" textboxrect="0,0,153162,81534"/>
                </v:shape>
                <v:shape id="Shape 25908" o:spid="_x0000_s1288" style="position:absolute;left:8666;top:4602;width:209;height:20129;visibility:visible;mso-wrap-style:square;v-text-anchor:top" coordsize="20894,201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" path="m,l20894,r,2012950l,2012950,,e" fillcolor="#ffc000" stroked="f" strokeweight="0">
                  <v:stroke miterlimit="83231f" joinstyle="miter"/>
                  <v:path arrowok="t" textboxrect="0,0,20894,2012950"/>
                </v:shape>
                <v:shape id="Shape 2732" o:spid="_x0000_s1289" style="position:absolute;left:8876;top:4533;width:69;height:20198;visibility:visible;mso-wrap-style:square;v-text-anchor:top" coordsize="6985,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" path="m6985,r,2012950l,2019808,,6985,6985,xe" fillcolor="#cd9a00" stroked="f" strokeweight="0">
                  <v:stroke miterlimit="83231f" joinstyle="miter"/>
                  <v:path arrowok="t" textboxrect="0,0,6985,2019808"/>
                </v:shape>
                <v:shape id="Shape 2733" o:spid="_x0000_s1290" style="position:absolute;left:8666;top:4533;width:279;height:70;visibility:visible;mso-wrap-style:square;v-text-anchor:top" coordsize="2794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" path="m6985,l27940,,20955,6985,,6985,6985,xe" fillcolor="#ffcc32" stroked="f" strokeweight="0">
                  <v:stroke miterlimit="83231f" joinstyle="miter"/>
                  <v:path arrowok="t" textboxrect="0,0,27940,6985"/>
                </v:shape>
                <v:shape id="Shape 2734" o:spid="_x0000_s1291" style="position:absolute;left:8666;top:4533;width:279;height:20198;visibility:visible;mso-wrap-style:square;v-text-anchor:top" coordsize="27940,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" path="m,6985l6985,,27940,r,2012950l20955,2019808r-20955,l,6985xe" filled="f" strokecolor="#ffc000" strokeweight="1pt">
                  <v:stroke miterlimit="83231f" joinstyle="miter"/>
                  <v:path arrowok="t" textboxrect="0,0,27940,2019808"/>
                </v:shape>
                <v:shape id="Shape 2735" o:spid="_x0000_s1292" style="position:absolute;left:8666;top:4533;width:279;height:70;visibility:visible;mso-wrap-style:square;v-text-anchor:top" coordsize="2794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" path="m,6985r20955,l27940,e" filled="f" strokecolor="#ffc000" strokeweight="1pt">
                  <v:stroke miterlimit="83231f" joinstyle="miter"/>
                  <v:path arrowok="t" textboxrect="0,0,27940,6985"/>
                </v:shape>
                <v:shape id="Shape 2736" o:spid="_x0000_s1293" style="position:absolute;left:8876;top:4603;width:0;height:20128;visibility:visible;mso-wrap-style:square;v-text-anchor:top" coordsize="0,201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" path="m,l,2012823e" filled="f" strokecolor="#ffc000" strokeweight="1pt">
                  <v:stroke miterlimit="83231f" joinstyle="miter"/>
                  <v:path arrowok="t" textboxrect="0,0,0,2012823"/>
                </v:shape>
                <v:shape id="Shape 25909" o:spid="_x0000_s1294" style="position:absolute;left:12288;top:4602;width:209;height:20129;visibility:visible;mso-wrap-style:square;v-text-anchor:top" coordsize="20894,201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" path="m,l20894,r,2012950l,2012950,,e" fillcolor="#ffc000" stroked="f" strokeweight="0">
                  <v:stroke miterlimit="83231f" joinstyle="miter"/>
                  <v:path arrowok="t" textboxrect="0,0,20894,2012950"/>
                </v:shape>
                <v:shape id="Shape 2738" o:spid="_x0000_s1295" style="position:absolute;left:12498;top:4533;width:69;height:20198;visibility:visible;mso-wrap-style:square;v-text-anchor:top" coordsize="6985,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" path="m6985,r,2012950l,2019808,,6985,6985,xe" fillcolor="#cd9a00" stroked="f" strokeweight="0">
                  <v:stroke miterlimit="83231f" joinstyle="miter"/>
                  <v:path arrowok="t" textboxrect="0,0,6985,2019808"/>
                </v:shape>
                <v:shape id="Shape 2739" o:spid="_x0000_s1296" style="position:absolute;left:12288;top:4533;width:279;height:70;visibility:visible;mso-wrap-style:square;v-text-anchor:top" coordsize="2794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" path="m6985,l27940,,20955,6985,,6985,6985,xe" fillcolor="#ffcc32" stroked="f" strokeweight="0">
                  <v:stroke miterlimit="83231f" joinstyle="miter"/>
                  <v:path arrowok="t" textboxrect="0,0,27940,6985"/>
                </v:shape>
                <v:shape id="Shape 2740" o:spid="_x0000_s1297" style="position:absolute;left:12288;top:4533;width:279;height:20198;visibility:visible;mso-wrap-style:square;v-text-anchor:top" coordsize="27940,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" path="m,6985l6985,,27940,r,2012950l20955,2019808r-20955,l,6985xe" filled="f" strokecolor="#ffc000" strokeweight="1pt">
                  <v:stroke miterlimit="83231f" joinstyle="miter"/>
                  <v:path arrowok="t" textboxrect="0,0,27940,2019808"/>
                </v:shape>
                <v:shape id="Shape 2741" o:spid="_x0000_s1298" style="position:absolute;left:12288;top:4533;width:279;height:70;visibility:visible;mso-wrap-style:square;v-text-anchor:top" coordsize="2794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" path="m,6985r20955,l27940,e" filled="f" strokecolor="#ffc000" strokeweight="1pt">
                  <v:stroke miterlimit="83231f" joinstyle="miter"/>
                  <v:path arrowok="t" textboxrect="0,0,27940,6985"/>
                </v:shape>
                <v:shape id="Shape 2742" o:spid="_x0000_s1299" style="position:absolute;left:12498;top:4603;width:0;height:20128;visibility:visible;mso-wrap-style:square;v-text-anchor:top" coordsize="0,201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" path="m,l,2012823e" filled="f" strokecolor="#ffc000" strokeweight="1pt">
                  <v:stroke miterlimit="83231f" joinstyle="miter"/>
                  <v:path arrowok="t" textboxrect="0,0,0,2012823"/>
                </v:shape>
                <v:shape id="Shape 2743" o:spid="_x0000_s1300" style="position:absolute;left:8666;width:1951;height:4946;visibility:visible;mso-wrap-style:square;v-text-anchor:top" coordsize="195072,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" path="m,l195072,r,48768l48768,48768r,397129l195072,445897r,48768l,494665,,xe" fillcolor="#ffc000" stroked="f" strokeweight="0">
                  <v:stroke miterlimit="83231f" joinstyle="miter"/>
                  <v:path arrowok="t" textboxrect="0,0,195072,494665"/>
                </v:shape>
                <v:shape id="Shape 2744" o:spid="_x0000_s1301" style="position:absolute;left:10617;width:1950;height:4946;visibility:visible;mso-wrap-style:square;v-text-anchor:top" coordsize="195072,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" path="m,l195072,r,494665l,494665,,445897r146304,l146304,48768,,48768,,xe" fillcolor="#ffc000" stroked="f" strokeweight="0">
                  <v:stroke miterlimit="83231f" joinstyle="miter"/>
                  <v:path arrowok="t" textboxrect="0,0,195072,494665"/>
                </v:shape>
                <v:shape id="Shape 2745" o:spid="_x0000_s1302" style="position:absolute;left:8666;width:3901;height:4946;visibility:visible;mso-wrap-style:square;v-text-anchor:top" coordsize="390144,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" path="m,l390144,r,494665l,494665,,xe" filled="f" strokecolor="#ffc000" strokeweight="1pt">
                  <v:stroke miterlimit="83231f" joinstyle="miter"/>
                  <v:path arrowok="t" textboxrect="0,0,390144,494665"/>
                </v:shape>
                <v:shape id="Shape 2746" o:spid="_x0000_s1303" style="position:absolute;left:9154;top:487;width:2926;height:3971;visibility:visible;mso-wrap-style:square;v-text-anchor:top" coordsize="292608,39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" path="m,l,397129r292608,l292608,,,xe" filled="f" strokecolor="#ffc000" strokeweight="1pt">
                  <v:stroke miterlimit="83231f" joinstyle="miter"/>
                  <v:path arrowok="t" textboxrect="0,0,292608,397129"/>
                </v:shape>
                <v:shape id="Shape 25910" o:spid="_x0000_s1304" style="position:absolute;left:5261;top:823;width:3482;height:3710;visibility:visible;mso-wrap-style:square;v-text-anchor:top" coordsize="348234,370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" path="m,l348234,r,370992l,370992,,e" fillcolor="#7c7c7c" stroked="f" strokeweight="0">
                  <v:stroke miterlimit="83231f" joinstyle="miter"/>
                  <v:path arrowok="t" textboxrect="0,0,348234,370992"/>
                </v:shape>
                <v:shape id="Shape 2748" o:spid="_x0000_s1305" style="position:absolute;left:5261;top:823;width:3482;height:3710;visibility:visible;mso-wrap-style:square;v-text-anchor:top" coordsize="348234,370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" path="m,370992r348234,l348234,,,,,370992xe" filled="f" strokecolor="#7c7c7c" strokeweight="1pt">
                  <v:stroke miterlimit="83231f" joinstyle="miter"/>
                  <v:path arrowok="t" textboxrect="0,0,348234,370992"/>
                </v:shape>
                <v:shape id="Shape 2749" o:spid="_x0000_s1306" style="position:absolute;left:6794;top:13190;width:1811;height:9;visibility:visible;mso-wrap-style:square;v-text-anchor:top" coordsize="18110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" path="m,l181102,889e" filled="f" strokecolor="#4472c4" strokeweight=".5pt">
                  <v:stroke miterlimit="83231f" joinstyle="miter"/>
                  <v:path arrowok="t" textboxrect="0,0,181102,889"/>
                </v:shape>
                <v:shape id="Shape 2750" o:spid="_x0000_s1307" style="position:absolute;left:5261;top:23496;width:1533;height:1235;visibility:visible;mso-wrap-style:square;v-text-anchor:top" coordsize="153289,12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" path="m,123571l153289,e" filled="f" strokecolor="#b54807" strokeweight=".5pt">
                  <v:stroke miterlimit="83231f" joinstyle="miter"/>
                  <v:path arrowok="t" textboxrect="0,0,153289,123571"/>
                </v:shape>
                <v:shape id="Shape 2751" o:spid="_x0000_s1308" style="position:absolute;left:6794;top:23496;width:1811;height:9;visibility:visible;mso-wrap-style:square;v-text-anchor:top" coordsize="18110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" path="m,l181102,889e" filled="f" strokecolor="#4472c4" strokeweight=".5pt">
                  <v:stroke miterlimit="83231f" joinstyle="miter"/>
                  <v:path arrowok="t" textboxrect="0,0,181102,889"/>
                </v:shape>
                <v:shape id="Shape 2753" o:spid="_x0000_s1309" style="position:absolute;left:5261;top:14014;width:0;height:10717;visibility:visible;mso-wrap-style:square;v-text-anchor:top" coordsize="0,107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" path="m,l,1071753e" filled="f" strokecolor="#4472c4" strokeweight=".5pt">
                  <v:stroke miterlimit="83231f" joinstyle="miter"/>
                  <v:path arrowok="t" textboxrect="0,0,0,1071753"/>
                </v:shape>
                <v:shape id="Shape 2755" o:spid="_x0000_s1310" style="position:absolute;left:8604;top:13195;width:2;height:10305;visibility:visible;mso-wrap-style:square;v-text-anchor:top" coordsize="254,103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" path="m254,l,1030478e" filled="f" strokecolor="#4472c4" strokeweight=".5pt">
                  <v:stroke miterlimit="83231f" joinstyle="miter"/>
                  <v:path arrowok="t" textboxrect="0,0,254,1030478"/>
                </v:shape>
                <v:shape id="Shape 25911" o:spid="_x0000_s1311" style="position:absolute;left:6934;top:13190;width:1671;height:10306;visibility:visible;mso-wrap-style:square;v-text-anchor:top" coordsize="167145,103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" path="m,l167145,r,1030542l,1030542,,e" fillcolor="#b54807" stroked="f" strokeweight="0">
                  <v:stroke miterlimit="83231f" joinstyle="miter"/>
                  <v:path arrowok="t" textboxrect="0,0,167145,1030542"/>
                </v:shape>
                <v:shape id="Shape 2757" o:spid="_x0000_s1312" style="position:absolute;left:6934;top:13190;width:1671;height:10306;visibility:visible;mso-wrap-style:square;v-text-anchor:top" coordsize="167145,103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" path="m,1030542r167145,l167145,,,,,1030542xe" filled="f" strokecolor="#b54807" strokeweight="1pt">
                  <v:stroke miterlimit="83231f" joinstyle="miter"/>
                  <v:path arrowok="t" textboxrect="0,0,167145,1030542"/>
                </v:shape>
                <v:shape id="Shape 2758" o:spid="_x0000_s1313" style="position:absolute;left:5261;top:13199;width:1533;height:815;visibility:visible;mso-wrap-style:square;v-text-anchor:top" coordsize="153289,8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" path="m153289,l,81534e" filled="f" strokecolor="#b54807" strokeweight=".5pt">
                  <v:stroke miterlimit="83231f" joinstyle="miter"/>
                  <v:path arrowok="t" textboxrect="0,0,153289,81534"/>
                </v:shape>
                <v:shape id="Shape 25912" o:spid="_x0000_s1314" style="position:absolute;left:4983;top:4602;width:209;height:20129;visibility:visible;mso-wrap-style:square;v-text-anchor:top" coordsize="20894,201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" path="m,l20894,r,2012950l,2012950,,e" fillcolor="#ffc000" stroked="f" strokeweight="0">
                  <v:stroke miterlimit="83231f" joinstyle="miter"/>
                  <v:path arrowok="t" textboxrect="0,0,20894,2012950"/>
                </v:shape>
                <v:shape id="Shape 2760" o:spid="_x0000_s1315" style="position:absolute;left:5193;top:4533;width:68;height:20198;visibility:visible;mso-wrap-style:square;v-text-anchor:top" coordsize="6858,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" path="m6858,r,2012950l,2019808,,6985,6858,xe" fillcolor="#cd9a00" stroked="f" strokeweight="0">
                  <v:stroke miterlimit="83231f" joinstyle="miter"/>
                  <v:path arrowok="t" textboxrect="0,0,6858,2019808"/>
                </v:shape>
                <v:shape id="Shape 2761" o:spid="_x0000_s1316" style="position:absolute;left:4983;top:4533;width:278;height:70;visibility:visible;mso-wrap-style:square;v-text-anchor:top" coordsize="27813,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" path="m6985,l27813,,20955,6985,,6985,6985,xe" fillcolor="#ffcc32" stroked="f" strokeweight="0">
                  <v:stroke miterlimit="83231f" joinstyle="miter"/>
                  <v:path arrowok="t" textboxrect="0,0,27813,6985"/>
                </v:shape>
                <v:shape id="Shape 2762" o:spid="_x0000_s1317" style="position:absolute;left:4983;top:4533;width:278;height:20198;visibility:visible;mso-wrap-style:square;v-text-anchor:top" coordsize="27813,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" path="m,6985l6985,,27813,r,2012950l20955,2019808r-20955,l,6985xe" filled="f" strokecolor="#ffc000" strokeweight="1pt">
                  <v:stroke miterlimit="83231f" joinstyle="miter"/>
                  <v:path arrowok="t" textboxrect="0,0,27813,2019808"/>
                </v:shape>
                <v:shape id="Shape 2763" o:spid="_x0000_s1318" style="position:absolute;left:4983;top:4533;width:278;height:70;visibility:visible;mso-wrap-style:square;v-text-anchor:top" coordsize="27813,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" path="m,6985r20955,l27813,e" filled="f" strokecolor="#ffc000" strokeweight="1pt">
                  <v:stroke miterlimit="83231f" joinstyle="miter"/>
                  <v:path arrowok="t" textboxrect="0,0,27813,6985"/>
                </v:shape>
                <v:shape id="Shape 2764" o:spid="_x0000_s1319" style="position:absolute;left:5193;top:4603;width:0;height:20128;visibility:visible;mso-wrap-style:square;v-text-anchor:top" coordsize="0,201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" path="m,l,2012823e" filled="f" strokecolor="#ffc000" strokeweight="1pt">
                  <v:stroke miterlimit="83231f" joinstyle="miter"/>
                  <v:path arrowok="t" textboxrect="0,0,0,2012823"/>
                </v:shape>
                <v:shape id="Shape 25913" o:spid="_x0000_s1320" style="position:absolute;left:8605;top:4602;width:209;height:20129;visibility:visible;mso-wrap-style:square;v-text-anchor:top" coordsize="20894,201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" path="m,l20894,r,2012950l,2012950,,e" fillcolor="#ffc000" stroked="f" strokeweight="0">
                  <v:stroke miterlimit="83231f" joinstyle="miter"/>
                  <v:path arrowok="t" textboxrect="0,0,20894,2012950"/>
                </v:shape>
                <v:shape id="Shape 2766" o:spid="_x0000_s1321" style="position:absolute;left:8813;top:4533;width:70;height:20198;visibility:visible;mso-wrap-style:square;v-text-anchor:top" coordsize="6985,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" path="m6985,r,2012950l,2019808,,6985,6985,xe" fillcolor="#cd9a00" stroked="f" strokeweight="0">
                  <v:stroke miterlimit="83231f" joinstyle="miter"/>
                  <v:path arrowok="t" textboxrect="0,0,6985,2019808"/>
                </v:shape>
                <v:shape id="Shape 2767" o:spid="_x0000_s1322" style="position:absolute;left:8605;top:4533;width:278;height:70;visibility:visible;mso-wrap-style:square;v-text-anchor:top" coordsize="27813,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" path="m6985,l27813,,20828,6985,,6985,6985,xe" fillcolor="#ffcc32" stroked="f" strokeweight="0">
                  <v:stroke miterlimit="83231f" joinstyle="miter"/>
                  <v:path arrowok="t" textboxrect="0,0,27813,6985"/>
                </v:shape>
                <v:shape id="Shape 2768" o:spid="_x0000_s1323" style="position:absolute;left:8605;top:4533;width:278;height:20198;visibility:visible;mso-wrap-style:square;v-text-anchor:top" coordsize="27813,20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" path="m,6985l6985,,27813,r,2012950l20828,2019808r-20828,l,6985xe" filled="f" strokecolor="#ffc000" strokeweight="1pt">
                  <v:stroke miterlimit="83231f" joinstyle="miter"/>
                  <v:path arrowok="t" textboxrect="0,0,27813,2019808"/>
                </v:shape>
                <v:shape id="Shape 2769" o:spid="_x0000_s1324" style="position:absolute;left:8605;top:4533;width:278;height:70;visibility:visible;mso-wrap-style:square;v-text-anchor:top" coordsize="27813,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" path="m,6985r20828,l27813,e" filled="f" strokecolor="#ffc000" strokeweight="1pt">
                  <v:stroke miterlimit="83231f" joinstyle="miter"/>
                  <v:path arrowok="t" textboxrect="0,0,27813,6985"/>
                </v:shape>
                <v:shape id="Shape 2770" o:spid="_x0000_s1325" style="position:absolute;left:8813;top:4603;width:0;height:20128;visibility:visible;mso-wrap-style:square;v-text-anchor:top" coordsize="0,201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" path="m,l,2012823e" filled="f" strokecolor="#ffc000" strokeweight="1pt">
                  <v:stroke miterlimit="83231f" joinstyle="miter"/>
                  <v:path arrowok="t" textboxrect="0,0,0,2012823"/>
                </v:shape>
                <v:shape id="Shape 2771" o:spid="_x0000_s1326" style="position:absolute;left:4983;width:1950;height:4946;visibility:visible;mso-wrap-style:square;v-text-anchor:top" coordsize="195009,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" path="m,l195009,r,48768l48768,48768r,397129l195009,445897r,48768l,494665,,xe" fillcolor="#ffc000" stroked="f" strokeweight="0">
                  <v:stroke miterlimit="83231f" joinstyle="miter"/>
                  <v:path arrowok="t" textboxrect="0,0,195009,494665"/>
                </v:shape>
                <v:shape id="Shape 2772" o:spid="_x0000_s1327" style="position:absolute;left:6933;width:1950;height:4946;visibility:visible;mso-wrap-style:square;v-text-anchor:top" coordsize="195008,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" path="m,l195008,r,494665l,494665,,445897r146241,l146241,48768,,48768,,xe" fillcolor="#ffc000" stroked="f" strokeweight="0">
                  <v:stroke miterlimit="83231f" joinstyle="miter"/>
                  <v:path arrowok="t" textboxrect="0,0,195008,494665"/>
                </v:shape>
                <v:shape id="Shape 2773" o:spid="_x0000_s1328" style="position:absolute;left:4983;width:3900;height:4946;visibility:visible;mso-wrap-style:square;v-text-anchor:top" coordsize="390017,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" path="m,l390017,r,494665l,494665,,xe" filled="f" strokecolor="#ffc000" strokeweight="1pt">
                  <v:stroke miterlimit="83231f" joinstyle="miter"/>
                  <v:path arrowok="t" textboxrect="0,0,390017,494665"/>
                </v:shape>
                <v:shape id="Shape 2774" o:spid="_x0000_s1329" style="position:absolute;left:5471;top:487;width:2924;height:3971;visibility:visible;mso-wrap-style:square;v-text-anchor:top" coordsize="292481,39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" path="m,l,397129r292481,l292481,,,xe" filled="f" strokecolor="#ffc000" strokeweight="1pt">
                  <v:stroke miterlimit="83231f" joinstyle="miter"/>
                  <v:path arrowok="t" textboxrect="0,0,292481,397129"/>
                </v:shape>
                <v:shape id="Shape 2775" o:spid="_x0000_s1330" style="position:absolute;top:17255;width:21234;height:862;visibility:visible;mso-wrap-style:square;v-text-anchor:top" coordsize="2123440,86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" path="m1061720,v586359,,1061720,38608,1061720,86234l2080260,86234v,-23877,-455930,-43181,-1018540,-43181c499110,43053,43142,62357,43142,86234l,86234c,38608,475361,,1061720,xe" fillcolor="#8497b0" stroked="f" strokeweight="0">
                  <v:stroke miterlimit="83231f" joinstyle="miter"/>
                  <v:path arrowok="t" textboxrect="0,0,2123440,86234"/>
                </v:shape>
                <v:shape id="Shape 2776" o:spid="_x0000_s1331" style="position:absolute;top:17255;width:21234;height:862;visibility:visible;mso-wrap-style:square;v-text-anchor:top" coordsize="2123440,86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" path="m2123440,86234c2123440,38608,1648079,,1061720,,475361,,,38608,,86234r43142,c43142,62357,499110,43053,1061720,43053v562610,,1018540,19304,1018540,43181l2123440,86234xe" filled="f" strokecolor="#8497b0" strokeweight="1pt">
                  <v:stroke miterlimit="83231f" joinstyle="miter"/>
                  <v:path arrowok="t" textboxrect="0,0,2123440,86234"/>
                </v:shape>
                <v:shape id="Shape 25914" o:spid="_x0000_s1332" style="position:absolute;left:216;top:17830;width:20584;height:10929;visibility:visible;mso-wrap-style:square;v-text-anchor:top" coordsize="2058416,109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" path="m,l2058416,r,1092847l,1092847,,e" fillcolor="#7c7c7c" stroked="f" strokeweight="0">
                  <v:stroke miterlimit="83231f" joinstyle="miter"/>
                  <v:path arrowok="t" textboxrect="0,0,2058416,1092847"/>
                </v:shape>
                <v:shape id="Shape 2778" o:spid="_x0000_s1333" style="position:absolute;left:649;top:18404;width:1626;height:9204;visibility:visible;mso-wrap-style:square;v-text-anchor:top" coordsize="162509,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" path="m,l162509,r,40639l40627,40639r,839090l162509,879729r,40640l,920369,,xe" fillcolor="#ffc000" stroked="f" strokeweight="0">
                  <v:stroke miterlimit="83231f" joinstyle="miter"/>
                  <v:path arrowok="t" textboxrect="0,0,162509,920369"/>
                </v:shape>
                <v:shape id="Shape 2779" o:spid="_x0000_s1334" style="position:absolute;left:2275;top:18404;width:1625;height:9204;visibility:visible;mso-wrap-style:square;v-text-anchor:top" coordsize="162509,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" path="m,l162509,r,920369l,920369,,879729r121882,l121882,40639,,40639,,xe" fillcolor="#ffc000" stroked="f" strokeweight="0">
                  <v:stroke miterlimit="83231f" joinstyle="miter"/>
                  <v:path arrowok="t" textboxrect="0,0,162509,920369"/>
                </v:shape>
                <v:shape id="Shape 2780" o:spid="_x0000_s1335" style="position:absolute;left:649;top:18404;width:3251;height:9204;visibility:visible;mso-wrap-style:square;v-text-anchor:top" coordsize="325018,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" path="m,l325018,r,920369l,920369,,xe" filled="f" strokecolor="#ffc000" strokeweight="1pt">
                  <v:stroke miterlimit="83231f" joinstyle="miter"/>
                  <v:path arrowok="t" textboxrect="0,0,325018,920369"/>
                </v:shape>
                <v:shape id="Shape 2781" o:spid="_x0000_s1336" style="position:absolute;left:1056;top:18811;width:2437;height:8391;visibility:visible;mso-wrap-style:square;v-text-anchor:top" coordsize="243764,8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" path="m,l,839089r243764,l243764,,,xe" filled="f" strokecolor="#ffc000" strokeweight="1pt">
                  <v:stroke miterlimit="83231f" joinstyle="miter"/>
                  <v:path arrowok="t" textboxrect="0,0,243764,839089"/>
                </v:shape>
                <v:shape id="Shape 2782" o:spid="_x0000_s1337" style="position:absolute;left:4766;top:18404;width:1625;height:9204;visibility:visible;mso-wrap-style:square;v-text-anchor:top" coordsize="162560,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" path="m,l162560,r,40639l40640,40639r,839090l162560,879729r,40640l,920369,,xe" fillcolor="#ffc000" stroked="f" strokeweight="0">
                  <v:stroke miterlimit="83231f" joinstyle="miter"/>
                  <v:path arrowok="t" textboxrect="0,0,162560,920369"/>
                </v:shape>
                <v:shape id="Shape 2783" o:spid="_x0000_s1338" style="position:absolute;left:6391;top:18404;width:1626;height:9204;visibility:visible;mso-wrap-style:square;v-text-anchor:top" coordsize="162560,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" path="m,l162560,r,920369l,920369,,879729r121920,l121920,40639,,40639,,xe" fillcolor="#ffc000" stroked="f" strokeweight="0">
                  <v:stroke miterlimit="83231f" joinstyle="miter"/>
                  <v:path arrowok="t" textboxrect="0,0,162560,920369"/>
                </v:shape>
                <v:shape id="Shape 2784" o:spid="_x0000_s1339" style="position:absolute;left:4766;top:18404;width:3251;height:9204;visibility:visible;mso-wrap-style:square;v-text-anchor:top" coordsize="325120,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" path="m,l325120,r,920369l,920369,,xe" filled="f" strokecolor="#ffc000" strokeweight="1pt">
                  <v:stroke miterlimit="83231f" joinstyle="miter"/>
                  <v:path arrowok="t" textboxrect="0,0,325120,920369"/>
                </v:shape>
                <v:shape id="Shape 2785" o:spid="_x0000_s1340" style="position:absolute;left:5172;top:18811;width:2439;height:8391;visibility:visible;mso-wrap-style:square;v-text-anchor:top" coordsize="243840,8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" path="m,l,839089r243840,l243840,,,xe" filled="f" strokecolor="#ffc000" strokeweight="1pt">
                  <v:stroke miterlimit="83231f" joinstyle="miter"/>
                  <v:path arrowok="t" textboxrect="0,0,243840,839089"/>
                </v:shape>
                <v:shape id="Shape 2786" o:spid="_x0000_s1341" style="position:absolute;left:8883;top:18404;width:1625;height:9204;visibility:visible;mso-wrap-style:square;v-text-anchor:top" coordsize="162496,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" path="m,l162496,r,40639l40640,40639r,839090l162496,879729r,40640l,920369,,xe" fillcolor="#ffc000" stroked="f" strokeweight="0">
                  <v:stroke miterlimit="83231f" joinstyle="miter"/>
                  <v:path arrowok="t" textboxrect="0,0,162496,920369"/>
                </v:shape>
                <v:shape id="Shape 2787" o:spid="_x0000_s1342" style="position:absolute;left:10508;top:18404;width:1625;height:9204;visibility:visible;mso-wrap-style:square;v-text-anchor:top" coordsize="162496,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" path="m,l162496,r,920369l,920369,,879729r121857,l121857,40639,,40639,,xe" fillcolor="#ffc000" stroked="f" strokeweight="0">
                  <v:stroke miterlimit="83231f" joinstyle="miter"/>
                  <v:path arrowok="t" textboxrect="0,0,162496,920369"/>
                </v:shape>
                <v:shape id="Shape 2788" o:spid="_x0000_s1343" style="position:absolute;left:8883;top:18404;width:3250;height:9204;visibility:visible;mso-wrap-style:square;v-text-anchor:top" coordsize="324993,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" path="m,l324993,r,920369l,920369,,xe" filled="f" strokecolor="#ffc000" strokeweight="1pt">
                  <v:stroke miterlimit="83231f" joinstyle="miter"/>
                  <v:path arrowok="t" textboxrect="0,0,324993,920369"/>
                </v:shape>
                <v:shape id="Shape 2789" o:spid="_x0000_s1344" style="position:absolute;left:9290;top:18811;width:2437;height:8391;visibility:visible;mso-wrap-style:square;v-text-anchor:top" coordsize="243713,8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" path="m,l,839089r243713,l243713,,,xe" filled="f" strokecolor="#ffc000" strokeweight="1pt">
                  <v:stroke miterlimit="83231f" joinstyle="miter"/>
                  <v:path arrowok="t" textboxrect="0,0,243713,839089"/>
                </v:shape>
                <v:shape id="Shape 2790" o:spid="_x0000_s1345" style="position:absolute;left:13000;top:18404;width:1625;height:9204;visibility:visible;mso-wrap-style:square;v-text-anchor:top" coordsize="162497,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" path="m,l162497,r,40639l40640,40639r,839090l162497,879729r,40640l,920369,,xe" fillcolor="#ffc000" stroked="f" strokeweight="0">
                  <v:stroke miterlimit="83231f" joinstyle="miter"/>
                  <v:path arrowok="t" textboxrect="0,0,162497,920369"/>
                </v:shape>
                <v:shape id="Shape 2791" o:spid="_x0000_s1346" style="position:absolute;left:14625;top:18404;width:1625;height:9204;visibility:visible;mso-wrap-style:square;v-text-anchor:top" coordsize="162496,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" path="m,l162496,r,920369l,920369,,879729r121856,l121856,40639,,40639,,xe" fillcolor="#ffc000" stroked="f" strokeweight="0">
                  <v:stroke miterlimit="83231f" joinstyle="miter"/>
                  <v:path arrowok="t" textboxrect="0,0,162496,920369"/>
                </v:shape>
                <v:shape id="Shape 2792" o:spid="_x0000_s1347" style="position:absolute;left:13000;top:18404;width:3250;height:9204;visibility:visible;mso-wrap-style:square;v-text-anchor:top" coordsize="324993,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" path="m,l324993,r,920369l,920369,,xe" filled="f" strokecolor="#ffc000" strokeweight="1pt">
                  <v:stroke miterlimit="83231f" joinstyle="miter"/>
                  <v:path arrowok="t" textboxrect="0,0,324993,920369"/>
                </v:shape>
                <v:shape id="Shape 2793" o:spid="_x0000_s1348" style="position:absolute;left:13407;top:18811;width:2437;height:8391;visibility:visible;mso-wrap-style:square;v-text-anchor:top" coordsize="243713,8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" path="m,l,839089r243713,l243713,,,xe" filled="f" strokecolor="#ffc000" strokeweight="1pt">
                  <v:stroke miterlimit="83231f" joinstyle="miter"/>
                  <v:path arrowok="t" textboxrect="0,0,243713,839089"/>
                </v:shape>
                <v:shape id="Shape 2794" o:spid="_x0000_s1349" style="position:absolute;left:17117;top:18404;width:1625;height:9204;visibility:visible;mso-wrap-style:square;v-text-anchor:top" coordsize="162560,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" path="m,l162560,r,40639l40640,40639r,839090l162560,879729r,40640l,920369,,xe" fillcolor="#ffc000" stroked="f" strokeweight="0">
                  <v:stroke miterlimit="83231f" joinstyle="miter"/>
                  <v:path arrowok="t" textboxrect="0,0,162560,920369"/>
                </v:shape>
                <v:shape id="Shape 2795" o:spid="_x0000_s1350" style="position:absolute;left:18742;top:18404;width:1626;height:9204;visibility:visible;mso-wrap-style:square;v-text-anchor:top" coordsize="162560,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" path="m,l162560,r,920369l,920369,,879729r121920,l121920,40639,,40639,,xe" fillcolor="#ffc000" stroked="f" strokeweight="0">
                  <v:stroke miterlimit="83231f" joinstyle="miter"/>
                  <v:path arrowok="t" textboxrect="0,0,162560,920369"/>
                </v:shape>
                <v:shape id="Shape 2796" o:spid="_x0000_s1351" style="position:absolute;left:17117;top:18404;width:3251;height:9204;visibility:visible;mso-wrap-style:square;v-text-anchor:top" coordsize="325120,92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" path="m,l325120,r,920369l,920369,,xe" filled="f" strokecolor="#ffc000" strokeweight="1pt">
                  <v:stroke miterlimit="83231f" joinstyle="miter"/>
                  <v:path arrowok="t" textboxrect="0,0,325120,920369"/>
                </v:shape>
                <v:shape id="Shape 2797" o:spid="_x0000_s1352" style="position:absolute;left:17523;top:18811;width:2438;height:8391;visibility:visible;mso-wrap-style:square;v-text-anchor:top" coordsize="243840,8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" path="m,l,839089r243840,l243840,,,xe" filled="f" strokecolor="#ffc000" strokeweight="1pt">
                  <v:stroke miterlimit="83231f" joinstyle="miter"/>
                  <v:path arrowok="t" textboxrect="0,0,243840,839089"/>
                </v:shape>
                <v:shape id="Shape 2798" o:spid="_x0000_s1353" style="position:absolute;left:1098;top:19403;width:1190;height:7277;visibility:visible;mso-wrap-style:square;v-text-anchor:top" coordsize="118986,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" path="m,l118986,r,29718l29743,29718r,668146l118986,697864r,29846l,727710,,xe" fillcolor="#f15c25" stroked="f" strokeweight="0">
                  <v:stroke miterlimit="83231f" joinstyle="miter"/>
                  <v:path arrowok="t" textboxrect="0,0,118986,727710"/>
                </v:shape>
                <v:shape id="Shape 2799" o:spid="_x0000_s1354" style="position:absolute;left:2288;top:19403;width:1190;height:7277;visibility:visible;mso-wrap-style:square;v-text-anchor:top" coordsize="118986,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" path="m,l118986,r,727710l,727710,,697864r89243,l89243,29718,,29718,,xe" fillcolor="#f15c25" stroked="f" strokeweight="0">
                  <v:stroke miterlimit="83231f" joinstyle="miter"/>
                  <v:path arrowok="t" textboxrect="0,0,118986,727710"/>
                </v:shape>
                <v:shape id="Shape 2800" o:spid="_x0000_s1355" style="position:absolute;left:1098;top:19403;width:2380;height:7277;visibility:visible;mso-wrap-style:square;v-text-anchor:top" coordsize="237973,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" path="m,l237973,r,727710l,727710,,xe" filled="f" strokecolor="#f15c25" strokeweight="1pt">
                  <v:stroke miterlimit="83231f" joinstyle="miter"/>
                  <v:path arrowok="t" textboxrect="0,0,237973,727710"/>
                </v:shape>
                <v:shape id="Shape 2801" o:spid="_x0000_s1356" style="position:absolute;left:1395;top:19700;width:1785;height:6681;visibility:visible;mso-wrap-style:square;v-text-anchor:top" coordsize="178486,66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" path="m,l,668147r178486,l178486,,,xe" filled="f" strokecolor="#f15c25" strokeweight="1pt">
                  <v:stroke miterlimit="83231f" joinstyle="miter"/>
                  <v:path arrowok="t" textboxrect="0,0,178486,668147"/>
                </v:shape>
                <v:shape id="Shape 2802" o:spid="_x0000_s1357" style="position:absolute;left:5125;top:19403;width:1190;height:7277;visibility:visible;mso-wrap-style:square;v-text-anchor:top" coordsize="118935,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" path="m,l118935,r,29718l29718,29718r,668146l118935,697864r,29846l,727710,,xe" fillcolor="#f15c25" stroked="f" strokeweight="0">
                  <v:stroke miterlimit="83231f" joinstyle="miter"/>
                  <v:path arrowok="t" textboxrect="0,0,118935,727710"/>
                </v:shape>
                <v:shape id="Shape 2803" o:spid="_x0000_s1358" style="position:absolute;left:6315;top:19403;width:1190;height:7277;visibility:visible;mso-wrap-style:square;v-text-anchor:top" coordsize="119063,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" path="m,l119063,r,727710l,727710,,697864r89218,l89218,29718,,29718,,xe" fillcolor="#f15c25" stroked="f" strokeweight="0">
                  <v:stroke miterlimit="83231f" joinstyle="miter"/>
                  <v:path arrowok="t" textboxrect="0,0,119063,727710"/>
                </v:shape>
                <v:shape id="Shape 2804" o:spid="_x0000_s1359" style="position:absolute;left:5125;top:19403;width:2380;height:7277;visibility:visible;mso-wrap-style:square;v-text-anchor:top" coordsize="237998,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" path="m,l237998,r,727710l,727710,,xe" filled="f" strokecolor="#f15c25" strokeweight="1pt">
                  <v:stroke miterlimit="83231f" joinstyle="miter"/>
                  <v:path arrowok="t" textboxrect="0,0,237998,727710"/>
                </v:shape>
                <v:shape id="Shape 2805" o:spid="_x0000_s1360" style="position:absolute;left:5422;top:19700;width:1785;height:6681;visibility:visible;mso-wrap-style:square;v-text-anchor:top" coordsize="178435,66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" path="m,l,668147r178435,l178435,,,xe" filled="f" strokecolor="#f15c25" strokeweight="1pt">
                  <v:stroke miterlimit="83231f" joinstyle="miter"/>
                  <v:path arrowok="t" textboxrect="0,0,178435,668147"/>
                </v:shape>
                <v:shape id="Shape 2806" o:spid="_x0000_s1361" style="position:absolute;left:9335;top:19403;width:1190;height:7277;visibility:visible;mso-wrap-style:square;v-text-anchor:top" coordsize="118999,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" path="m,l118999,r,29718l29718,29718r,668146l118999,697864r,29846l,727710,,xe" fillcolor="#f15c25" stroked="f" strokeweight="0">
                  <v:stroke miterlimit="83231f" joinstyle="miter"/>
                  <v:path arrowok="t" textboxrect="0,0,118999,727710"/>
                </v:shape>
                <v:shape id="Shape 2807" o:spid="_x0000_s1362" style="position:absolute;left:10525;top:19403;width:1190;height:7277;visibility:visible;mso-wrap-style:square;v-text-anchor:top" coordsize="118999,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" path="m,l118999,r,727710l,727710,,697864r89281,l89281,29718,,29718,,xe" fillcolor="#f15c25" stroked="f" strokeweight="0">
                  <v:stroke miterlimit="83231f" joinstyle="miter"/>
                  <v:path arrowok="t" textboxrect="0,0,118999,727710"/>
                </v:shape>
                <v:shape id="Shape 2808" o:spid="_x0000_s1363" style="position:absolute;left:9335;top:19403;width:2380;height:7277;visibility:visible;mso-wrap-style:square;v-text-anchor:top" coordsize="237998,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" path="m,l237998,r,727710l,727710,,xe" filled="f" strokecolor="#f15c25" strokeweight="1pt">
                  <v:stroke miterlimit="83231f" joinstyle="miter"/>
                  <v:path arrowok="t" textboxrect="0,0,237998,727710"/>
                </v:shape>
                <v:shape id="Shape 2809" o:spid="_x0000_s1364" style="position:absolute;left:9632;top:19700;width:1786;height:6681;visibility:visible;mso-wrap-style:square;v-text-anchor:top" coordsize="178562,66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" path="m,l,668147r178562,l178562,,,xe" filled="f" strokecolor="#f15c25" strokeweight="1pt">
                  <v:stroke miterlimit="83231f" joinstyle="miter"/>
                  <v:path arrowok="t" textboxrect="0,0,178562,668147"/>
                </v:shape>
                <v:shape id="Shape 2810" o:spid="_x0000_s1365" style="position:absolute;left:13545;top:19403;width:1190;height:7277;visibility:visible;mso-wrap-style:square;v-text-anchor:top" coordsize="118999,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" path="m,l118999,r,29718l29718,29718r,668146l118999,697864r,29846l,727710,,xe" fillcolor="#f15c25" stroked="f" strokeweight="0">
                  <v:stroke miterlimit="83231f" joinstyle="miter"/>
                  <v:path arrowok="t" textboxrect="0,0,118999,727710"/>
                </v:shape>
                <v:shape id="Shape 2811" o:spid="_x0000_s1366" style="position:absolute;left:14735;top:19403;width:1190;height:7277;visibility:visible;mso-wrap-style:square;v-text-anchor:top" coordsize="118999,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" path="m,l118999,r,727710l,727710,,697864r89281,l89281,29718,,29718,,xe" fillcolor="#f15c25" stroked="f" strokeweight="0">
                  <v:stroke miterlimit="83231f" joinstyle="miter"/>
                  <v:path arrowok="t" textboxrect="0,0,118999,727710"/>
                </v:shape>
                <v:shape id="Shape 2812" o:spid="_x0000_s1367" style="position:absolute;left:13545;top:19403;width:2380;height:7277;visibility:visible;mso-wrap-style:square;v-text-anchor:top" coordsize="237998,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" path="m,l237998,r,727710l,727710,,xe" filled="f" strokecolor="#f15c25" strokeweight="1pt">
                  <v:stroke miterlimit="83231f" joinstyle="miter"/>
                  <v:path arrowok="t" textboxrect="0,0,237998,727710"/>
                </v:shape>
                <v:shape id="Shape 2813" o:spid="_x0000_s1368" style="position:absolute;left:13843;top:19700;width:1785;height:6681;visibility:visible;mso-wrap-style:square;v-text-anchor:top" coordsize="178562,66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" path="m,l,668147r178562,l178562,,,xe" filled="f" strokecolor="#f15c25" strokeweight="1pt">
                  <v:stroke miterlimit="83231f" joinstyle="miter"/>
                  <v:path arrowok="t" textboxrect="0,0,178562,668147"/>
                </v:shape>
                <v:shape id="Shape 2814" o:spid="_x0000_s1369" style="position:absolute;left:17572;top:19403;width:1190;height:7277;visibility:visible;mso-wrap-style:square;v-text-anchor:top" coordsize="118999,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" path="m,l118999,r,29718l29718,29718r,668146l118999,697864r,29846l,727710,,xe" fillcolor="#f15c25" stroked="f" strokeweight="0">
                  <v:stroke miterlimit="83231f" joinstyle="miter"/>
                  <v:path arrowok="t" textboxrect="0,0,118999,727710"/>
                </v:shape>
                <v:shape id="Shape 2815" o:spid="_x0000_s1370" style="position:absolute;left:18762;top:19403;width:1190;height:7277;visibility:visible;mso-wrap-style:square;v-text-anchor:top" coordsize="118999,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" path="m,l118999,r,727710l,727710,,697864r89281,l89281,29718,,29718,,xe" fillcolor="#f15c25" stroked="f" strokeweight="0">
                  <v:stroke miterlimit="83231f" joinstyle="miter"/>
                  <v:path arrowok="t" textboxrect="0,0,118999,727710"/>
                </v:shape>
                <v:shape id="Shape 2816" o:spid="_x0000_s1371" style="position:absolute;left:17572;top:19403;width:2380;height:7277;visibility:visible;mso-wrap-style:square;v-text-anchor:top" coordsize="237998,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" path="m,l237998,r,727710l,727710,,xe" filled="f" strokecolor="#f15c25" strokeweight="1pt">
                  <v:stroke miterlimit="83231f" joinstyle="miter"/>
                  <v:path arrowok="t" textboxrect="0,0,237998,727710"/>
                </v:shape>
                <v:shape id="Shape 2817" o:spid="_x0000_s1372" style="position:absolute;left:17870;top:19700;width:1785;height:6681;visibility:visible;mso-wrap-style:square;v-text-anchor:top" coordsize="178562,66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" path="m,l,668147r178562,l178562,,,xe" filled="f" strokecolor="#f15c25" strokeweight="1pt">
                  <v:stroke miterlimit="83231f" joinstyle="miter"/>
                  <v:path arrowok="t" textboxrect="0,0,178562,668147"/>
                </v:shape>
                <w10:anchorlock/>
              </v:group>
            </w:pict>
          </mc:Fallback>
        </mc:AlternateContent>
      </w:r>
    </w:p>
    <w:p w14:paraId="65ECBC32" w14:textId="77777777" w:rsidR="003F7915" w:rsidRDefault="003F7915" w:rsidP="003F7915">
      <w:pPr>
        <w:spacing w:line="360" w:lineRule="auto"/>
        <w:ind w:left="10" w:right="610"/>
        <w:rPr>
          <w:rFonts w:ascii="Times New Roman" w:hAnsi="Times New Roman"/>
          <w:sz w:val="24"/>
          <w:szCs w:val="24"/>
        </w:rPr>
      </w:pPr>
      <w:proofErr w:type="gramStart"/>
      <w:r w:rsidRPr="003F7915">
        <w:rPr>
          <w:rFonts w:ascii="Times New Roman" w:hAnsi="Times New Roman"/>
          <w:sz w:val="24"/>
          <w:szCs w:val="24"/>
        </w:rPr>
        <w:lastRenderedPageBreak/>
        <w:t>Şuan</w:t>
      </w:r>
      <w:proofErr w:type="gramEnd"/>
      <w:r w:rsidRPr="003F7915">
        <w:rPr>
          <w:rFonts w:ascii="Times New Roman" w:hAnsi="Times New Roman"/>
          <w:sz w:val="24"/>
          <w:szCs w:val="24"/>
        </w:rPr>
        <w:t xml:space="preserve"> mevcut rengi pembe olan paravan şeklindeki askılık ahşaplarında yapılan raspalar sonucu 4 kat boya ve 1 kat macun olduğu tespit edilmiştir. </w:t>
      </w:r>
      <w:proofErr w:type="gramStart"/>
      <w:r w:rsidRPr="003F7915">
        <w:rPr>
          <w:rFonts w:ascii="Times New Roman" w:hAnsi="Times New Roman"/>
          <w:sz w:val="24"/>
          <w:szCs w:val="24"/>
        </w:rPr>
        <w:t>macundan</w:t>
      </w:r>
      <w:proofErr w:type="gramEnd"/>
      <w:r w:rsidRPr="003F7915">
        <w:rPr>
          <w:rFonts w:ascii="Times New Roman" w:hAnsi="Times New Roman"/>
          <w:sz w:val="24"/>
          <w:szCs w:val="24"/>
        </w:rPr>
        <w:t xml:space="preserve"> sonra gelen ilk kat boya açık kahverengidir bu sebeple ara bölmeler </w:t>
      </w:r>
      <w:r w:rsidRPr="003F7915">
        <w:rPr>
          <w:rFonts w:ascii="Times New Roman" w:hAnsi="Times New Roman"/>
          <w:b/>
          <w:sz w:val="24"/>
          <w:szCs w:val="24"/>
        </w:rPr>
        <w:t xml:space="preserve">kahverengi </w:t>
      </w:r>
      <w:r w:rsidRPr="003F7915">
        <w:rPr>
          <w:rFonts w:ascii="Times New Roman" w:hAnsi="Times New Roman"/>
          <w:sz w:val="24"/>
          <w:szCs w:val="24"/>
        </w:rPr>
        <w:t xml:space="preserve">(JOTUN S4040-Y40R) olarak kararlaştırılmıştır. </w:t>
      </w:r>
    </w:p>
    <w:p w14:paraId="11A4C6B7" w14:textId="0B2D32B0" w:rsidR="003F7915" w:rsidRPr="003F7915" w:rsidRDefault="003F7915" w:rsidP="003F7915">
      <w:pPr>
        <w:spacing w:after="348" w:line="360" w:lineRule="auto"/>
        <w:rPr>
          <w:rFonts w:ascii="Times New Roman" w:hAnsi="Times New Roman"/>
          <w:sz w:val="24"/>
          <w:szCs w:val="24"/>
        </w:rPr>
      </w:pPr>
      <w:r w:rsidRPr="003F7915">
        <w:rPr>
          <w:rFonts w:ascii="Times New Roman" w:hAnsi="Times New Roman"/>
          <w:noProof/>
          <w:sz w:val="24"/>
          <w:szCs w:val="24"/>
        </w:rPr>
        <mc:AlternateContent>
          <mc:Choice Requires="wpg">
            <w:drawing>
              <wp:inline distT="0" distB="0" distL="0" distR="0" wp14:anchorId="2B281C6E" wp14:editId="3CD783E6">
                <wp:extent cx="5738826" cy="3457220"/>
                <wp:effectExtent l="0" t="0" r="0" b="0"/>
                <wp:docPr id="23177" name="Group 23177"/>
                <wp:cNvGraphicFramePr/>
                <a:graphic xmlns:a="http://schemas.openxmlformats.org/drawingml/2006/main">
                  <a:graphicData uri="http://schemas.microsoft.com/office/word/2010/wordprocessingGroup">
                    <wpg:wgp>
                      <wpg:cNvGrpSpPr/>
                      <wpg:grpSpPr>
                        <a:xfrm>
                          <a:off x="0" y="0"/>
                          <a:ext cx="5738826" cy="3457220"/>
                          <a:chOff x="0" y="0"/>
                          <a:chExt cx="5738826" cy="3457220"/>
                        </a:xfrm>
                      </wpg:grpSpPr>
                      <wps:wsp>
                        <wps:cNvPr id="2839" name="Rectangle 2839"/>
                        <wps:cNvSpPr/>
                        <wps:spPr>
                          <a:xfrm>
                            <a:off x="5662626" y="2965425"/>
                            <a:ext cx="50673" cy="224380"/>
                          </a:xfrm>
                          <a:prstGeom prst="rect">
                            <a:avLst/>
                          </a:prstGeom>
                          <a:ln>
                            <a:noFill/>
                          </a:ln>
                        </wps:spPr>
                        <wps:txbx>
                          <w:txbxContent>
                            <w:p w14:paraId="6366BA6E" w14:textId="77777777" w:rsidR="003F7915" w:rsidRDefault="003F7915" w:rsidP="003F7915">
                              <w:r>
                                <w:t xml:space="preserve"> </w:t>
                              </w:r>
                            </w:p>
                          </w:txbxContent>
                        </wps:txbx>
                        <wps:bodyPr horzOverflow="overflow" vert="horz" lIns="0" tIns="0" rIns="0" bIns="0" rtlCol="0">
                          <a:noAutofit/>
                        </wps:bodyPr>
                      </wps:wsp>
                      <wps:wsp>
                        <wps:cNvPr id="2840" name="Rectangle 2840"/>
                        <wps:cNvSpPr/>
                        <wps:spPr>
                          <a:xfrm>
                            <a:off x="5700726" y="2965425"/>
                            <a:ext cx="50673" cy="224380"/>
                          </a:xfrm>
                          <a:prstGeom prst="rect">
                            <a:avLst/>
                          </a:prstGeom>
                          <a:ln>
                            <a:noFill/>
                          </a:ln>
                        </wps:spPr>
                        <wps:txbx>
                          <w:txbxContent>
                            <w:p w14:paraId="7DD216EF" w14:textId="77777777" w:rsidR="003F7915" w:rsidRDefault="003F7915" w:rsidP="003F7915">
                              <w:r>
                                <w:t xml:space="preserve"> </w:t>
                              </w:r>
                            </w:p>
                          </w:txbxContent>
                        </wps:txbx>
                        <wps:bodyPr horzOverflow="overflow" vert="horz" lIns="0" tIns="0" rIns="0" bIns="0" rtlCol="0">
                          <a:noAutofit/>
                        </wps:bodyPr>
                      </wps:wsp>
                      <wps:wsp>
                        <wps:cNvPr id="2841" name="Rectangle 2841"/>
                        <wps:cNvSpPr/>
                        <wps:spPr>
                          <a:xfrm>
                            <a:off x="0" y="3288513"/>
                            <a:ext cx="50673" cy="224380"/>
                          </a:xfrm>
                          <a:prstGeom prst="rect">
                            <a:avLst/>
                          </a:prstGeom>
                          <a:ln>
                            <a:noFill/>
                          </a:ln>
                        </wps:spPr>
                        <wps:txbx>
                          <w:txbxContent>
                            <w:p w14:paraId="0AD87C15" w14:textId="77777777" w:rsidR="003F7915" w:rsidRDefault="003F7915" w:rsidP="003F7915">
                              <w:r>
                                <w:t xml:space="preserve"> </w:t>
                              </w:r>
                            </w:p>
                          </w:txbxContent>
                        </wps:txbx>
                        <wps:bodyPr horzOverflow="overflow" vert="horz" lIns="0" tIns="0" rIns="0" bIns="0" rtlCol="0">
                          <a:noAutofit/>
                        </wps:bodyPr>
                      </wps:wsp>
                      <pic:pic xmlns:pic="http://schemas.openxmlformats.org/drawingml/2006/picture">
                        <pic:nvPicPr>
                          <pic:cNvPr id="2854" name="Picture 2854"/>
                          <pic:cNvPicPr/>
                        </pic:nvPicPr>
                        <pic:blipFill>
                          <a:blip r:embed="rId207"/>
                          <a:stretch>
                            <a:fillRect/>
                          </a:stretch>
                        </pic:blipFill>
                        <pic:spPr>
                          <a:xfrm>
                            <a:off x="76" y="207011"/>
                            <a:ext cx="2785745" cy="2893187"/>
                          </a:xfrm>
                          <a:prstGeom prst="rect">
                            <a:avLst/>
                          </a:prstGeom>
                        </pic:spPr>
                      </pic:pic>
                      <pic:pic xmlns:pic="http://schemas.openxmlformats.org/drawingml/2006/picture">
                        <pic:nvPicPr>
                          <pic:cNvPr id="2856" name="Picture 2856"/>
                          <pic:cNvPicPr/>
                        </pic:nvPicPr>
                        <pic:blipFill>
                          <a:blip r:embed="rId208"/>
                          <a:stretch>
                            <a:fillRect/>
                          </a:stretch>
                        </pic:blipFill>
                        <pic:spPr>
                          <a:xfrm>
                            <a:off x="2785821" y="207010"/>
                            <a:ext cx="2878455" cy="2893695"/>
                          </a:xfrm>
                          <a:prstGeom prst="rect">
                            <a:avLst/>
                          </a:prstGeom>
                        </pic:spPr>
                      </pic:pic>
                      <wps:wsp>
                        <wps:cNvPr id="2861" name="Shape 2861"/>
                        <wps:cNvSpPr/>
                        <wps:spPr>
                          <a:xfrm>
                            <a:off x="1059256" y="0"/>
                            <a:ext cx="1314704" cy="2240788"/>
                          </a:xfrm>
                          <a:custGeom>
                            <a:avLst/>
                            <a:gdLst/>
                            <a:ahLst/>
                            <a:cxnLst/>
                            <a:rect l="0" t="0" r="0" b="0"/>
                            <a:pathLst>
                              <a:path w="1314704" h="2240788">
                                <a:moveTo>
                                  <a:pt x="1306576" y="0"/>
                                </a:moveTo>
                                <a:lnTo>
                                  <a:pt x="1314704" y="4826"/>
                                </a:lnTo>
                                <a:lnTo>
                                  <a:pt x="42567" y="2177456"/>
                                </a:lnTo>
                                <a:lnTo>
                                  <a:pt x="71374" y="2194306"/>
                                </a:lnTo>
                                <a:lnTo>
                                  <a:pt x="0" y="2240788"/>
                                </a:lnTo>
                                <a:lnTo>
                                  <a:pt x="5588" y="2155825"/>
                                </a:lnTo>
                                <a:lnTo>
                                  <a:pt x="34368" y="2172660"/>
                                </a:lnTo>
                                <a:lnTo>
                                  <a:pt x="13065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B281C6E" id="Group 23177" o:spid="_x0000_s1373" style="width:451.9pt;height:272.2pt;mso-position-horizontal-relative:char;mso-position-vertical-relative:line" coordsize="57388,345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">
                <v:rect id="Rectangle 2839" o:spid="_x0000_s1374" style="position:absolute;left:56626;top:2965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2LxgAAAN0AAAAPAAAAZHJzL2Rvd25yZXYueG1sRI9Pa8JA&#10;FMTvgt9heUJvulGh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uYnti8YAAADdAAAA&#10;DwAAAAAAAAAAAAAAAAAHAgAAZHJzL2Rvd25yZXYueG1sUEsFBgAAAAADAAMAtwAAAPoCAAAAAA==&#10;" filled="f" stroked="f">
                  <v:textbox inset="0,0,0,0">
                    <w:txbxContent>
                      <w:p w14:paraId="6366BA6E" w14:textId="77777777" w:rsidR="003F7915" w:rsidRDefault="003F7915" w:rsidP="003F7915">
                        <w:r>
                          <w:t xml:space="preserve"> </w:t>
                        </w:r>
                      </w:p>
                    </w:txbxContent>
                  </v:textbox>
                </v:rect>
                <v:rect id="Rectangle 2840" o:spid="_x0000_s1375" style="position:absolute;left:57007;top:2965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drwgAAAN0AAAAPAAAAZHJzL2Rvd25yZXYueG1sRE9Ni8Iw&#10;EL0L/ocwwt40VUR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BwtTdrwgAAAN0AAAAPAAAA&#10;AAAAAAAAAAAAAAcCAABkcnMvZG93bnJldi54bWxQSwUGAAAAAAMAAwC3AAAA9gIAAAAA&#10;" filled="f" stroked="f">
                  <v:textbox inset="0,0,0,0">
                    <w:txbxContent>
                      <w:p w14:paraId="7DD216EF" w14:textId="77777777" w:rsidR="003F7915" w:rsidRDefault="003F7915" w:rsidP="003F7915">
                        <w:r>
                          <w:t xml:space="preserve"> </w:t>
                        </w:r>
                      </w:p>
                    </w:txbxContent>
                  </v:textbox>
                </v:rect>
                <v:rect id="Rectangle 2841" o:spid="_x0000_s1376" style="position:absolute;top:32885;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LwxwAAAN0AAAAPAAAAZHJzL2Rvd25yZXYueG1sRI9Ba8JA&#10;FITvBf/D8oTe6kYp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B/5kvDHAAAA3QAA&#10;AA8AAAAAAAAAAAAAAAAABwIAAGRycy9kb3ducmV2LnhtbFBLBQYAAAAAAwADALcAAAD7AgAAAAA=&#10;" filled="f" stroked="f">
                  <v:textbox inset="0,0,0,0">
                    <w:txbxContent>
                      <w:p w14:paraId="0AD87C15" w14:textId="77777777" w:rsidR="003F7915" w:rsidRDefault="003F7915" w:rsidP="003F7915">
                        <w:r>
                          <w:t xml:space="preserve"> </w:t>
                        </w:r>
                      </w:p>
                    </w:txbxContent>
                  </v:textbox>
                </v:rect>
                <v:shape id="Picture 2854" o:spid="_x0000_s1377" type="#_x0000_t75" style="position:absolute;top:2070;width:27858;height:2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">
                  <v:imagedata r:id="rId209" o:title=""/>
                </v:shape>
                <v:shape id="Picture 2856" o:spid="_x0000_s1378" type="#_x0000_t75" style="position:absolute;left:27858;top:2070;width:28784;height:28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">
                  <v:imagedata r:id="rId210" o:title=""/>
                </v:shape>
                <v:shape id="Shape 2861" o:spid="_x0000_s1379" style="position:absolute;left:10592;width:13147;height:22407;visibility:visible;mso-wrap-style:square;v-text-anchor:top" coordsize="1314704,2240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" path="m1306576,r8128,4826l42567,2177456r28807,16850l,2240788r5588,-84963l34368,2172660,1306576,xe" fillcolor="black" stroked="f" strokeweight="0">
                  <v:stroke miterlimit="83231f" joinstyle="miter"/>
                  <v:path arrowok="t" textboxrect="0,0,1314704,2240788"/>
                </v:shape>
                <w10:anchorlock/>
              </v:group>
            </w:pict>
          </mc:Fallback>
        </mc:AlternateContent>
      </w:r>
      <w:r w:rsidRPr="003F7915">
        <w:rPr>
          <w:rFonts w:ascii="Times New Roman" w:hAnsi="Times New Roman"/>
          <w:sz w:val="24"/>
          <w:szCs w:val="24"/>
        </w:rPr>
        <w:t xml:space="preserve">Duvar raspa sonuçları: Ahşap konsolun arkasında bulunan oval duvar raspa sonucunda duvarın ilk renginin turuncumsu-sarı (JOTUN S0530-Y20R) olduğu belirlenmiştir. Tam karşısında bulunan kapı boşluklarının olduğu duvar ise ahşaplarla aynı renktedir. </w:t>
      </w:r>
      <w:r w:rsidRPr="003F7915">
        <w:rPr>
          <w:rFonts w:ascii="Times New Roman" w:hAnsi="Times New Roman"/>
          <w:noProof/>
          <w:sz w:val="24"/>
          <w:szCs w:val="24"/>
        </w:rPr>
        <mc:AlternateContent>
          <mc:Choice Requires="wpg">
            <w:drawing>
              <wp:inline distT="0" distB="0" distL="0" distR="0" wp14:anchorId="32EBE386" wp14:editId="1E8464C6">
                <wp:extent cx="4558665" cy="2591435"/>
                <wp:effectExtent l="0" t="0" r="0" b="0"/>
                <wp:docPr id="23178" name="Group 23178"/>
                <wp:cNvGraphicFramePr/>
                <a:graphic xmlns:a="http://schemas.openxmlformats.org/drawingml/2006/main">
                  <a:graphicData uri="http://schemas.microsoft.com/office/word/2010/wordprocessingGroup">
                    <wpg:wgp>
                      <wpg:cNvGrpSpPr/>
                      <wpg:grpSpPr>
                        <a:xfrm>
                          <a:off x="0" y="0"/>
                          <a:ext cx="4558665" cy="2591435"/>
                          <a:chOff x="0" y="0"/>
                          <a:chExt cx="4558665" cy="2591435"/>
                        </a:xfrm>
                      </wpg:grpSpPr>
                      <pic:pic xmlns:pic="http://schemas.openxmlformats.org/drawingml/2006/picture">
                        <pic:nvPicPr>
                          <pic:cNvPr id="2858" name="Picture 2858"/>
                          <pic:cNvPicPr/>
                        </pic:nvPicPr>
                        <pic:blipFill>
                          <a:blip r:embed="rId211"/>
                          <a:stretch>
                            <a:fillRect/>
                          </a:stretch>
                        </pic:blipFill>
                        <pic:spPr>
                          <a:xfrm rot="5399999">
                            <a:off x="11621" y="-11619"/>
                            <a:ext cx="2591435" cy="2614677"/>
                          </a:xfrm>
                          <a:prstGeom prst="rect">
                            <a:avLst/>
                          </a:prstGeom>
                        </pic:spPr>
                      </pic:pic>
                      <pic:pic xmlns:pic="http://schemas.openxmlformats.org/drawingml/2006/picture">
                        <pic:nvPicPr>
                          <pic:cNvPr id="2860" name="Picture 2860"/>
                          <pic:cNvPicPr/>
                        </pic:nvPicPr>
                        <pic:blipFill>
                          <a:blip r:embed="rId212"/>
                          <a:stretch>
                            <a:fillRect/>
                          </a:stretch>
                        </pic:blipFill>
                        <pic:spPr>
                          <a:xfrm rot="5399999">
                            <a:off x="2311718" y="343598"/>
                            <a:ext cx="2567941" cy="1925955"/>
                          </a:xfrm>
                          <a:prstGeom prst="rect">
                            <a:avLst/>
                          </a:prstGeom>
                        </pic:spPr>
                      </pic:pic>
                    </wpg:wgp>
                  </a:graphicData>
                </a:graphic>
              </wp:inline>
            </w:drawing>
          </mc:Choice>
          <mc:Fallback>
            <w:pict>
              <v:group w14:anchorId="6D6137AA" id="Group 23178" o:spid="_x0000_s1026" style="width:358.95pt;height:204.05pt;mso-position-horizontal-relative:char;mso-position-vertical-relative:line" coordsize="45586,259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">
                <v:shape id="Picture 2858" o:spid="_x0000_s1027" type="#_x0000_t75" style="position:absolute;left:116;top:-116;width:25914;height:2614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">
                  <v:imagedata r:id="rId213" o:title=""/>
                </v:shape>
                <v:shape id="Picture 2860" o:spid="_x0000_s1028" type="#_x0000_t75" style="position:absolute;left:23117;top:3436;width:25679;height:19259;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">
                  <v:imagedata r:id="rId214" o:title=""/>
                </v:shape>
                <w10:anchorlock/>
              </v:group>
            </w:pict>
          </mc:Fallback>
        </mc:AlternateContent>
      </w:r>
      <w:r w:rsidRPr="003F7915">
        <w:rPr>
          <w:rFonts w:ascii="Times New Roman" w:hAnsi="Times New Roman"/>
          <w:sz w:val="24"/>
          <w:szCs w:val="24"/>
        </w:rPr>
        <w:t xml:space="preserve"> </w:t>
      </w:r>
    </w:p>
    <w:p w14:paraId="39469249" w14:textId="4C94E321" w:rsidR="003F7915" w:rsidRPr="003F7915" w:rsidRDefault="003F7915" w:rsidP="003F7915">
      <w:pPr>
        <w:tabs>
          <w:tab w:val="center" w:pos="2118"/>
          <w:tab w:val="center" w:pos="6268"/>
        </w:tabs>
        <w:spacing w:after="0" w:line="360" w:lineRule="auto"/>
        <w:rPr>
          <w:rFonts w:ascii="Times New Roman" w:hAnsi="Times New Roman"/>
        </w:rPr>
      </w:pPr>
      <w:r w:rsidRPr="003F7915">
        <w:rPr>
          <w:rFonts w:ascii="Times New Roman" w:hAnsi="Times New Roman"/>
          <w:sz w:val="24"/>
          <w:szCs w:val="24"/>
        </w:rPr>
        <w:tab/>
      </w:r>
      <w:r w:rsidRPr="003F7915">
        <w:rPr>
          <w:rFonts w:ascii="Times New Roman" w:hAnsi="Times New Roman"/>
        </w:rPr>
        <w:t xml:space="preserve">OVAL DUVAR RENGİ </w:t>
      </w:r>
      <w:r w:rsidRPr="003F7915">
        <w:rPr>
          <w:rFonts w:ascii="Times New Roman" w:hAnsi="Times New Roman"/>
        </w:rPr>
        <w:t xml:space="preserve">                             </w:t>
      </w:r>
      <w:r w:rsidRPr="003F7915">
        <w:rPr>
          <w:rFonts w:ascii="Times New Roman" w:hAnsi="Times New Roman"/>
        </w:rPr>
        <w:t xml:space="preserve">KAPI BOŞLUKLARININ OLDUĞU KISIM  </w:t>
      </w:r>
    </w:p>
    <w:p w14:paraId="6DEAB9D2" w14:textId="21DD5697" w:rsidR="003F7915" w:rsidRPr="003F7915" w:rsidRDefault="003F7915" w:rsidP="003F7915">
      <w:pPr>
        <w:spacing w:line="360" w:lineRule="auto"/>
        <w:ind w:left="10" w:right="610"/>
        <w:rPr>
          <w:rFonts w:ascii="Times New Roman" w:hAnsi="Times New Roman"/>
          <w:sz w:val="24"/>
          <w:szCs w:val="24"/>
        </w:rPr>
      </w:pPr>
      <w:r>
        <w:rPr>
          <w:noProof/>
        </w:rPr>
        <w:lastRenderedPageBreak/>
        <w:drawing>
          <wp:inline distT="0" distB="0" distL="0" distR="0" wp14:anchorId="434FA703" wp14:editId="15C03C18">
            <wp:extent cx="4750904" cy="3522428"/>
            <wp:effectExtent l="0" t="0" r="0" b="1905"/>
            <wp:docPr id="2890" name="Picture 2890" descr="bina, iç mekan, mülk, döşem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890" name="Picture 2890" descr="bina, iç mekan, mülk, döşeme içeren bir resim&#10;&#10;Açıklama otomatik olarak oluşturuldu"/>
                    <pic:cNvPicPr/>
                  </pic:nvPicPr>
                  <pic:blipFill>
                    <a:blip r:embed="rId215"/>
                    <a:stretch>
                      <a:fillRect/>
                    </a:stretch>
                  </pic:blipFill>
                  <pic:spPr>
                    <a:xfrm>
                      <a:off x="0" y="0"/>
                      <a:ext cx="4759648" cy="3528911"/>
                    </a:xfrm>
                    <a:prstGeom prst="rect">
                      <a:avLst/>
                    </a:prstGeom>
                  </pic:spPr>
                </pic:pic>
              </a:graphicData>
            </a:graphic>
          </wp:inline>
        </w:drawing>
      </w:r>
    </w:p>
    <w:p w14:paraId="705384AF" w14:textId="35C11D7C" w:rsidR="003F7915" w:rsidRPr="003F7915" w:rsidRDefault="003F7915" w:rsidP="003F7915">
      <w:pPr>
        <w:spacing w:after="266" w:line="360" w:lineRule="auto"/>
        <w:ind w:right="610"/>
        <w:rPr>
          <w:rFonts w:ascii="Times New Roman" w:hAnsi="Times New Roman"/>
          <w:sz w:val="24"/>
          <w:szCs w:val="24"/>
        </w:rPr>
      </w:pPr>
      <w:r>
        <w:rPr>
          <w:rFonts w:ascii="Times New Roman" w:hAnsi="Times New Roman"/>
          <w:sz w:val="24"/>
          <w:szCs w:val="24"/>
        </w:rPr>
        <w:t xml:space="preserve">   </w:t>
      </w:r>
      <w:r w:rsidRPr="003F7915">
        <w:rPr>
          <w:rFonts w:ascii="Times New Roman" w:hAnsi="Times New Roman"/>
          <w:sz w:val="24"/>
          <w:szCs w:val="24"/>
        </w:rPr>
        <w:t xml:space="preserve">Bu cephede görünen kapıların sağında ve solunda bulunan duvarlar </w:t>
      </w:r>
      <w:proofErr w:type="gramStart"/>
      <w:r w:rsidRPr="003F7915">
        <w:rPr>
          <w:rFonts w:ascii="Times New Roman" w:hAnsi="Times New Roman"/>
          <w:sz w:val="24"/>
          <w:szCs w:val="24"/>
        </w:rPr>
        <w:t>kahverengi  (</w:t>
      </w:r>
      <w:proofErr w:type="gramEnd"/>
      <w:r w:rsidRPr="003F7915">
        <w:rPr>
          <w:rFonts w:ascii="Times New Roman" w:hAnsi="Times New Roman"/>
          <w:sz w:val="24"/>
          <w:szCs w:val="24"/>
        </w:rPr>
        <w:t xml:space="preserve">JOTUN S4040-Y40R </w:t>
      </w:r>
    </w:p>
    <w:p w14:paraId="4F162C34" w14:textId="1FB8F2B5" w:rsidR="003F7915" w:rsidRPr="003F7915" w:rsidRDefault="003F7915" w:rsidP="003F7915">
      <w:pPr>
        <w:spacing w:after="239" w:line="360" w:lineRule="auto"/>
        <w:ind w:right="1203"/>
        <w:rPr>
          <w:rFonts w:ascii="Times New Roman" w:hAnsi="Times New Roman"/>
          <w:sz w:val="24"/>
          <w:szCs w:val="24"/>
        </w:rPr>
      </w:pPr>
      <w:r w:rsidRPr="003F7915">
        <w:rPr>
          <w:rFonts w:ascii="Times New Roman" w:hAnsi="Times New Roman"/>
          <w:sz w:val="24"/>
          <w:szCs w:val="24"/>
        </w:rPr>
        <w:t xml:space="preserve"> </w:t>
      </w:r>
      <w:r w:rsidRPr="003F7915">
        <w:rPr>
          <w:rFonts w:ascii="Times New Roman" w:hAnsi="Times New Roman"/>
          <w:noProof/>
          <w:sz w:val="24"/>
          <w:szCs w:val="24"/>
        </w:rPr>
        <w:drawing>
          <wp:inline distT="0" distB="0" distL="0" distR="0" wp14:anchorId="4CC27928" wp14:editId="44CDA17C">
            <wp:extent cx="4623684" cy="3470330"/>
            <wp:effectExtent l="0" t="0" r="5715" b="0"/>
            <wp:docPr id="2892" name="Picture 2892" descr="duvar, iç mekan, yarıda bırakılmış, vazgeçilmiş, zem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892" name="Picture 2892" descr="duvar, iç mekan, yarıda bırakılmış, vazgeçilmiş, zemin içeren bir resim&#10;&#10;Açıklama otomatik olarak oluşturuldu"/>
                    <pic:cNvPicPr/>
                  </pic:nvPicPr>
                  <pic:blipFill>
                    <a:blip r:embed="rId216"/>
                    <a:stretch>
                      <a:fillRect/>
                    </a:stretch>
                  </pic:blipFill>
                  <pic:spPr>
                    <a:xfrm>
                      <a:off x="0" y="0"/>
                      <a:ext cx="4642342" cy="3484334"/>
                    </a:xfrm>
                    <a:prstGeom prst="rect">
                      <a:avLst/>
                    </a:prstGeom>
                  </pic:spPr>
                </pic:pic>
              </a:graphicData>
            </a:graphic>
          </wp:inline>
        </w:drawing>
      </w:r>
      <w:r w:rsidRPr="003F7915">
        <w:rPr>
          <w:rFonts w:ascii="Times New Roman" w:hAnsi="Times New Roman"/>
          <w:sz w:val="24"/>
          <w:szCs w:val="24"/>
        </w:rPr>
        <w:t xml:space="preserve"> </w:t>
      </w:r>
    </w:p>
    <w:p w14:paraId="20AA9FD5" w14:textId="77777777" w:rsidR="003F7915" w:rsidRDefault="003F7915" w:rsidP="003F7915">
      <w:pPr>
        <w:spacing w:line="360" w:lineRule="auto"/>
        <w:ind w:right="610"/>
        <w:rPr>
          <w:rFonts w:ascii="Times New Roman" w:hAnsi="Times New Roman"/>
          <w:sz w:val="24"/>
          <w:szCs w:val="24"/>
        </w:rPr>
      </w:pPr>
      <w:r w:rsidRPr="003F7915">
        <w:rPr>
          <w:rFonts w:ascii="Times New Roman" w:hAnsi="Times New Roman"/>
          <w:sz w:val="24"/>
          <w:szCs w:val="24"/>
        </w:rPr>
        <w:t xml:space="preserve">Ahşapların arkasındaki duvarlar sarı, kolonlar kahverengi (JOTUN S4040-Y40R). </w:t>
      </w:r>
    </w:p>
    <w:p w14:paraId="00FA3165" w14:textId="77777777" w:rsidR="003F7915" w:rsidRDefault="003F7915" w:rsidP="003F7915">
      <w:pPr>
        <w:spacing w:line="360" w:lineRule="auto"/>
        <w:ind w:right="610"/>
        <w:rPr>
          <w:rFonts w:ascii="Times New Roman" w:hAnsi="Times New Roman"/>
          <w:sz w:val="24"/>
          <w:szCs w:val="24"/>
        </w:rPr>
      </w:pPr>
    </w:p>
    <w:p w14:paraId="1F85FAD0" w14:textId="610BD75E" w:rsidR="003F7915" w:rsidRPr="003F7915" w:rsidRDefault="00235D4A" w:rsidP="003F7915">
      <w:pPr>
        <w:spacing w:line="360" w:lineRule="auto"/>
        <w:ind w:right="610"/>
        <w:rPr>
          <w:rFonts w:ascii="Times New Roman" w:hAnsi="Times New Roman"/>
          <w:sz w:val="24"/>
          <w:szCs w:val="24"/>
        </w:rPr>
      </w:pPr>
      <w:r>
        <w:rPr>
          <w:rFonts w:cs="Calibri"/>
          <w:noProof/>
        </w:rPr>
        <w:lastRenderedPageBreak/>
        <mc:AlternateContent>
          <mc:Choice Requires="wpg">
            <w:drawing>
              <wp:inline distT="0" distB="0" distL="0" distR="0" wp14:anchorId="1E521ACD" wp14:editId="4EDAE24B">
                <wp:extent cx="5565776" cy="4800600"/>
                <wp:effectExtent l="0" t="0" r="0" b="0"/>
                <wp:docPr id="21868" name="Group 21868"/>
                <wp:cNvGraphicFramePr/>
                <a:graphic xmlns:a="http://schemas.openxmlformats.org/drawingml/2006/main">
                  <a:graphicData uri="http://schemas.microsoft.com/office/word/2010/wordprocessingGroup">
                    <wpg:wgp>
                      <wpg:cNvGrpSpPr/>
                      <wpg:grpSpPr>
                        <a:xfrm>
                          <a:off x="0" y="0"/>
                          <a:ext cx="5565776" cy="4800600"/>
                          <a:chOff x="0" y="0"/>
                          <a:chExt cx="5565776" cy="4800600"/>
                        </a:xfrm>
                      </wpg:grpSpPr>
                      <pic:pic xmlns:pic="http://schemas.openxmlformats.org/drawingml/2006/picture">
                        <pic:nvPicPr>
                          <pic:cNvPr id="2921" name="Picture 2921"/>
                          <pic:cNvPicPr/>
                        </pic:nvPicPr>
                        <pic:blipFill>
                          <a:blip r:embed="rId217"/>
                          <a:stretch>
                            <a:fillRect/>
                          </a:stretch>
                        </pic:blipFill>
                        <pic:spPr>
                          <a:xfrm>
                            <a:off x="0" y="635"/>
                            <a:ext cx="2809494" cy="4799965"/>
                          </a:xfrm>
                          <a:prstGeom prst="rect">
                            <a:avLst/>
                          </a:prstGeom>
                        </pic:spPr>
                      </pic:pic>
                      <pic:pic xmlns:pic="http://schemas.openxmlformats.org/drawingml/2006/picture">
                        <pic:nvPicPr>
                          <pic:cNvPr id="2923" name="Picture 2923"/>
                          <pic:cNvPicPr/>
                        </pic:nvPicPr>
                        <pic:blipFill>
                          <a:blip r:embed="rId218"/>
                          <a:stretch>
                            <a:fillRect/>
                          </a:stretch>
                        </pic:blipFill>
                        <pic:spPr>
                          <a:xfrm>
                            <a:off x="2838450" y="0"/>
                            <a:ext cx="2727326" cy="4800600"/>
                          </a:xfrm>
                          <a:prstGeom prst="rect">
                            <a:avLst/>
                          </a:prstGeom>
                        </pic:spPr>
                      </pic:pic>
                    </wpg:wgp>
                  </a:graphicData>
                </a:graphic>
              </wp:inline>
            </w:drawing>
          </mc:Choice>
          <mc:Fallback>
            <w:pict>
              <v:group w14:anchorId="23D1EB24" id="Group 21868" o:spid="_x0000_s1026" style="width:438.25pt;height:378pt;mso-position-horizontal-relative:char;mso-position-vertical-relative:line" coordsize="55657,4800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">
                <v:shape id="Picture 2921" o:spid="_x0000_s1027" type="#_x0000_t75" style="position:absolute;top:6;width:28094;height:4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">
                  <v:imagedata r:id="rId219" o:title=""/>
                </v:shape>
                <v:shape id="Picture 2923" o:spid="_x0000_s1028" type="#_x0000_t75" style="position:absolute;left:28384;width:27273;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">
                  <v:imagedata r:id="rId220" o:title=""/>
                </v:shape>
                <w10:anchorlock/>
              </v:group>
            </w:pict>
          </mc:Fallback>
        </mc:AlternateContent>
      </w:r>
    </w:p>
    <w:p w14:paraId="13B5C74F" w14:textId="7C65F140" w:rsidR="00235D4A" w:rsidRPr="00235D4A" w:rsidRDefault="00235D4A" w:rsidP="00235D4A">
      <w:pPr>
        <w:spacing w:line="360" w:lineRule="auto"/>
        <w:ind w:left="10" w:right="610"/>
        <w:rPr>
          <w:rFonts w:ascii="Times New Roman" w:hAnsi="Times New Roman"/>
          <w:sz w:val="24"/>
          <w:szCs w:val="24"/>
        </w:rPr>
      </w:pPr>
      <w:r>
        <w:rPr>
          <w:rFonts w:ascii="Times New Roman" w:hAnsi="Times New Roman"/>
          <w:sz w:val="24"/>
          <w:szCs w:val="24"/>
        </w:rPr>
        <w:t xml:space="preserve">   </w:t>
      </w:r>
      <w:r w:rsidRPr="00235D4A">
        <w:rPr>
          <w:rFonts w:ascii="Times New Roman" w:hAnsi="Times New Roman"/>
          <w:sz w:val="24"/>
          <w:szCs w:val="24"/>
        </w:rPr>
        <w:t xml:space="preserve">Ahşap konsolun üzerinde daha sonraki dönem eki olan ahşap plaka kaldırılınca altından orijinal olarak mavi formika bir plaka çıkarılmıştır. Bu plaka çok bozuk olduğundan dolayı yeni imalatla orijinal malzemeye uygun şekilde değiştirilecektir. </w:t>
      </w:r>
    </w:p>
    <w:p w14:paraId="4054378B" w14:textId="6CE7D0E6" w:rsidR="00235D4A" w:rsidRPr="00235D4A" w:rsidRDefault="00235D4A" w:rsidP="00235D4A">
      <w:pPr>
        <w:spacing w:after="134" w:line="360" w:lineRule="auto"/>
        <w:rPr>
          <w:rFonts w:ascii="Times New Roman" w:hAnsi="Times New Roman"/>
          <w:sz w:val="24"/>
          <w:szCs w:val="24"/>
        </w:rPr>
      </w:pPr>
      <w:r w:rsidRPr="00235D4A">
        <w:rPr>
          <w:rFonts w:ascii="Times New Roman" w:hAnsi="Times New Roman"/>
          <w:sz w:val="24"/>
          <w:szCs w:val="24"/>
        </w:rPr>
        <w:t xml:space="preserve">   </w:t>
      </w:r>
    </w:p>
    <w:p w14:paraId="79E3A2AA" w14:textId="77777777" w:rsidR="00235D4A" w:rsidRPr="00235D4A" w:rsidRDefault="00235D4A" w:rsidP="00235D4A">
      <w:pPr>
        <w:pStyle w:val="Balk1"/>
        <w:spacing w:after="475" w:line="360" w:lineRule="auto"/>
        <w:ind w:left="432" w:right="562"/>
        <w:rPr>
          <w:szCs w:val="24"/>
        </w:rPr>
      </w:pPr>
      <w:r w:rsidRPr="00235D4A">
        <w:rPr>
          <w:szCs w:val="24"/>
        </w:rPr>
        <w:t xml:space="preserve">VII SEYİRCİ GİRİŞİ </w:t>
      </w:r>
      <w:proofErr w:type="gramStart"/>
      <w:r w:rsidRPr="00235D4A">
        <w:rPr>
          <w:szCs w:val="24"/>
        </w:rPr>
        <w:t>MEKANI</w:t>
      </w:r>
      <w:proofErr w:type="gramEnd"/>
      <w:r w:rsidRPr="00235D4A">
        <w:rPr>
          <w:szCs w:val="24"/>
        </w:rPr>
        <w:t xml:space="preserve">  </w:t>
      </w:r>
    </w:p>
    <w:p w14:paraId="6228DC98" w14:textId="77777777" w:rsidR="004B538B" w:rsidRDefault="004B538B" w:rsidP="004B538B">
      <w:pPr>
        <w:spacing w:line="360" w:lineRule="auto"/>
        <w:ind w:right="610"/>
        <w:rPr>
          <w:rFonts w:ascii="Times New Roman" w:hAnsi="Times New Roman"/>
          <w:sz w:val="24"/>
          <w:szCs w:val="24"/>
        </w:rPr>
      </w:pPr>
      <w:r>
        <w:rPr>
          <w:rFonts w:ascii="Times New Roman" w:hAnsi="Times New Roman"/>
          <w:sz w:val="24"/>
          <w:szCs w:val="24"/>
        </w:rPr>
        <w:t xml:space="preserve">   </w:t>
      </w:r>
      <w:r w:rsidR="00235D4A" w:rsidRPr="00235D4A">
        <w:rPr>
          <w:rFonts w:ascii="Times New Roman" w:hAnsi="Times New Roman"/>
          <w:sz w:val="24"/>
          <w:szCs w:val="24"/>
        </w:rPr>
        <w:t>Opera binası seyirci girişi, yapının doğu cephesinde, bulvara bakan kısımda yer almaktadır. Seyirci girişi güney duvarında yapılan araştırma raspası sonucunda, toplamda 7 boya katmanına rastlanmıştır (</w:t>
      </w:r>
      <w:proofErr w:type="spellStart"/>
      <w:r w:rsidR="00235D4A" w:rsidRPr="00235D4A">
        <w:rPr>
          <w:rFonts w:ascii="Times New Roman" w:hAnsi="Times New Roman"/>
          <w:sz w:val="24"/>
          <w:szCs w:val="24"/>
        </w:rPr>
        <w:t>Res</w:t>
      </w:r>
      <w:proofErr w:type="spellEnd"/>
      <w:r w:rsidR="00235D4A" w:rsidRPr="00235D4A">
        <w:rPr>
          <w:rFonts w:ascii="Times New Roman" w:hAnsi="Times New Roman"/>
          <w:sz w:val="24"/>
          <w:szCs w:val="24"/>
        </w:rPr>
        <w:t xml:space="preserve">. 29). </w:t>
      </w:r>
    </w:p>
    <w:p w14:paraId="2CE4456D" w14:textId="12F1D298" w:rsidR="00235D4A" w:rsidRPr="00235D4A" w:rsidRDefault="00235D4A" w:rsidP="004B538B">
      <w:pPr>
        <w:spacing w:line="360" w:lineRule="auto"/>
        <w:ind w:right="610"/>
        <w:rPr>
          <w:rFonts w:ascii="Times New Roman" w:hAnsi="Times New Roman"/>
          <w:sz w:val="24"/>
          <w:szCs w:val="24"/>
        </w:rPr>
      </w:pPr>
      <w:r w:rsidRPr="00235D4A">
        <w:rPr>
          <w:rFonts w:ascii="Times New Roman" w:hAnsi="Times New Roman"/>
          <w:sz w:val="24"/>
          <w:szCs w:val="24"/>
        </w:rPr>
        <w:t xml:space="preserve"> </w:t>
      </w:r>
    </w:p>
    <w:p w14:paraId="19B9D3EE" w14:textId="77777777" w:rsidR="00E605E8" w:rsidRPr="00E605E8" w:rsidRDefault="00E605E8" w:rsidP="00E605E8">
      <w:pPr>
        <w:spacing w:line="360" w:lineRule="auto"/>
        <w:ind w:right="610"/>
        <w:rPr>
          <w:rFonts w:ascii="Times New Roman" w:hAnsi="Times New Roman"/>
          <w:sz w:val="24"/>
          <w:szCs w:val="24"/>
        </w:rPr>
      </w:pPr>
    </w:p>
    <w:p w14:paraId="765B9D8C" w14:textId="77777777" w:rsidR="00126F23" w:rsidRPr="00126F23" w:rsidRDefault="00126F23" w:rsidP="00126F23">
      <w:pPr>
        <w:spacing w:after="396" w:line="265" w:lineRule="auto"/>
        <w:ind w:left="228" w:right="417"/>
        <w:rPr>
          <w:sz w:val="24"/>
          <w:szCs w:val="24"/>
        </w:rPr>
      </w:pPr>
    </w:p>
    <w:p w14:paraId="6303D567" w14:textId="72A0EEE5" w:rsidR="00126F23" w:rsidRDefault="004B538B" w:rsidP="00126F23">
      <w:pPr>
        <w:spacing w:after="440" w:line="360" w:lineRule="auto"/>
        <w:ind w:left="228" w:right="413"/>
        <w:rPr>
          <w:rFonts w:ascii="Times New Roman" w:hAnsi="Times New Roman"/>
          <w:sz w:val="24"/>
          <w:szCs w:val="24"/>
        </w:rPr>
      </w:pPr>
      <w:r>
        <w:rPr>
          <w:rFonts w:ascii="Times New Roman" w:hAnsi="Times New Roman"/>
          <w:sz w:val="24"/>
          <w:szCs w:val="24"/>
        </w:rPr>
        <w:lastRenderedPageBreak/>
        <w:t xml:space="preserve">                           </w:t>
      </w:r>
      <w:r>
        <w:rPr>
          <w:noProof/>
        </w:rPr>
        <w:drawing>
          <wp:inline distT="0" distB="0" distL="0" distR="0" wp14:anchorId="21EC7C30" wp14:editId="086505AC">
            <wp:extent cx="3260217" cy="2725420"/>
            <wp:effectExtent l="0" t="0" r="0" b="0"/>
            <wp:docPr id="2950" name="Picture 2950" descr="metin, sabit, değişmeyen, muayyen, dikdörtgen, ekran görüntüsü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950" name="Picture 2950" descr="metin, sabit, değişmeyen, muayyen, dikdörtgen, ekran görüntüsü içeren bir resim&#10;&#10;Açıklama otomatik olarak oluşturuldu"/>
                    <pic:cNvPicPr/>
                  </pic:nvPicPr>
                  <pic:blipFill>
                    <a:blip r:embed="rId221"/>
                    <a:stretch>
                      <a:fillRect/>
                    </a:stretch>
                  </pic:blipFill>
                  <pic:spPr>
                    <a:xfrm>
                      <a:off x="0" y="0"/>
                      <a:ext cx="3260217" cy="2725420"/>
                    </a:xfrm>
                    <a:prstGeom prst="rect">
                      <a:avLst/>
                    </a:prstGeom>
                  </pic:spPr>
                </pic:pic>
              </a:graphicData>
            </a:graphic>
          </wp:inline>
        </w:drawing>
      </w:r>
    </w:p>
    <w:p w14:paraId="59EFC846" w14:textId="77777777" w:rsidR="004B538B" w:rsidRPr="004B538B" w:rsidRDefault="004B538B" w:rsidP="004B538B">
      <w:pPr>
        <w:spacing w:after="235" w:line="360" w:lineRule="auto"/>
        <w:ind w:right="562"/>
        <w:rPr>
          <w:rFonts w:ascii="Times New Roman" w:hAnsi="Times New Roman"/>
          <w:sz w:val="24"/>
          <w:szCs w:val="24"/>
        </w:rPr>
      </w:pPr>
      <w:r w:rsidRPr="004B538B">
        <w:rPr>
          <w:rFonts w:ascii="Times New Roman" w:hAnsi="Times New Roman"/>
          <w:b/>
          <w:sz w:val="24"/>
          <w:szCs w:val="24"/>
        </w:rPr>
        <w:t xml:space="preserve">Resim 29: Seyirci Girişi güney duvar araştırma raspaları (RSG1 ve RSG3). </w:t>
      </w:r>
      <w:r w:rsidRPr="004B538B">
        <w:rPr>
          <w:rFonts w:ascii="Times New Roman" w:hAnsi="Times New Roman"/>
          <w:sz w:val="24"/>
          <w:szCs w:val="24"/>
        </w:rPr>
        <w:t xml:space="preserve"> </w:t>
      </w:r>
    </w:p>
    <w:p w14:paraId="49AE3838" w14:textId="77777777" w:rsidR="004B538B" w:rsidRDefault="004B538B" w:rsidP="004B538B">
      <w:pPr>
        <w:spacing w:line="360" w:lineRule="auto"/>
        <w:ind w:right="610"/>
        <w:rPr>
          <w:rFonts w:ascii="Times New Roman" w:hAnsi="Times New Roman"/>
          <w:sz w:val="24"/>
          <w:szCs w:val="24"/>
        </w:rPr>
      </w:pPr>
      <w:r>
        <w:rPr>
          <w:rFonts w:ascii="Times New Roman" w:hAnsi="Times New Roman"/>
          <w:sz w:val="24"/>
          <w:szCs w:val="24"/>
        </w:rPr>
        <w:t xml:space="preserve">  </w:t>
      </w:r>
    </w:p>
    <w:p w14:paraId="5EE31DB0" w14:textId="5A9CF52F" w:rsidR="004B538B" w:rsidRPr="004B538B" w:rsidRDefault="004B538B" w:rsidP="004B538B">
      <w:pPr>
        <w:spacing w:line="360" w:lineRule="auto"/>
        <w:ind w:right="610"/>
        <w:rPr>
          <w:rFonts w:ascii="Times New Roman" w:hAnsi="Times New Roman"/>
          <w:sz w:val="24"/>
          <w:szCs w:val="24"/>
        </w:rPr>
      </w:pPr>
      <w:r>
        <w:rPr>
          <w:rFonts w:ascii="Times New Roman" w:hAnsi="Times New Roman"/>
          <w:sz w:val="24"/>
          <w:szCs w:val="24"/>
        </w:rPr>
        <w:t xml:space="preserve">   </w:t>
      </w:r>
      <w:r w:rsidRPr="004B538B">
        <w:rPr>
          <w:rFonts w:ascii="Times New Roman" w:hAnsi="Times New Roman"/>
          <w:sz w:val="24"/>
          <w:szCs w:val="24"/>
        </w:rPr>
        <w:t xml:space="preserve">İlk katman sarı renkte olup iç mekânda görülen ilk kat boyayla (Filli Boya Kehribar 190) uyumludur. 2. katmanın ise su bazlı boyayla kırmızımsı kahverengi bir tonda boyandığı gözlenmiştir. Mekânın ilk tasarımı olan sarı-kırmızı kompozisyona burada da rastlanmaktadır. </w:t>
      </w:r>
    </w:p>
    <w:p w14:paraId="49F6D73B" w14:textId="17C6860B" w:rsidR="004B538B" w:rsidRDefault="004B538B" w:rsidP="004B538B">
      <w:pPr>
        <w:spacing w:line="360" w:lineRule="auto"/>
        <w:ind w:right="610"/>
        <w:rPr>
          <w:rFonts w:ascii="Times New Roman" w:hAnsi="Times New Roman"/>
          <w:sz w:val="24"/>
          <w:szCs w:val="24"/>
        </w:rPr>
      </w:pPr>
      <w:r>
        <w:rPr>
          <w:rFonts w:ascii="Times New Roman" w:hAnsi="Times New Roman"/>
          <w:sz w:val="24"/>
          <w:szCs w:val="24"/>
        </w:rPr>
        <w:t xml:space="preserve">   </w:t>
      </w:r>
      <w:r w:rsidRPr="004B538B">
        <w:rPr>
          <w:rFonts w:ascii="Times New Roman" w:hAnsi="Times New Roman"/>
          <w:sz w:val="24"/>
          <w:szCs w:val="24"/>
        </w:rPr>
        <w:t xml:space="preserve">Ancak bu kompozisyon, fuayede olduğu kadar detaylı bir biçimde açığa çıkarılamamıştır. Tavan ve duvarın ortalarında izlenmeyen bu kırmızı rengin, fuaye birinci katta olduğu gibi bel seviyesine kadar gelen bir yükseklikte yapıldığını öngörmekteyiz. 3. katmanda ise yine yapının tüm iç mekânında izlenen kül rengi gri astar üzerine mango renginin uygulandığı saptanmıştır. Arşiv fotoğraflarını incelediğimizde, diğer alanlarda olduğu gibi buradaki duvarlarda da </w:t>
      </w:r>
      <w:proofErr w:type="spellStart"/>
      <w:r w:rsidRPr="004B538B">
        <w:rPr>
          <w:rFonts w:ascii="Times New Roman" w:hAnsi="Times New Roman"/>
          <w:sz w:val="24"/>
          <w:szCs w:val="24"/>
        </w:rPr>
        <w:t>sarıkırmızı</w:t>
      </w:r>
      <w:proofErr w:type="spellEnd"/>
      <w:r w:rsidRPr="004B538B">
        <w:rPr>
          <w:rFonts w:ascii="Times New Roman" w:hAnsi="Times New Roman"/>
          <w:sz w:val="24"/>
          <w:szCs w:val="24"/>
        </w:rPr>
        <w:t xml:space="preserve"> kompozisyona dair bir görüntünün olmadığını görmekteyiz (</w:t>
      </w:r>
      <w:proofErr w:type="spellStart"/>
      <w:r w:rsidRPr="004B538B">
        <w:rPr>
          <w:rFonts w:ascii="Times New Roman" w:hAnsi="Times New Roman"/>
          <w:sz w:val="24"/>
          <w:szCs w:val="24"/>
        </w:rPr>
        <w:t>Res</w:t>
      </w:r>
      <w:proofErr w:type="spellEnd"/>
      <w:r w:rsidRPr="004B538B">
        <w:rPr>
          <w:rFonts w:ascii="Times New Roman" w:hAnsi="Times New Roman"/>
          <w:sz w:val="24"/>
          <w:szCs w:val="24"/>
        </w:rPr>
        <w:t xml:space="preserve">. 30).  </w:t>
      </w:r>
    </w:p>
    <w:p w14:paraId="387E5B3D" w14:textId="77777777" w:rsidR="004B538B" w:rsidRDefault="004B538B" w:rsidP="004B538B">
      <w:pPr>
        <w:spacing w:line="360" w:lineRule="auto"/>
        <w:ind w:right="610"/>
        <w:rPr>
          <w:rFonts w:ascii="Times New Roman" w:hAnsi="Times New Roman"/>
          <w:sz w:val="24"/>
          <w:szCs w:val="24"/>
        </w:rPr>
      </w:pPr>
    </w:p>
    <w:p w14:paraId="3D53BF7E" w14:textId="77777777" w:rsidR="004B538B" w:rsidRDefault="004B538B" w:rsidP="004B538B">
      <w:pPr>
        <w:spacing w:line="360" w:lineRule="auto"/>
        <w:ind w:right="610"/>
        <w:rPr>
          <w:rFonts w:ascii="Times New Roman" w:hAnsi="Times New Roman"/>
          <w:sz w:val="24"/>
          <w:szCs w:val="24"/>
        </w:rPr>
      </w:pPr>
    </w:p>
    <w:p w14:paraId="28D20BF5" w14:textId="77777777" w:rsidR="004B538B" w:rsidRDefault="004B538B" w:rsidP="004B538B">
      <w:pPr>
        <w:spacing w:line="360" w:lineRule="auto"/>
        <w:ind w:right="610"/>
        <w:rPr>
          <w:rFonts w:ascii="Times New Roman" w:hAnsi="Times New Roman"/>
          <w:sz w:val="24"/>
          <w:szCs w:val="24"/>
        </w:rPr>
      </w:pPr>
    </w:p>
    <w:p w14:paraId="2836EA12" w14:textId="77777777" w:rsidR="004B538B" w:rsidRDefault="004B538B" w:rsidP="004B538B">
      <w:pPr>
        <w:spacing w:line="360" w:lineRule="auto"/>
        <w:ind w:right="610"/>
        <w:rPr>
          <w:rFonts w:ascii="Times New Roman" w:hAnsi="Times New Roman"/>
          <w:sz w:val="24"/>
          <w:szCs w:val="24"/>
        </w:rPr>
      </w:pPr>
    </w:p>
    <w:p w14:paraId="6E837DC9" w14:textId="77777777" w:rsidR="004B538B" w:rsidRDefault="004B538B" w:rsidP="004B538B">
      <w:pPr>
        <w:spacing w:line="360" w:lineRule="auto"/>
        <w:ind w:right="610"/>
        <w:rPr>
          <w:rFonts w:ascii="Times New Roman" w:hAnsi="Times New Roman"/>
          <w:sz w:val="24"/>
          <w:szCs w:val="24"/>
        </w:rPr>
      </w:pPr>
    </w:p>
    <w:p w14:paraId="4493E4DA" w14:textId="77777777" w:rsidR="004B538B" w:rsidRDefault="004B538B" w:rsidP="004B538B">
      <w:pPr>
        <w:spacing w:after="231"/>
        <w:ind w:right="1371"/>
        <w:jc w:val="right"/>
      </w:pPr>
      <w:r>
        <w:rPr>
          <w:noProof/>
        </w:rPr>
        <w:lastRenderedPageBreak/>
        <w:drawing>
          <wp:inline distT="0" distB="0" distL="0" distR="0" wp14:anchorId="46A22CA4" wp14:editId="56975CFA">
            <wp:extent cx="4584065" cy="3039618"/>
            <wp:effectExtent l="0" t="0" r="0" b="0"/>
            <wp:docPr id="2988" name="Picture 2988"/>
            <wp:cNvGraphicFramePr/>
            <a:graphic xmlns:a="http://schemas.openxmlformats.org/drawingml/2006/main">
              <a:graphicData uri="http://schemas.openxmlformats.org/drawingml/2006/picture">
                <pic:pic xmlns:pic="http://schemas.openxmlformats.org/drawingml/2006/picture">
                  <pic:nvPicPr>
                    <pic:cNvPr id="2988" name="Picture 2988"/>
                    <pic:cNvPicPr/>
                  </pic:nvPicPr>
                  <pic:blipFill>
                    <a:blip r:embed="rId222"/>
                    <a:stretch>
                      <a:fillRect/>
                    </a:stretch>
                  </pic:blipFill>
                  <pic:spPr>
                    <a:xfrm>
                      <a:off x="0" y="0"/>
                      <a:ext cx="4584065" cy="3039618"/>
                    </a:xfrm>
                    <a:prstGeom prst="rect">
                      <a:avLst/>
                    </a:prstGeom>
                  </pic:spPr>
                </pic:pic>
              </a:graphicData>
            </a:graphic>
          </wp:inline>
        </w:drawing>
      </w:r>
      <w:r>
        <w:t xml:space="preserve">  </w:t>
      </w:r>
    </w:p>
    <w:p w14:paraId="5FB640B7" w14:textId="4F95AB88" w:rsidR="004B538B" w:rsidRPr="004B538B" w:rsidRDefault="004B538B" w:rsidP="004B538B">
      <w:pPr>
        <w:spacing w:after="396" w:line="360" w:lineRule="auto"/>
        <w:ind w:left="228" w:right="413"/>
        <w:jc w:val="center"/>
        <w:rPr>
          <w:rFonts w:ascii="Times New Roman" w:hAnsi="Times New Roman"/>
          <w:sz w:val="24"/>
          <w:szCs w:val="24"/>
        </w:rPr>
      </w:pPr>
      <w:r w:rsidRPr="004B538B">
        <w:rPr>
          <w:rFonts w:ascii="Times New Roman" w:hAnsi="Times New Roman"/>
          <w:b/>
          <w:sz w:val="24"/>
          <w:szCs w:val="24"/>
        </w:rPr>
        <w:t>Resim 30: Seyirci Girişi Arşiv Görüntüsü (Kemali Sönmezoğlu Arşivi: 1948-1950).</w:t>
      </w:r>
      <w:r w:rsidRPr="004B538B">
        <w:rPr>
          <w:rFonts w:ascii="Times New Roman" w:hAnsi="Times New Roman"/>
          <w:sz w:val="24"/>
          <w:szCs w:val="24"/>
        </w:rPr>
        <w:t xml:space="preserve">  </w:t>
      </w:r>
    </w:p>
    <w:p w14:paraId="6DDD9E98" w14:textId="77777777" w:rsidR="004B538B" w:rsidRPr="004B538B" w:rsidRDefault="004B538B" w:rsidP="004B538B">
      <w:pPr>
        <w:pStyle w:val="Balk1"/>
        <w:spacing w:after="276" w:line="360" w:lineRule="auto"/>
        <w:ind w:right="562"/>
        <w:rPr>
          <w:szCs w:val="24"/>
        </w:rPr>
      </w:pPr>
      <w:r w:rsidRPr="004B538B">
        <w:rPr>
          <w:szCs w:val="24"/>
        </w:rPr>
        <w:t xml:space="preserve">VIII. SEYİRCİ GİRİŞİ MEKÂNI TAVANI   </w:t>
      </w:r>
    </w:p>
    <w:p w14:paraId="6A1A1F8F" w14:textId="0A5033F3" w:rsidR="004B538B" w:rsidRPr="004B538B" w:rsidRDefault="004B538B" w:rsidP="004B538B">
      <w:pPr>
        <w:spacing w:line="360" w:lineRule="auto"/>
        <w:ind w:right="610"/>
        <w:rPr>
          <w:rFonts w:ascii="Times New Roman" w:hAnsi="Times New Roman"/>
          <w:sz w:val="24"/>
          <w:szCs w:val="24"/>
        </w:rPr>
      </w:pPr>
      <w:r>
        <w:rPr>
          <w:rFonts w:ascii="Times New Roman" w:hAnsi="Times New Roman"/>
          <w:sz w:val="24"/>
          <w:szCs w:val="24"/>
        </w:rPr>
        <w:t xml:space="preserve">   </w:t>
      </w:r>
      <w:r w:rsidRPr="004B538B">
        <w:rPr>
          <w:rFonts w:ascii="Times New Roman" w:hAnsi="Times New Roman"/>
          <w:sz w:val="24"/>
          <w:szCs w:val="24"/>
        </w:rPr>
        <w:t xml:space="preserve">Seyirci girişini haç planlı olarak tasarlanmış ve tavan da bu plana göre dört kenarı alçak, orta sahanlığı ise daha yüksek olacak şekilde beş farklı bölüme ayrılmıştır. Tavanın tamamı kalıp işi alçı süslemelerle kaplıdır. Bu süslemeler, fuaye tavanındakilere nazaran daha sade tasarlanmıştır. Kenarlarda kalan bölümler duvardan itibaren 35 cm </w:t>
      </w:r>
      <w:proofErr w:type="gramStart"/>
      <w:r w:rsidRPr="004B538B">
        <w:rPr>
          <w:rFonts w:ascii="Times New Roman" w:hAnsi="Times New Roman"/>
          <w:sz w:val="24"/>
          <w:szCs w:val="24"/>
        </w:rPr>
        <w:t>genişliğinde,  10</w:t>
      </w:r>
      <w:proofErr w:type="gramEnd"/>
      <w:r w:rsidRPr="004B538B">
        <w:rPr>
          <w:rFonts w:ascii="Times New Roman" w:hAnsi="Times New Roman"/>
          <w:sz w:val="24"/>
          <w:szCs w:val="24"/>
        </w:rPr>
        <w:t xml:space="preserve"> cm derinliğinde merkezde bir havuz oluşturacak şekilde yükseltilmiş, her yükselti geçişlerinde ise Türk üçgeni sıralarından oluşan bir bordür ile geçişe hareket kazandırılmıştır. Havuzların merkezleri 4 cm kalınlığında, dış kısımları oval alçı çıtalardan meydana getirilmiş kasetlerle bezelidir. Tavandaki kasetler, dış çerçeveyi oluşturan düz çıtalar ve merkezlerde ise artı (+) biçimli çıtaların birbirine ve tavana alçı ile yapıştırılmasıyla oluşturulmuştur (</w:t>
      </w:r>
      <w:proofErr w:type="spellStart"/>
      <w:r w:rsidRPr="004B538B">
        <w:rPr>
          <w:rFonts w:ascii="Times New Roman" w:hAnsi="Times New Roman"/>
          <w:sz w:val="24"/>
          <w:szCs w:val="24"/>
        </w:rPr>
        <w:t>Res</w:t>
      </w:r>
      <w:proofErr w:type="spellEnd"/>
      <w:r w:rsidRPr="004B538B">
        <w:rPr>
          <w:rFonts w:ascii="Times New Roman" w:hAnsi="Times New Roman"/>
          <w:sz w:val="24"/>
          <w:szCs w:val="24"/>
        </w:rPr>
        <w:t xml:space="preserve">. 31). Kasetler, her bir artı biçimli çıtanın dört kenarına da birer demir çivi çakmak suretiyle, zamanla yer çekiminin etkisiyle oluşacak herhangi bir parça kopmasına karşın sağlamlaştırılmıştır. Tavanda uygulandığı alanın boyutlarına uydurularak yapılmış bu kasetlerin boyutları, dıştan dışa 34 ila 38 cm aralığında değişmektedir.  </w:t>
      </w:r>
    </w:p>
    <w:p w14:paraId="7372F9CA" w14:textId="19FEE888" w:rsidR="004B538B" w:rsidRPr="004B538B" w:rsidRDefault="004B538B" w:rsidP="004B538B">
      <w:pPr>
        <w:spacing w:line="360" w:lineRule="auto"/>
        <w:ind w:right="610"/>
        <w:rPr>
          <w:rFonts w:ascii="Times New Roman" w:hAnsi="Times New Roman"/>
          <w:sz w:val="24"/>
          <w:szCs w:val="24"/>
        </w:rPr>
      </w:pPr>
      <w:r>
        <w:rPr>
          <w:rFonts w:ascii="Times New Roman" w:hAnsi="Times New Roman"/>
          <w:sz w:val="24"/>
          <w:szCs w:val="24"/>
        </w:rPr>
        <w:t xml:space="preserve">   </w:t>
      </w:r>
      <w:r w:rsidRPr="004B538B">
        <w:rPr>
          <w:rFonts w:ascii="Times New Roman" w:hAnsi="Times New Roman"/>
          <w:sz w:val="24"/>
          <w:szCs w:val="24"/>
        </w:rPr>
        <w:t xml:space="preserve">Daha yüksek olan orta sahanlıkta ise kirişler, üç kademeli olarak yükselen alçı levhalarla kaplanmıştır. Kirişlerdeki alçı levhalardan tavana geçişler Türk sarkıtı </w:t>
      </w:r>
      <w:r w:rsidRPr="004B538B">
        <w:rPr>
          <w:rFonts w:ascii="Times New Roman" w:hAnsi="Times New Roman"/>
          <w:sz w:val="24"/>
          <w:szCs w:val="24"/>
        </w:rPr>
        <w:lastRenderedPageBreak/>
        <w:t>(</w:t>
      </w:r>
      <w:proofErr w:type="spellStart"/>
      <w:r w:rsidRPr="004B538B">
        <w:rPr>
          <w:rFonts w:ascii="Times New Roman" w:hAnsi="Times New Roman"/>
          <w:sz w:val="24"/>
          <w:szCs w:val="24"/>
        </w:rPr>
        <w:t>mukarnas</w:t>
      </w:r>
      <w:proofErr w:type="spellEnd"/>
      <w:r w:rsidRPr="004B538B">
        <w:rPr>
          <w:rFonts w:ascii="Times New Roman" w:hAnsi="Times New Roman"/>
          <w:sz w:val="24"/>
          <w:szCs w:val="24"/>
        </w:rPr>
        <w:t>) dizisiyle yapılmıştır.  Türk sarkıtı</w:t>
      </w:r>
      <w:r w:rsidRPr="004B538B">
        <w:rPr>
          <w:rFonts w:ascii="Times New Roman" w:hAnsi="Times New Roman"/>
          <w:sz w:val="24"/>
          <w:szCs w:val="24"/>
        </w:rPr>
        <w:t xml:space="preserve"> </w:t>
      </w:r>
      <w:r w:rsidRPr="004B538B">
        <w:rPr>
          <w:rFonts w:ascii="Times New Roman" w:hAnsi="Times New Roman"/>
          <w:sz w:val="24"/>
          <w:szCs w:val="24"/>
        </w:rPr>
        <w:t>dizisinden sonraki kademede yine Türk üçgeni sıralarıyla yapılan geçişten sonra tavan kasetleri döşenmiştir (</w:t>
      </w:r>
      <w:proofErr w:type="spellStart"/>
      <w:r w:rsidRPr="004B538B">
        <w:rPr>
          <w:rFonts w:ascii="Times New Roman" w:hAnsi="Times New Roman"/>
          <w:sz w:val="24"/>
          <w:szCs w:val="24"/>
        </w:rPr>
        <w:t>Res</w:t>
      </w:r>
      <w:proofErr w:type="spellEnd"/>
      <w:r w:rsidRPr="004B538B">
        <w:rPr>
          <w:rFonts w:ascii="Times New Roman" w:hAnsi="Times New Roman"/>
          <w:sz w:val="24"/>
          <w:szCs w:val="24"/>
        </w:rPr>
        <w:t xml:space="preserve">. 32).  </w:t>
      </w:r>
    </w:p>
    <w:p w14:paraId="3003AE8E" w14:textId="632B7801" w:rsidR="004B538B" w:rsidRDefault="004B538B" w:rsidP="004B538B">
      <w:pPr>
        <w:spacing w:after="357"/>
        <w:ind w:right="112"/>
        <w:jc w:val="center"/>
      </w:pPr>
      <w:r>
        <w:rPr>
          <w:noProof/>
        </w:rPr>
        <w:drawing>
          <wp:inline distT="0" distB="0" distL="0" distR="0" wp14:anchorId="595AAD18" wp14:editId="06AF51B5">
            <wp:extent cx="2530476" cy="3374263"/>
            <wp:effectExtent l="0" t="0" r="0" b="0"/>
            <wp:docPr id="3005" name="Picture 3005" descr="fayans, karo, çini, kiremit, dikdörtgen, mermer, duvar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005" name="Picture 3005" descr="fayans, karo, çini, kiremit, dikdörtgen, mermer, duvar içeren bir resim&#10;&#10;Açıklama otomatik olarak oluşturuldu"/>
                    <pic:cNvPicPr/>
                  </pic:nvPicPr>
                  <pic:blipFill>
                    <a:blip r:embed="rId223"/>
                    <a:stretch>
                      <a:fillRect/>
                    </a:stretch>
                  </pic:blipFill>
                  <pic:spPr>
                    <a:xfrm rot="5399999">
                      <a:off x="0" y="0"/>
                      <a:ext cx="2530476" cy="3374263"/>
                    </a:xfrm>
                    <a:prstGeom prst="rect">
                      <a:avLst/>
                    </a:prstGeom>
                  </pic:spPr>
                </pic:pic>
              </a:graphicData>
            </a:graphic>
          </wp:inline>
        </w:drawing>
      </w:r>
      <w:r>
        <w:t xml:space="preserve"> </w:t>
      </w:r>
      <w:r>
        <w:rPr>
          <w:b/>
        </w:rPr>
        <w:t xml:space="preserve"> </w:t>
      </w:r>
      <w:r>
        <w:t xml:space="preserve"> </w:t>
      </w:r>
    </w:p>
    <w:p w14:paraId="184C412D" w14:textId="77777777" w:rsidR="004B538B" w:rsidRPr="004B538B" w:rsidRDefault="004B538B" w:rsidP="004B538B">
      <w:pPr>
        <w:spacing w:after="396" w:line="265" w:lineRule="auto"/>
        <w:ind w:left="228" w:right="412"/>
        <w:jc w:val="center"/>
        <w:rPr>
          <w:sz w:val="24"/>
          <w:szCs w:val="24"/>
        </w:rPr>
      </w:pPr>
      <w:r w:rsidRPr="004B538B">
        <w:rPr>
          <w:b/>
          <w:sz w:val="24"/>
          <w:szCs w:val="24"/>
        </w:rPr>
        <w:t xml:space="preserve">Resim 31: Seyirci Girişi Tavan Detayı </w:t>
      </w:r>
      <w:r w:rsidRPr="004B538B">
        <w:rPr>
          <w:sz w:val="24"/>
          <w:szCs w:val="24"/>
        </w:rPr>
        <w:t xml:space="preserve"> </w:t>
      </w:r>
    </w:p>
    <w:p w14:paraId="406D08AE" w14:textId="77777777" w:rsidR="004B538B" w:rsidRDefault="004B538B" w:rsidP="004B538B">
      <w:pPr>
        <w:spacing w:after="0"/>
        <w:ind w:right="14"/>
        <w:jc w:val="center"/>
      </w:pPr>
      <w:r>
        <w:rPr>
          <w:noProof/>
        </w:rPr>
        <w:drawing>
          <wp:inline distT="0" distB="0" distL="0" distR="0" wp14:anchorId="0EDE3405" wp14:editId="7D7E5E2F">
            <wp:extent cx="2940685" cy="3920871"/>
            <wp:effectExtent l="0" t="0" r="0" b="0"/>
            <wp:docPr id="3007" name="Picture 3007" descr="kalıpla şekillendirme, bina, mermer, alç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007" name="Picture 3007" descr="kalıpla şekillendirme, bina, mermer, alçı içeren bir resim&#10;&#10;Açıklama otomatik olarak oluşturuldu"/>
                    <pic:cNvPicPr/>
                  </pic:nvPicPr>
                  <pic:blipFill>
                    <a:blip r:embed="rId224"/>
                    <a:stretch>
                      <a:fillRect/>
                    </a:stretch>
                  </pic:blipFill>
                  <pic:spPr>
                    <a:xfrm>
                      <a:off x="0" y="0"/>
                      <a:ext cx="2940685" cy="3920871"/>
                    </a:xfrm>
                    <a:prstGeom prst="rect">
                      <a:avLst/>
                    </a:prstGeom>
                  </pic:spPr>
                </pic:pic>
              </a:graphicData>
            </a:graphic>
          </wp:inline>
        </w:drawing>
      </w:r>
      <w:r>
        <w:rPr>
          <w:b/>
        </w:rPr>
        <w:t xml:space="preserve"> </w:t>
      </w:r>
      <w:r>
        <w:t xml:space="preserve"> </w:t>
      </w:r>
    </w:p>
    <w:p w14:paraId="31F2D0EE" w14:textId="77777777" w:rsidR="004B538B" w:rsidRPr="004B538B" w:rsidRDefault="004B538B" w:rsidP="004B538B">
      <w:pPr>
        <w:spacing w:after="396" w:line="265" w:lineRule="auto"/>
        <w:ind w:left="228" w:right="414"/>
        <w:jc w:val="center"/>
        <w:rPr>
          <w:sz w:val="24"/>
          <w:szCs w:val="24"/>
        </w:rPr>
      </w:pPr>
      <w:r w:rsidRPr="004B538B">
        <w:rPr>
          <w:b/>
          <w:sz w:val="24"/>
          <w:szCs w:val="24"/>
        </w:rPr>
        <w:t>Resim 32: Seyirci Girişi Tavan Detayı.</w:t>
      </w:r>
      <w:r w:rsidRPr="004B538B">
        <w:rPr>
          <w:sz w:val="24"/>
          <w:szCs w:val="24"/>
        </w:rPr>
        <w:t xml:space="preserve">  </w:t>
      </w:r>
    </w:p>
    <w:p w14:paraId="5AC2AE4A" w14:textId="6A5CDF2A" w:rsidR="004B538B" w:rsidRDefault="004B538B" w:rsidP="004B538B">
      <w:pPr>
        <w:spacing w:after="107" w:line="360" w:lineRule="auto"/>
        <w:ind w:right="610"/>
        <w:rPr>
          <w:rFonts w:ascii="Times New Roman" w:hAnsi="Times New Roman"/>
          <w:sz w:val="24"/>
          <w:szCs w:val="24"/>
        </w:rPr>
      </w:pPr>
      <w:r>
        <w:rPr>
          <w:rFonts w:ascii="Times New Roman" w:hAnsi="Times New Roman"/>
          <w:sz w:val="24"/>
          <w:szCs w:val="24"/>
        </w:rPr>
        <w:t xml:space="preserve">   </w:t>
      </w:r>
      <w:r w:rsidRPr="004B538B">
        <w:rPr>
          <w:rFonts w:ascii="Times New Roman" w:hAnsi="Times New Roman"/>
          <w:sz w:val="24"/>
          <w:szCs w:val="24"/>
        </w:rPr>
        <w:t xml:space="preserve">Tavanda alçının üzerinde toplam 6 katman açığa çıkarılmıştır. Bu katmanlardan ilki sarı renkte su bazlı boyayla yapılmıştır. İkinci katman ise gri renkte bezir macunu ve </w:t>
      </w:r>
      <w:r w:rsidRPr="004B538B">
        <w:rPr>
          <w:rFonts w:ascii="Times New Roman" w:hAnsi="Times New Roman"/>
          <w:sz w:val="24"/>
          <w:szCs w:val="24"/>
        </w:rPr>
        <w:lastRenderedPageBreak/>
        <w:t>onun üzerindeki beyaz astardan</w:t>
      </w:r>
      <w:r w:rsidRPr="004B538B">
        <w:rPr>
          <w:rFonts w:ascii="Times New Roman" w:hAnsi="Times New Roman"/>
          <w:sz w:val="24"/>
          <w:szCs w:val="24"/>
        </w:rPr>
        <w:t xml:space="preserve"> </w:t>
      </w:r>
      <w:r w:rsidRPr="004B538B">
        <w:rPr>
          <w:rFonts w:ascii="Times New Roman" w:hAnsi="Times New Roman"/>
          <w:sz w:val="24"/>
          <w:szCs w:val="24"/>
        </w:rPr>
        <w:t>oluşmaktadır. Bu katman tavanda yapılan ilk ve en kapsamlı onarım sırasında yapılmıştır. Zira çıtaların ve Türk üçgeni motiflerinin çok azının üzerinde rastlanan bezir macunu katman, genellikle düz satıhlara ve tavanın neredeyse tamamına uygulanmıştır (</w:t>
      </w:r>
      <w:proofErr w:type="spellStart"/>
      <w:r w:rsidRPr="004B538B">
        <w:rPr>
          <w:rFonts w:ascii="Times New Roman" w:hAnsi="Times New Roman"/>
          <w:sz w:val="24"/>
          <w:szCs w:val="24"/>
        </w:rPr>
        <w:t>Res</w:t>
      </w:r>
      <w:proofErr w:type="spellEnd"/>
      <w:r w:rsidRPr="004B538B">
        <w:rPr>
          <w:rFonts w:ascii="Times New Roman" w:hAnsi="Times New Roman"/>
          <w:sz w:val="24"/>
          <w:szCs w:val="24"/>
        </w:rPr>
        <w:t>. 32). Bezir macunu katmanından sonraki tüm katmanda boya uygulamalarında beyaz renk uygulanmıştır (</w:t>
      </w:r>
      <w:proofErr w:type="spellStart"/>
      <w:r w:rsidRPr="004B538B">
        <w:rPr>
          <w:rFonts w:ascii="Times New Roman" w:hAnsi="Times New Roman"/>
          <w:sz w:val="24"/>
          <w:szCs w:val="24"/>
        </w:rPr>
        <w:t>Res</w:t>
      </w:r>
      <w:proofErr w:type="spellEnd"/>
      <w:r w:rsidRPr="004B538B">
        <w:rPr>
          <w:rFonts w:ascii="Times New Roman" w:hAnsi="Times New Roman"/>
          <w:sz w:val="24"/>
          <w:szCs w:val="24"/>
        </w:rPr>
        <w:t xml:space="preserve">. 33). Bezir macunu tamiratından sonra, su bazlı boya uygulanan son kat haricinde uygulanan tüm boya uygulamaları sentetik boyayla yapılmıştır.  </w:t>
      </w:r>
    </w:p>
    <w:p w14:paraId="7CF63572" w14:textId="6D3F9F1E" w:rsidR="00F24CCB" w:rsidRDefault="00F24CCB" w:rsidP="004B538B">
      <w:pPr>
        <w:spacing w:after="107" w:line="360" w:lineRule="auto"/>
        <w:ind w:right="610"/>
        <w:rPr>
          <w:rFonts w:ascii="Times New Roman" w:hAnsi="Times New Roman"/>
          <w:sz w:val="24"/>
          <w:szCs w:val="24"/>
        </w:rPr>
      </w:pPr>
      <w:r>
        <w:rPr>
          <w:rFonts w:ascii="Times New Roman" w:hAnsi="Times New Roman"/>
          <w:sz w:val="24"/>
          <w:szCs w:val="24"/>
        </w:rPr>
        <w:t xml:space="preserve">                                  </w:t>
      </w:r>
      <w:r>
        <w:rPr>
          <w:noProof/>
        </w:rPr>
        <w:drawing>
          <wp:inline distT="0" distB="0" distL="0" distR="0" wp14:anchorId="4DE9F88C" wp14:editId="23F0F5B1">
            <wp:extent cx="2685161" cy="3580130"/>
            <wp:effectExtent l="0" t="0" r="0" b="0"/>
            <wp:docPr id="3036" name="Picture 3036" descr="metin, el yazısı, isim plakas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036" name="Picture 3036" descr="metin, el yazısı, isim plakası içeren bir resim&#10;&#10;Açıklama otomatik olarak oluşturuldu"/>
                    <pic:cNvPicPr/>
                  </pic:nvPicPr>
                  <pic:blipFill>
                    <a:blip r:embed="rId225"/>
                    <a:stretch>
                      <a:fillRect/>
                    </a:stretch>
                  </pic:blipFill>
                  <pic:spPr>
                    <a:xfrm>
                      <a:off x="0" y="0"/>
                      <a:ext cx="2685161" cy="3580130"/>
                    </a:xfrm>
                    <a:prstGeom prst="rect">
                      <a:avLst/>
                    </a:prstGeom>
                  </pic:spPr>
                </pic:pic>
              </a:graphicData>
            </a:graphic>
          </wp:inline>
        </w:drawing>
      </w:r>
      <w:r>
        <w:rPr>
          <w:rFonts w:ascii="Times New Roman" w:hAnsi="Times New Roman"/>
          <w:sz w:val="24"/>
          <w:szCs w:val="24"/>
        </w:rPr>
        <w:t xml:space="preserve"> </w:t>
      </w:r>
    </w:p>
    <w:p w14:paraId="1F43E405" w14:textId="77777777" w:rsidR="00F24CCB" w:rsidRPr="00F24CCB" w:rsidRDefault="00F24CCB" w:rsidP="00F24CCB">
      <w:pPr>
        <w:spacing w:after="483" w:line="360" w:lineRule="auto"/>
        <w:ind w:left="228" w:right="417"/>
        <w:jc w:val="center"/>
        <w:rPr>
          <w:rFonts w:ascii="Times New Roman" w:hAnsi="Times New Roman"/>
          <w:sz w:val="24"/>
          <w:szCs w:val="24"/>
        </w:rPr>
      </w:pPr>
      <w:r w:rsidRPr="00F24CCB">
        <w:rPr>
          <w:rFonts w:ascii="Times New Roman" w:hAnsi="Times New Roman"/>
          <w:b/>
          <w:sz w:val="24"/>
          <w:szCs w:val="24"/>
        </w:rPr>
        <w:t xml:space="preserve">Resim 33: Seyirci girişi tavanı araştırma raspası. </w:t>
      </w:r>
      <w:r w:rsidRPr="00F24CCB">
        <w:rPr>
          <w:rFonts w:ascii="Times New Roman" w:hAnsi="Times New Roman"/>
          <w:sz w:val="24"/>
          <w:szCs w:val="24"/>
        </w:rPr>
        <w:t xml:space="preserve"> </w:t>
      </w:r>
    </w:p>
    <w:p w14:paraId="3605160A" w14:textId="07F2B49E" w:rsidR="00F24CCB" w:rsidRDefault="00F24CCB" w:rsidP="00F24CCB">
      <w:pPr>
        <w:spacing w:line="360" w:lineRule="auto"/>
        <w:ind w:right="610"/>
        <w:rPr>
          <w:rFonts w:ascii="Times New Roman" w:hAnsi="Times New Roman"/>
          <w:sz w:val="24"/>
          <w:szCs w:val="24"/>
        </w:rPr>
      </w:pPr>
      <w:r>
        <w:rPr>
          <w:rFonts w:ascii="Times New Roman" w:hAnsi="Times New Roman"/>
          <w:sz w:val="24"/>
          <w:szCs w:val="24"/>
        </w:rPr>
        <w:t xml:space="preserve">   </w:t>
      </w:r>
      <w:r w:rsidRPr="00F24CCB">
        <w:rPr>
          <w:rFonts w:ascii="Times New Roman" w:hAnsi="Times New Roman"/>
          <w:sz w:val="24"/>
          <w:szCs w:val="24"/>
        </w:rPr>
        <w:t xml:space="preserve"> Buna ek olarak, haç planlı seyirci girişinin kuzey ve güney kesimlerindeki kasetlerde, alçının hemen üzerinde, sarı rengin altından gelen kırmızı boyaya dair kalıntılara rastlanmıştır (</w:t>
      </w:r>
      <w:proofErr w:type="spellStart"/>
      <w:r w:rsidRPr="00F24CCB">
        <w:rPr>
          <w:rFonts w:ascii="Times New Roman" w:hAnsi="Times New Roman"/>
          <w:sz w:val="24"/>
          <w:szCs w:val="24"/>
        </w:rPr>
        <w:t>Res</w:t>
      </w:r>
      <w:proofErr w:type="spellEnd"/>
      <w:r w:rsidRPr="00F24CCB">
        <w:rPr>
          <w:rFonts w:ascii="Times New Roman" w:hAnsi="Times New Roman"/>
          <w:sz w:val="24"/>
          <w:szCs w:val="24"/>
        </w:rPr>
        <w:t xml:space="preserve">. 34).  </w:t>
      </w:r>
    </w:p>
    <w:p w14:paraId="18EA1697" w14:textId="77777777" w:rsidR="00F24CCB" w:rsidRDefault="00F24CCB" w:rsidP="00F24CCB">
      <w:pPr>
        <w:spacing w:line="360" w:lineRule="auto"/>
        <w:ind w:right="610"/>
        <w:rPr>
          <w:rFonts w:ascii="Times New Roman" w:hAnsi="Times New Roman"/>
          <w:sz w:val="24"/>
          <w:szCs w:val="24"/>
        </w:rPr>
      </w:pPr>
    </w:p>
    <w:p w14:paraId="0195B6E0" w14:textId="77777777" w:rsidR="00F24CCB" w:rsidRDefault="00F24CCB" w:rsidP="00F24CCB">
      <w:pPr>
        <w:spacing w:line="360" w:lineRule="auto"/>
        <w:ind w:right="610"/>
        <w:rPr>
          <w:rFonts w:ascii="Times New Roman" w:hAnsi="Times New Roman"/>
          <w:sz w:val="24"/>
          <w:szCs w:val="24"/>
        </w:rPr>
      </w:pPr>
    </w:p>
    <w:p w14:paraId="66A551E5" w14:textId="77777777" w:rsidR="00F24CCB" w:rsidRDefault="00F24CCB" w:rsidP="00F24CCB">
      <w:pPr>
        <w:spacing w:line="360" w:lineRule="auto"/>
        <w:ind w:right="610"/>
        <w:rPr>
          <w:rFonts w:ascii="Times New Roman" w:hAnsi="Times New Roman"/>
          <w:sz w:val="24"/>
          <w:szCs w:val="24"/>
        </w:rPr>
      </w:pPr>
    </w:p>
    <w:p w14:paraId="136ACBB2" w14:textId="77777777" w:rsidR="00F24CCB" w:rsidRDefault="00F24CCB" w:rsidP="00F24CCB">
      <w:pPr>
        <w:spacing w:line="360" w:lineRule="auto"/>
        <w:ind w:right="610"/>
        <w:rPr>
          <w:rFonts w:ascii="Times New Roman" w:hAnsi="Times New Roman"/>
          <w:sz w:val="24"/>
          <w:szCs w:val="24"/>
        </w:rPr>
      </w:pPr>
    </w:p>
    <w:p w14:paraId="2687E49B" w14:textId="77777777" w:rsidR="00F24CCB" w:rsidRDefault="00F24CCB" w:rsidP="00F24CCB">
      <w:pPr>
        <w:spacing w:after="241"/>
        <w:ind w:right="1471"/>
        <w:jc w:val="right"/>
      </w:pPr>
    </w:p>
    <w:p w14:paraId="7DE77C9E" w14:textId="77777777" w:rsidR="00F24CCB" w:rsidRDefault="00F24CCB" w:rsidP="00F24CCB">
      <w:pPr>
        <w:spacing w:after="241"/>
        <w:ind w:right="1471"/>
        <w:jc w:val="right"/>
      </w:pPr>
    </w:p>
    <w:p w14:paraId="602A8291" w14:textId="4659CBAD" w:rsidR="00F24CCB" w:rsidRDefault="00F24CCB" w:rsidP="00F24CCB">
      <w:pPr>
        <w:spacing w:after="241"/>
        <w:ind w:right="1471"/>
        <w:jc w:val="right"/>
      </w:pPr>
      <w:r>
        <w:rPr>
          <w:noProof/>
        </w:rPr>
        <w:drawing>
          <wp:inline distT="0" distB="0" distL="0" distR="0" wp14:anchorId="6D58C132" wp14:editId="68F16645">
            <wp:extent cx="5498327" cy="3693381"/>
            <wp:effectExtent l="0" t="0" r="7620" b="2540"/>
            <wp:docPr id="3059" name="Picture 3059"/>
            <wp:cNvGraphicFramePr/>
            <a:graphic xmlns:a="http://schemas.openxmlformats.org/drawingml/2006/main">
              <a:graphicData uri="http://schemas.openxmlformats.org/drawingml/2006/picture">
                <pic:pic xmlns:pic="http://schemas.openxmlformats.org/drawingml/2006/picture">
                  <pic:nvPicPr>
                    <pic:cNvPr id="3059" name="Picture 3059"/>
                    <pic:cNvPicPr/>
                  </pic:nvPicPr>
                  <pic:blipFill>
                    <a:blip r:embed="rId226"/>
                    <a:stretch>
                      <a:fillRect/>
                    </a:stretch>
                  </pic:blipFill>
                  <pic:spPr>
                    <a:xfrm>
                      <a:off x="0" y="0"/>
                      <a:ext cx="5533809" cy="3717215"/>
                    </a:xfrm>
                    <a:prstGeom prst="rect">
                      <a:avLst/>
                    </a:prstGeom>
                  </pic:spPr>
                </pic:pic>
              </a:graphicData>
            </a:graphic>
          </wp:inline>
        </w:drawing>
      </w:r>
      <w:r>
        <w:t xml:space="preserve">  </w:t>
      </w:r>
    </w:p>
    <w:p w14:paraId="59DFE6B7" w14:textId="77777777" w:rsidR="00F24CCB" w:rsidRPr="00F24CCB" w:rsidRDefault="00F24CCB" w:rsidP="00F24CCB">
      <w:pPr>
        <w:spacing w:after="396" w:line="360" w:lineRule="auto"/>
        <w:ind w:left="228" w:right="414"/>
        <w:jc w:val="center"/>
        <w:rPr>
          <w:rFonts w:ascii="Times New Roman" w:hAnsi="Times New Roman"/>
          <w:sz w:val="24"/>
          <w:szCs w:val="24"/>
        </w:rPr>
      </w:pPr>
      <w:r w:rsidRPr="00F24CCB">
        <w:rPr>
          <w:rFonts w:ascii="Times New Roman" w:hAnsi="Times New Roman"/>
          <w:b/>
          <w:sz w:val="24"/>
          <w:szCs w:val="24"/>
        </w:rPr>
        <w:t>Resim 34: Seyirci girişi tavanı detay.</w:t>
      </w:r>
      <w:r w:rsidRPr="00F24CCB">
        <w:rPr>
          <w:rFonts w:ascii="Times New Roman" w:hAnsi="Times New Roman"/>
          <w:sz w:val="24"/>
          <w:szCs w:val="24"/>
        </w:rPr>
        <w:t xml:space="preserve">  </w:t>
      </w:r>
    </w:p>
    <w:p w14:paraId="7DA2E5D9" w14:textId="6613DF5B" w:rsidR="00F24CCB" w:rsidRDefault="00F24CCB" w:rsidP="00F24CCB">
      <w:pPr>
        <w:spacing w:line="360" w:lineRule="auto"/>
        <w:ind w:right="610"/>
        <w:rPr>
          <w:rFonts w:ascii="Times New Roman" w:hAnsi="Times New Roman"/>
          <w:sz w:val="24"/>
          <w:szCs w:val="24"/>
        </w:rPr>
      </w:pPr>
      <w:r>
        <w:rPr>
          <w:rFonts w:ascii="Times New Roman" w:hAnsi="Times New Roman"/>
          <w:sz w:val="24"/>
          <w:szCs w:val="24"/>
        </w:rPr>
        <w:t xml:space="preserve">   </w:t>
      </w:r>
      <w:r w:rsidRPr="00F24CCB">
        <w:rPr>
          <w:rFonts w:ascii="Times New Roman" w:hAnsi="Times New Roman"/>
          <w:sz w:val="24"/>
          <w:szCs w:val="24"/>
        </w:rPr>
        <w:t>Tavan raspası sonucunda açığa çıkan bu kırmızı rengin dar alanlarla sınırlı olması, asimetrik bir biçimde uygulanmış olması ve arşiv fotoğraflarında görünmemesi (</w:t>
      </w:r>
      <w:proofErr w:type="spellStart"/>
      <w:r w:rsidRPr="00F24CCB">
        <w:rPr>
          <w:rFonts w:ascii="Times New Roman" w:hAnsi="Times New Roman"/>
          <w:sz w:val="24"/>
          <w:szCs w:val="24"/>
        </w:rPr>
        <w:t>Res</w:t>
      </w:r>
      <w:proofErr w:type="spellEnd"/>
      <w:r w:rsidRPr="00F24CCB">
        <w:rPr>
          <w:rFonts w:ascii="Times New Roman" w:hAnsi="Times New Roman"/>
          <w:sz w:val="24"/>
          <w:szCs w:val="24"/>
        </w:rPr>
        <w:t xml:space="preserve">. 30, 35) nedeniyle bu kırmızı boyalı alanların, mimar P. </w:t>
      </w:r>
      <w:proofErr w:type="spellStart"/>
      <w:r w:rsidRPr="00F24CCB">
        <w:rPr>
          <w:rFonts w:ascii="Times New Roman" w:hAnsi="Times New Roman"/>
          <w:sz w:val="24"/>
          <w:szCs w:val="24"/>
        </w:rPr>
        <w:t>Bonatz’ın</w:t>
      </w:r>
      <w:proofErr w:type="spellEnd"/>
      <w:r w:rsidRPr="00F24CCB">
        <w:rPr>
          <w:rFonts w:ascii="Times New Roman" w:hAnsi="Times New Roman"/>
          <w:sz w:val="24"/>
          <w:szCs w:val="24"/>
        </w:rPr>
        <w:t xml:space="preserve"> boya denemelerinden biri olduğunu düşündürmektedir. Zira mimarın kendisi de tavanda açık sarı (Alm. </w:t>
      </w:r>
      <w:proofErr w:type="spellStart"/>
      <w:r w:rsidRPr="00F24CCB">
        <w:rPr>
          <w:rFonts w:ascii="Times New Roman" w:hAnsi="Times New Roman"/>
          <w:i/>
          <w:sz w:val="24"/>
          <w:szCs w:val="24"/>
        </w:rPr>
        <w:t>hellgelb</w:t>
      </w:r>
      <w:proofErr w:type="spellEnd"/>
      <w:r w:rsidRPr="00F24CCB">
        <w:rPr>
          <w:rFonts w:ascii="Times New Roman" w:hAnsi="Times New Roman"/>
          <w:sz w:val="24"/>
          <w:szCs w:val="24"/>
        </w:rPr>
        <w:t>) rengin kullanıldığını belirtmektedir (</w:t>
      </w:r>
      <w:proofErr w:type="spellStart"/>
      <w:r w:rsidRPr="00F24CCB">
        <w:rPr>
          <w:rFonts w:ascii="Times New Roman" w:hAnsi="Times New Roman"/>
          <w:sz w:val="24"/>
          <w:szCs w:val="24"/>
        </w:rPr>
        <w:t>Bonatz</w:t>
      </w:r>
      <w:proofErr w:type="spellEnd"/>
      <w:r w:rsidRPr="00F24CCB">
        <w:rPr>
          <w:rFonts w:ascii="Times New Roman" w:hAnsi="Times New Roman"/>
          <w:sz w:val="24"/>
          <w:szCs w:val="24"/>
        </w:rPr>
        <w:t xml:space="preserve"> 1950: 11).   </w:t>
      </w:r>
    </w:p>
    <w:p w14:paraId="199CF52D" w14:textId="77777777" w:rsidR="00412D96" w:rsidRDefault="00412D96" w:rsidP="00F24CCB">
      <w:pPr>
        <w:spacing w:line="360" w:lineRule="auto"/>
        <w:ind w:right="610"/>
        <w:rPr>
          <w:rFonts w:ascii="Times New Roman" w:hAnsi="Times New Roman"/>
          <w:sz w:val="24"/>
          <w:szCs w:val="24"/>
        </w:rPr>
      </w:pPr>
    </w:p>
    <w:p w14:paraId="1C003BC0" w14:textId="77777777" w:rsidR="00412D96" w:rsidRDefault="00412D96" w:rsidP="00F24CCB">
      <w:pPr>
        <w:spacing w:line="360" w:lineRule="auto"/>
        <w:ind w:right="610"/>
        <w:rPr>
          <w:rFonts w:ascii="Times New Roman" w:hAnsi="Times New Roman"/>
          <w:sz w:val="24"/>
          <w:szCs w:val="24"/>
        </w:rPr>
      </w:pPr>
    </w:p>
    <w:p w14:paraId="4ED3DF7D" w14:textId="77777777" w:rsidR="00412D96" w:rsidRDefault="00412D96" w:rsidP="00F24CCB">
      <w:pPr>
        <w:spacing w:line="360" w:lineRule="auto"/>
        <w:ind w:right="610"/>
        <w:rPr>
          <w:rFonts w:ascii="Times New Roman" w:hAnsi="Times New Roman"/>
          <w:sz w:val="24"/>
          <w:szCs w:val="24"/>
        </w:rPr>
      </w:pPr>
    </w:p>
    <w:p w14:paraId="5A5C565F" w14:textId="77777777" w:rsidR="00412D96" w:rsidRDefault="00412D96" w:rsidP="00F24CCB">
      <w:pPr>
        <w:spacing w:line="360" w:lineRule="auto"/>
        <w:ind w:right="610"/>
        <w:rPr>
          <w:rFonts w:ascii="Times New Roman" w:hAnsi="Times New Roman"/>
          <w:sz w:val="24"/>
          <w:szCs w:val="24"/>
        </w:rPr>
      </w:pPr>
    </w:p>
    <w:p w14:paraId="44EA478F" w14:textId="77777777" w:rsidR="00412D96" w:rsidRDefault="00412D96" w:rsidP="00F24CCB">
      <w:pPr>
        <w:spacing w:line="360" w:lineRule="auto"/>
        <w:ind w:right="610"/>
        <w:rPr>
          <w:rFonts w:ascii="Times New Roman" w:hAnsi="Times New Roman"/>
          <w:sz w:val="24"/>
          <w:szCs w:val="24"/>
        </w:rPr>
      </w:pPr>
    </w:p>
    <w:p w14:paraId="1B00E47A" w14:textId="77777777" w:rsidR="00412D96" w:rsidRDefault="00412D96" w:rsidP="00F24CCB">
      <w:pPr>
        <w:spacing w:line="360" w:lineRule="auto"/>
        <w:ind w:right="610"/>
        <w:rPr>
          <w:rFonts w:ascii="Times New Roman" w:hAnsi="Times New Roman"/>
          <w:sz w:val="24"/>
          <w:szCs w:val="24"/>
        </w:rPr>
      </w:pPr>
    </w:p>
    <w:p w14:paraId="0825863B" w14:textId="77777777" w:rsidR="00412D96" w:rsidRDefault="00412D96" w:rsidP="00F24CCB">
      <w:pPr>
        <w:spacing w:line="360" w:lineRule="auto"/>
        <w:ind w:right="610"/>
        <w:rPr>
          <w:rFonts w:ascii="Times New Roman" w:hAnsi="Times New Roman"/>
          <w:sz w:val="24"/>
          <w:szCs w:val="24"/>
        </w:rPr>
      </w:pPr>
    </w:p>
    <w:p w14:paraId="45F4AA4B" w14:textId="77777777" w:rsidR="00412D96" w:rsidRDefault="00412D96" w:rsidP="00412D96">
      <w:pPr>
        <w:spacing w:after="144"/>
        <w:ind w:right="881"/>
        <w:jc w:val="right"/>
      </w:pPr>
      <w:r>
        <w:rPr>
          <w:noProof/>
        </w:rPr>
        <w:drawing>
          <wp:inline distT="0" distB="0" distL="0" distR="0" wp14:anchorId="3011E2C0" wp14:editId="61BA2FAE">
            <wp:extent cx="4639586" cy="7040880"/>
            <wp:effectExtent l="0" t="0" r="8890" b="7620"/>
            <wp:docPr id="3081" name="Picture 3081"/>
            <wp:cNvGraphicFramePr/>
            <a:graphic xmlns:a="http://schemas.openxmlformats.org/drawingml/2006/main">
              <a:graphicData uri="http://schemas.openxmlformats.org/drawingml/2006/picture">
                <pic:pic xmlns:pic="http://schemas.openxmlformats.org/drawingml/2006/picture">
                  <pic:nvPicPr>
                    <pic:cNvPr id="3081" name="Picture 3081"/>
                    <pic:cNvPicPr/>
                  </pic:nvPicPr>
                  <pic:blipFill>
                    <a:blip r:embed="rId227"/>
                    <a:stretch>
                      <a:fillRect/>
                    </a:stretch>
                  </pic:blipFill>
                  <pic:spPr>
                    <a:xfrm>
                      <a:off x="0" y="0"/>
                      <a:ext cx="4644390" cy="7048171"/>
                    </a:xfrm>
                    <a:prstGeom prst="rect">
                      <a:avLst/>
                    </a:prstGeom>
                  </pic:spPr>
                </pic:pic>
              </a:graphicData>
            </a:graphic>
          </wp:inline>
        </w:drawing>
      </w:r>
      <w:r>
        <w:t xml:space="preserve">  </w:t>
      </w:r>
    </w:p>
    <w:p w14:paraId="5635E872" w14:textId="154798DB" w:rsidR="00412D96" w:rsidRPr="00E50E32" w:rsidRDefault="00E50E32" w:rsidP="00E50E32">
      <w:pPr>
        <w:spacing w:after="21" w:line="360" w:lineRule="auto"/>
        <w:ind w:right="628"/>
        <w:rPr>
          <w:rFonts w:ascii="Times New Roman" w:hAnsi="Times New Roman"/>
          <w:sz w:val="24"/>
          <w:szCs w:val="24"/>
        </w:rPr>
      </w:pPr>
      <w:r>
        <w:rPr>
          <w:rFonts w:ascii="Times New Roman" w:hAnsi="Times New Roman"/>
          <w:b/>
          <w:sz w:val="24"/>
          <w:szCs w:val="24"/>
        </w:rPr>
        <w:t xml:space="preserve">  </w:t>
      </w:r>
      <w:r w:rsidR="00412D96" w:rsidRPr="00E50E32">
        <w:rPr>
          <w:rFonts w:ascii="Times New Roman" w:hAnsi="Times New Roman"/>
          <w:b/>
          <w:sz w:val="24"/>
          <w:szCs w:val="24"/>
        </w:rPr>
        <w:t>Resim 35: Seyirci Girişi Arşiv Fotoğrafı (</w:t>
      </w:r>
      <w:proofErr w:type="spellStart"/>
      <w:r w:rsidR="00412D96" w:rsidRPr="00E50E32">
        <w:rPr>
          <w:rFonts w:ascii="Times New Roman" w:hAnsi="Times New Roman"/>
          <w:b/>
          <w:sz w:val="24"/>
          <w:szCs w:val="24"/>
        </w:rPr>
        <w:t>Bonatz</w:t>
      </w:r>
      <w:proofErr w:type="spellEnd"/>
      <w:r w:rsidR="00412D96" w:rsidRPr="00E50E32">
        <w:rPr>
          <w:rFonts w:ascii="Times New Roman" w:hAnsi="Times New Roman"/>
          <w:b/>
          <w:sz w:val="24"/>
          <w:szCs w:val="24"/>
        </w:rPr>
        <w:t xml:space="preserve"> 1950:11). Fotoğraf metninin Türkçe çevirisi: </w:t>
      </w:r>
      <w:r w:rsidR="00412D96" w:rsidRPr="00E50E32">
        <w:rPr>
          <w:rFonts w:ascii="Times New Roman" w:hAnsi="Times New Roman"/>
          <w:b/>
          <w:i/>
          <w:sz w:val="24"/>
          <w:szCs w:val="24"/>
        </w:rPr>
        <w:t>“</w:t>
      </w:r>
      <w:r w:rsidR="00412D96" w:rsidRPr="00E50E32">
        <w:rPr>
          <w:rFonts w:ascii="Times New Roman" w:hAnsi="Times New Roman"/>
          <w:i/>
          <w:sz w:val="24"/>
          <w:szCs w:val="24"/>
        </w:rPr>
        <w:t>Ana girişin karşı salondan (fuayeden) görünümü. Tavan alanları açık sarıdır. Avize siyah ve açık bronz renkte, demir kapılar ise siyah ile beyaz ve açık bronz renginde değişmektedir”.</w:t>
      </w:r>
      <w:r w:rsidR="00412D96" w:rsidRPr="00E50E32">
        <w:rPr>
          <w:rFonts w:ascii="Times New Roman" w:hAnsi="Times New Roman"/>
          <w:b/>
          <w:sz w:val="24"/>
          <w:szCs w:val="24"/>
        </w:rPr>
        <w:t xml:space="preserve"> </w:t>
      </w:r>
      <w:r w:rsidR="00412D96" w:rsidRPr="00E50E32">
        <w:rPr>
          <w:rFonts w:ascii="Times New Roman" w:hAnsi="Times New Roman"/>
          <w:sz w:val="24"/>
          <w:szCs w:val="24"/>
        </w:rPr>
        <w:t xml:space="preserve"> </w:t>
      </w:r>
    </w:p>
    <w:p w14:paraId="6D233826" w14:textId="59FE1E6F" w:rsidR="00412D96" w:rsidRPr="00E50E32" w:rsidRDefault="00E50E32" w:rsidP="00E50E32">
      <w:pPr>
        <w:spacing w:after="43" w:line="360" w:lineRule="auto"/>
        <w:rPr>
          <w:rFonts w:ascii="Times New Roman" w:hAnsi="Times New Roman"/>
          <w:sz w:val="24"/>
          <w:szCs w:val="24"/>
        </w:rPr>
      </w:pPr>
      <w:r>
        <w:rPr>
          <w:rFonts w:ascii="Times New Roman" w:hAnsi="Times New Roman"/>
          <w:b/>
          <w:i/>
          <w:sz w:val="24"/>
          <w:szCs w:val="24"/>
        </w:rPr>
        <w:lastRenderedPageBreak/>
        <w:t xml:space="preserve"> </w:t>
      </w:r>
      <w:r w:rsidR="00412D96" w:rsidRPr="00E50E32">
        <w:rPr>
          <w:rFonts w:ascii="Times New Roman" w:hAnsi="Times New Roman"/>
          <w:b/>
          <w:i/>
          <w:sz w:val="24"/>
          <w:szCs w:val="24"/>
        </w:rPr>
        <w:t xml:space="preserve"> Seyirci Girişi Hakkındaki Görüş ve Öneriler: </w:t>
      </w:r>
      <w:r w:rsidR="00412D96" w:rsidRPr="00E50E32">
        <w:rPr>
          <w:rFonts w:ascii="Times New Roman" w:hAnsi="Times New Roman"/>
          <w:sz w:val="24"/>
          <w:szCs w:val="24"/>
        </w:rPr>
        <w:t xml:space="preserve"> </w:t>
      </w:r>
    </w:p>
    <w:p w14:paraId="7B2E08BB" w14:textId="1C0A80DB" w:rsidR="00412D96" w:rsidRPr="00E50E32" w:rsidRDefault="00E50E32" w:rsidP="00E50E32">
      <w:pPr>
        <w:spacing w:after="216" w:line="360" w:lineRule="auto"/>
        <w:ind w:right="610"/>
        <w:rPr>
          <w:rFonts w:ascii="Times New Roman" w:hAnsi="Times New Roman"/>
          <w:sz w:val="24"/>
          <w:szCs w:val="24"/>
        </w:rPr>
      </w:pPr>
      <w:r>
        <w:rPr>
          <w:rFonts w:ascii="Times New Roman" w:hAnsi="Times New Roman"/>
          <w:sz w:val="24"/>
          <w:szCs w:val="24"/>
        </w:rPr>
        <w:t xml:space="preserve">   </w:t>
      </w:r>
      <w:r w:rsidR="00412D96" w:rsidRPr="00E50E32">
        <w:rPr>
          <w:rFonts w:ascii="Times New Roman" w:hAnsi="Times New Roman"/>
          <w:sz w:val="24"/>
          <w:szCs w:val="24"/>
        </w:rPr>
        <w:t>Arşiv belgeleri, mimarının beyanı ve araştırma raspalarından elde edilen veriler ışığında, seyirci girişinin duvarlarında (</w:t>
      </w:r>
      <w:proofErr w:type="spellStart"/>
      <w:r w:rsidR="00412D96" w:rsidRPr="00E50E32">
        <w:rPr>
          <w:rFonts w:ascii="Times New Roman" w:hAnsi="Times New Roman"/>
          <w:sz w:val="24"/>
          <w:szCs w:val="24"/>
        </w:rPr>
        <w:t>Jotun</w:t>
      </w:r>
      <w:proofErr w:type="spellEnd"/>
      <w:r w:rsidR="00412D96" w:rsidRPr="00E50E32">
        <w:rPr>
          <w:rFonts w:ascii="Times New Roman" w:hAnsi="Times New Roman"/>
          <w:sz w:val="24"/>
          <w:szCs w:val="24"/>
        </w:rPr>
        <w:t xml:space="preserve"> S1010-Y30R) renginin, tavanda ise açık sarı rengin kullanılmasını önermekteyiz.  </w:t>
      </w:r>
    </w:p>
    <w:p w14:paraId="29C51A33" w14:textId="04E2701B" w:rsidR="00412D96" w:rsidRPr="00E50E32" w:rsidRDefault="00E50E32" w:rsidP="00E50E32">
      <w:pPr>
        <w:pStyle w:val="Balk1"/>
        <w:spacing w:after="470" w:line="360" w:lineRule="auto"/>
        <w:ind w:left="0" w:right="562" w:firstLine="0"/>
        <w:rPr>
          <w:szCs w:val="24"/>
        </w:rPr>
      </w:pPr>
      <w:r>
        <w:rPr>
          <w:szCs w:val="24"/>
        </w:rPr>
        <w:t xml:space="preserve"> </w:t>
      </w:r>
      <w:r w:rsidR="00412D96" w:rsidRPr="00E50E32">
        <w:rPr>
          <w:szCs w:val="24"/>
        </w:rPr>
        <w:t xml:space="preserve">IX. SEYİRCİ GİRİŞİ-FUAYE ARASI GEÇİŞ ÜZERİNDEKİ DUVAR RESMİ </w:t>
      </w:r>
    </w:p>
    <w:p w14:paraId="6E8B0A4C" w14:textId="73822DBA" w:rsidR="006F0B0D" w:rsidRDefault="00E50E32" w:rsidP="00E50E32">
      <w:pPr>
        <w:spacing w:line="360" w:lineRule="auto"/>
        <w:ind w:right="610"/>
        <w:rPr>
          <w:rFonts w:ascii="Times New Roman" w:hAnsi="Times New Roman"/>
          <w:sz w:val="24"/>
          <w:szCs w:val="24"/>
        </w:rPr>
      </w:pPr>
      <w:r>
        <w:rPr>
          <w:rFonts w:ascii="Times New Roman" w:hAnsi="Times New Roman"/>
          <w:sz w:val="24"/>
          <w:szCs w:val="24"/>
        </w:rPr>
        <w:t xml:space="preserve">   </w:t>
      </w:r>
      <w:r w:rsidR="00412D96" w:rsidRPr="00E50E32">
        <w:rPr>
          <w:rFonts w:ascii="Times New Roman" w:hAnsi="Times New Roman"/>
          <w:sz w:val="24"/>
          <w:szCs w:val="24"/>
        </w:rPr>
        <w:t xml:space="preserve">Ankara Devlet opera ve balesi binasının 2017-2018-2019 yıllara </w:t>
      </w:r>
      <w:proofErr w:type="gramStart"/>
      <w:r w:rsidR="00412D96" w:rsidRPr="00E50E32">
        <w:rPr>
          <w:rFonts w:ascii="Times New Roman" w:hAnsi="Times New Roman"/>
          <w:sz w:val="24"/>
          <w:szCs w:val="24"/>
        </w:rPr>
        <w:t>sari</w:t>
      </w:r>
      <w:proofErr w:type="gramEnd"/>
      <w:r w:rsidR="00412D96" w:rsidRPr="00E50E32">
        <w:rPr>
          <w:rFonts w:ascii="Times New Roman" w:hAnsi="Times New Roman"/>
          <w:sz w:val="24"/>
          <w:szCs w:val="24"/>
        </w:rPr>
        <w:t xml:space="preserve"> restorasyon işi çalışmaları dahilinde seyirci girişindeki 3 adet duvar resminin etrafında bulunan çerçeve şeklindeki duvar çıkıntısında yağmur suyu sonucu, şişme, kabarma, çürüme ve gevrekleşme gözlemlenmiştir. Bu nedenlerin ileride ortaya çıkarabileceği daha büyük sorunlar ve estetik görünüş sebebiyle, öncelikle çatıdan gelen yağmur suyunun drene edilmesi ve tekrara sebebiyet vermemesi için ivedilikle çatının tamirinin yapılması, kabaran yerlerin dikkatli bir şekilde kazınması ve yeniden kalıp oluşturularak sağlam bir çerçeve yapılmasına karar verilmiştir.  Duvar ve tavanın birleşiminde bulunan alçı çıta, suyun etkisiyle çürümüş bu nedenle bu çıtanın da kalıbı alınarak yeni bir çıta yerleştirilmesi alınan müdahale kararları arasındadır.  </w:t>
      </w:r>
    </w:p>
    <w:p w14:paraId="0D04C889" w14:textId="77777777" w:rsidR="006F0B0D" w:rsidRDefault="006F0B0D" w:rsidP="006F0B0D">
      <w:pPr>
        <w:spacing w:after="202"/>
        <w:ind w:left="413"/>
      </w:pPr>
      <w:r>
        <w:t xml:space="preserve">    </w:t>
      </w:r>
      <w:r>
        <w:rPr>
          <w:noProof/>
        </w:rPr>
        <w:drawing>
          <wp:inline distT="0" distB="0" distL="0" distR="0" wp14:anchorId="40A9834F" wp14:editId="421F4D28">
            <wp:extent cx="5304790" cy="1242695"/>
            <wp:effectExtent l="0" t="0" r="0" b="0"/>
            <wp:docPr id="3153" name="Picture 3153"/>
            <wp:cNvGraphicFramePr/>
            <a:graphic xmlns:a="http://schemas.openxmlformats.org/drawingml/2006/main">
              <a:graphicData uri="http://schemas.openxmlformats.org/drawingml/2006/picture">
                <pic:pic xmlns:pic="http://schemas.openxmlformats.org/drawingml/2006/picture">
                  <pic:nvPicPr>
                    <pic:cNvPr id="3153" name="Picture 3153"/>
                    <pic:cNvPicPr/>
                  </pic:nvPicPr>
                  <pic:blipFill>
                    <a:blip r:embed="rId228"/>
                    <a:stretch>
                      <a:fillRect/>
                    </a:stretch>
                  </pic:blipFill>
                  <pic:spPr>
                    <a:xfrm>
                      <a:off x="0" y="0"/>
                      <a:ext cx="5304790" cy="1242695"/>
                    </a:xfrm>
                    <a:prstGeom prst="rect">
                      <a:avLst/>
                    </a:prstGeom>
                  </pic:spPr>
                </pic:pic>
              </a:graphicData>
            </a:graphic>
          </wp:inline>
        </w:drawing>
      </w:r>
      <w:r>
        <w:t xml:space="preserve"> </w:t>
      </w:r>
    </w:p>
    <w:p w14:paraId="0B8DE6B2" w14:textId="77777777" w:rsidR="006F0B0D" w:rsidRDefault="006F0B0D" w:rsidP="006F0B0D">
      <w:pPr>
        <w:spacing w:after="241"/>
        <w:ind w:left="413"/>
      </w:pPr>
      <w:r>
        <w:t xml:space="preserve">    </w:t>
      </w:r>
      <w:r>
        <w:rPr>
          <w:rFonts w:cs="Calibri"/>
          <w:noProof/>
        </w:rPr>
        <mc:AlternateContent>
          <mc:Choice Requires="wpg">
            <w:drawing>
              <wp:inline distT="0" distB="0" distL="0" distR="0" wp14:anchorId="45DFE11B" wp14:editId="322849DC">
                <wp:extent cx="5291593" cy="1642773"/>
                <wp:effectExtent l="0" t="0" r="4445" b="0"/>
                <wp:docPr id="24296" name="Group 24296"/>
                <wp:cNvGraphicFramePr/>
                <a:graphic xmlns:a="http://schemas.openxmlformats.org/drawingml/2006/main">
                  <a:graphicData uri="http://schemas.microsoft.com/office/word/2010/wordprocessingGroup">
                    <wpg:wgp>
                      <wpg:cNvGrpSpPr/>
                      <wpg:grpSpPr>
                        <a:xfrm>
                          <a:off x="0" y="0"/>
                          <a:ext cx="5291593" cy="1642773"/>
                          <a:chOff x="0" y="0"/>
                          <a:chExt cx="4406773" cy="1374419"/>
                        </a:xfrm>
                      </wpg:grpSpPr>
                      <wps:wsp>
                        <wps:cNvPr id="3142" name="Rectangle 3142"/>
                        <wps:cNvSpPr/>
                        <wps:spPr>
                          <a:xfrm>
                            <a:off x="1546098" y="1205713"/>
                            <a:ext cx="50673" cy="224380"/>
                          </a:xfrm>
                          <a:prstGeom prst="rect">
                            <a:avLst/>
                          </a:prstGeom>
                          <a:ln>
                            <a:noFill/>
                          </a:ln>
                        </wps:spPr>
                        <wps:txbx>
                          <w:txbxContent>
                            <w:p w14:paraId="5A05243D" w14:textId="77777777" w:rsidR="006F0B0D" w:rsidRDefault="006F0B0D" w:rsidP="006F0B0D">
                              <w:r>
                                <w:t xml:space="preserve"> </w:t>
                              </w:r>
                            </w:p>
                          </w:txbxContent>
                        </wps:txbx>
                        <wps:bodyPr horzOverflow="overflow" vert="horz" lIns="0" tIns="0" rIns="0" bIns="0" rtlCol="0">
                          <a:noAutofit/>
                        </wps:bodyPr>
                      </wps:wsp>
                      <pic:pic xmlns:pic="http://schemas.openxmlformats.org/drawingml/2006/picture">
                        <pic:nvPicPr>
                          <pic:cNvPr id="3155" name="Picture 3155"/>
                          <pic:cNvPicPr/>
                        </pic:nvPicPr>
                        <pic:blipFill>
                          <a:blip r:embed="rId229"/>
                          <a:stretch>
                            <a:fillRect/>
                          </a:stretch>
                        </pic:blipFill>
                        <pic:spPr>
                          <a:xfrm>
                            <a:off x="0" y="26797"/>
                            <a:ext cx="1545336" cy="1305560"/>
                          </a:xfrm>
                          <a:prstGeom prst="rect">
                            <a:avLst/>
                          </a:prstGeom>
                        </pic:spPr>
                      </pic:pic>
                      <pic:pic xmlns:pic="http://schemas.openxmlformats.org/drawingml/2006/picture">
                        <pic:nvPicPr>
                          <pic:cNvPr id="3157" name="Picture 3157"/>
                          <pic:cNvPicPr/>
                        </pic:nvPicPr>
                        <pic:blipFill>
                          <a:blip r:embed="rId230"/>
                          <a:stretch>
                            <a:fillRect/>
                          </a:stretch>
                        </pic:blipFill>
                        <pic:spPr>
                          <a:xfrm>
                            <a:off x="1583690" y="38862"/>
                            <a:ext cx="1514983" cy="1302385"/>
                          </a:xfrm>
                          <a:prstGeom prst="rect">
                            <a:avLst/>
                          </a:prstGeom>
                        </pic:spPr>
                      </pic:pic>
                      <pic:pic xmlns:pic="http://schemas.openxmlformats.org/drawingml/2006/picture">
                        <pic:nvPicPr>
                          <pic:cNvPr id="3159" name="Picture 3159"/>
                          <pic:cNvPicPr/>
                        </pic:nvPicPr>
                        <pic:blipFill>
                          <a:blip r:embed="rId231"/>
                          <a:stretch>
                            <a:fillRect/>
                          </a:stretch>
                        </pic:blipFill>
                        <pic:spPr>
                          <a:xfrm rot="5399999">
                            <a:off x="3088259" y="22606"/>
                            <a:ext cx="1341120" cy="1295908"/>
                          </a:xfrm>
                          <a:prstGeom prst="rect">
                            <a:avLst/>
                          </a:prstGeom>
                        </pic:spPr>
                      </pic:pic>
                    </wpg:wgp>
                  </a:graphicData>
                </a:graphic>
              </wp:inline>
            </w:drawing>
          </mc:Choice>
          <mc:Fallback>
            <w:pict>
              <v:group w14:anchorId="45DFE11B" id="Group 24296" o:spid="_x0000_s1380" style="width:416.65pt;height:129.35pt;mso-position-horizontal-relative:char;mso-position-vertical-relative:line" coordsize="44067,137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">
                <v:rect id="Rectangle 3142" o:spid="_x0000_s1381" style="position:absolute;left:15460;top:1205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" filled="f" stroked="f">
                  <v:textbox inset="0,0,0,0">
                    <w:txbxContent>
                      <w:p w14:paraId="5A05243D" w14:textId="77777777" w:rsidR="006F0B0D" w:rsidRDefault="006F0B0D" w:rsidP="006F0B0D">
                        <w:r>
                          <w:t xml:space="preserve"> </w:t>
                        </w:r>
                      </w:p>
                    </w:txbxContent>
                  </v:textbox>
                </v:rect>
                <v:shape id="Picture 3155" o:spid="_x0000_s1382" type="#_x0000_t75" style="position:absolute;top:267;width:15453;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">
                  <v:imagedata r:id="rId232" o:title=""/>
                </v:shape>
                <v:shape id="Picture 3157" o:spid="_x0000_s1383" type="#_x0000_t75" style="position:absolute;left:15836;top:388;width:15150;height:1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">
                  <v:imagedata r:id="rId233" o:title=""/>
                </v:shape>
                <v:shape id="Picture 3159" o:spid="_x0000_s1384" type="#_x0000_t75" style="position:absolute;left:30882;top:226;width:13411;height:12959;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">
                  <v:imagedata r:id="rId234" o:title=""/>
                </v:shape>
                <w10:anchorlock/>
              </v:group>
            </w:pict>
          </mc:Fallback>
        </mc:AlternateContent>
      </w:r>
      <w:r>
        <w:t xml:space="preserve">  </w:t>
      </w:r>
    </w:p>
    <w:p w14:paraId="5DD7F39C" w14:textId="77777777" w:rsidR="006F0B0D" w:rsidRDefault="006F0B0D" w:rsidP="006F0B0D">
      <w:pPr>
        <w:ind w:left="432" w:right="610"/>
        <w:rPr>
          <w:sz w:val="24"/>
          <w:szCs w:val="24"/>
        </w:rPr>
      </w:pPr>
      <w:r w:rsidRPr="006F0B0D">
        <w:rPr>
          <w:sz w:val="24"/>
          <w:szCs w:val="24"/>
        </w:rPr>
        <w:t xml:space="preserve">Foto. 1-3 Kabaran alanların kazınması </w:t>
      </w:r>
    </w:p>
    <w:p w14:paraId="79B7F7AA" w14:textId="77777777" w:rsidR="006F0B0D" w:rsidRDefault="006F0B0D" w:rsidP="006F0B0D">
      <w:pPr>
        <w:ind w:left="432" w:right="610"/>
        <w:rPr>
          <w:sz w:val="24"/>
          <w:szCs w:val="24"/>
        </w:rPr>
      </w:pPr>
    </w:p>
    <w:p w14:paraId="578C2E88" w14:textId="77777777" w:rsidR="006F0B0D" w:rsidRDefault="006F0B0D" w:rsidP="006F0B0D">
      <w:pPr>
        <w:ind w:left="432" w:right="610"/>
        <w:rPr>
          <w:sz w:val="24"/>
          <w:szCs w:val="24"/>
        </w:rPr>
      </w:pPr>
    </w:p>
    <w:p w14:paraId="719D734E" w14:textId="77777777" w:rsidR="006F0B0D" w:rsidRDefault="006F0B0D" w:rsidP="006F0B0D">
      <w:pPr>
        <w:ind w:left="432" w:right="610"/>
        <w:rPr>
          <w:sz w:val="24"/>
          <w:szCs w:val="24"/>
        </w:rPr>
      </w:pPr>
    </w:p>
    <w:p w14:paraId="5D5813F3" w14:textId="57404FDF" w:rsidR="006F0B0D" w:rsidRPr="006F0B0D" w:rsidRDefault="006F0B0D" w:rsidP="006F0B0D">
      <w:pPr>
        <w:ind w:left="432" w:right="610"/>
        <w:rPr>
          <w:sz w:val="24"/>
          <w:szCs w:val="24"/>
        </w:rPr>
      </w:pPr>
      <w:r>
        <w:rPr>
          <w:rFonts w:cs="Calibri"/>
          <w:noProof/>
        </w:rPr>
        <mc:AlternateContent>
          <mc:Choice Requires="wpg">
            <w:drawing>
              <wp:inline distT="0" distB="0" distL="0" distR="0" wp14:anchorId="594504E3" wp14:editId="33785F80">
                <wp:extent cx="4647538" cy="1820848"/>
                <wp:effectExtent l="0" t="0" r="1270" b="8255"/>
                <wp:docPr id="24298" name="Group 24298"/>
                <wp:cNvGraphicFramePr/>
                <a:graphic xmlns:a="http://schemas.openxmlformats.org/drawingml/2006/main">
                  <a:graphicData uri="http://schemas.microsoft.com/office/word/2010/wordprocessingGroup">
                    <wpg:wgp>
                      <wpg:cNvGrpSpPr/>
                      <wpg:grpSpPr>
                        <a:xfrm>
                          <a:off x="0" y="0"/>
                          <a:ext cx="4647538" cy="1820848"/>
                          <a:chOff x="0" y="0"/>
                          <a:chExt cx="4391660" cy="1648968"/>
                        </a:xfrm>
                      </wpg:grpSpPr>
                      <pic:pic xmlns:pic="http://schemas.openxmlformats.org/drawingml/2006/picture">
                        <pic:nvPicPr>
                          <pic:cNvPr id="3237" name="Picture 3237"/>
                          <pic:cNvPicPr/>
                        </pic:nvPicPr>
                        <pic:blipFill>
                          <a:blip r:embed="rId235"/>
                          <a:stretch>
                            <a:fillRect/>
                          </a:stretch>
                        </pic:blipFill>
                        <pic:spPr>
                          <a:xfrm>
                            <a:off x="0" y="0"/>
                            <a:ext cx="2173351" cy="1630045"/>
                          </a:xfrm>
                          <a:prstGeom prst="rect">
                            <a:avLst/>
                          </a:prstGeom>
                        </pic:spPr>
                      </pic:pic>
                      <pic:pic xmlns:pic="http://schemas.openxmlformats.org/drawingml/2006/picture">
                        <pic:nvPicPr>
                          <pic:cNvPr id="3243" name="Picture 3243"/>
                          <pic:cNvPicPr/>
                        </pic:nvPicPr>
                        <pic:blipFill>
                          <a:blip r:embed="rId236"/>
                          <a:stretch>
                            <a:fillRect/>
                          </a:stretch>
                        </pic:blipFill>
                        <pic:spPr>
                          <a:xfrm>
                            <a:off x="2292350" y="6223"/>
                            <a:ext cx="2099310" cy="1642745"/>
                          </a:xfrm>
                          <a:prstGeom prst="rect">
                            <a:avLst/>
                          </a:prstGeom>
                        </pic:spPr>
                      </pic:pic>
                    </wpg:wgp>
                  </a:graphicData>
                </a:graphic>
              </wp:inline>
            </w:drawing>
          </mc:Choice>
          <mc:Fallback>
            <w:pict>
              <v:group w14:anchorId="4D35D265" id="Group 24298" o:spid="_x0000_s1026" style="width:365.95pt;height:143.35pt;mso-position-horizontal-relative:char;mso-position-vertical-relative:line" coordsize="43916,164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">
                <v:shape id="Picture 3237" o:spid="_x0000_s1027" type="#_x0000_t75" style="position:absolute;width:21733;height:16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">
                  <v:imagedata r:id="rId237" o:title=""/>
                </v:shape>
                <v:shape id="Picture 3243" o:spid="_x0000_s1028" type="#_x0000_t75" style="position:absolute;left:22923;top:62;width:20993;height:16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">
                  <v:imagedata r:id="rId238" o:title=""/>
                </v:shape>
                <w10:anchorlock/>
              </v:group>
            </w:pict>
          </mc:Fallback>
        </mc:AlternateContent>
      </w:r>
    </w:p>
    <w:p w14:paraId="41F39581" w14:textId="77777777" w:rsidR="006F0B0D" w:rsidRDefault="006F0B0D" w:rsidP="006F0B0D">
      <w:pPr>
        <w:spacing w:after="266"/>
        <w:ind w:left="432" w:right="610"/>
        <w:rPr>
          <w:sz w:val="24"/>
          <w:szCs w:val="24"/>
        </w:rPr>
      </w:pPr>
      <w:r w:rsidRPr="006F0B0D">
        <w:rPr>
          <w:sz w:val="24"/>
          <w:szCs w:val="24"/>
        </w:rPr>
        <w:t xml:space="preserve">Foto. 4-5 Kazınan alanlarda alçı ve </w:t>
      </w:r>
      <w:proofErr w:type="spellStart"/>
      <w:r w:rsidRPr="006F0B0D">
        <w:rPr>
          <w:sz w:val="24"/>
          <w:szCs w:val="24"/>
        </w:rPr>
        <w:t>kalekim</w:t>
      </w:r>
      <w:proofErr w:type="spellEnd"/>
      <w:r w:rsidRPr="006F0B0D">
        <w:rPr>
          <w:sz w:val="24"/>
          <w:szCs w:val="24"/>
        </w:rPr>
        <w:t xml:space="preserve"> karışımı ile kaba sıvanın yapılması. </w:t>
      </w:r>
    </w:p>
    <w:p w14:paraId="29810FFA" w14:textId="77777777" w:rsidR="006F0B0D" w:rsidRDefault="006F0B0D" w:rsidP="006F0B0D">
      <w:pPr>
        <w:spacing w:after="279"/>
        <w:ind w:left="416"/>
      </w:pPr>
      <w:r>
        <w:rPr>
          <w:rFonts w:cs="Calibri"/>
          <w:noProof/>
        </w:rPr>
        <mc:AlternateContent>
          <mc:Choice Requires="wpg">
            <w:drawing>
              <wp:inline distT="0" distB="0" distL="0" distR="0" wp14:anchorId="15DE2ACC" wp14:editId="071C9B5F">
                <wp:extent cx="5433378" cy="1014502"/>
                <wp:effectExtent l="0" t="0" r="0" b="0"/>
                <wp:docPr id="24299" name="Group 24299"/>
                <wp:cNvGraphicFramePr/>
                <a:graphic xmlns:a="http://schemas.openxmlformats.org/drawingml/2006/main">
                  <a:graphicData uri="http://schemas.microsoft.com/office/word/2010/wordprocessingGroup">
                    <wpg:wgp>
                      <wpg:cNvGrpSpPr/>
                      <wpg:grpSpPr>
                        <a:xfrm>
                          <a:off x="0" y="0"/>
                          <a:ext cx="5433378" cy="1014502"/>
                          <a:chOff x="0" y="0"/>
                          <a:chExt cx="5433378" cy="1014502"/>
                        </a:xfrm>
                      </wpg:grpSpPr>
                      <wps:wsp>
                        <wps:cNvPr id="3184" name="Rectangle 3184"/>
                        <wps:cNvSpPr/>
                        <wps:spPr>
                          <a:xfrm>
                            <a:off x="1241743" y="845795"/>
                            <a:ext cx="50673" cy="224380"/>
                          </a:xfrm>
                          <a:prstGeom prst="rect">
                            <a:avLst/>
                          </a:prstGeom>
                          <a:ln>
                            <a:noFill/>
                          </a:ln>
                        </wps:spPr>
                        <wps:txbx>
                          <w:txbxContent>
                            <w:p w14:paraId="226D6161" w14:textId="77777777" w:rsidR="006F0B0D" w:rsidRDefault="006F0B0D" w:rsidP="006F0B0D">
                              <w:r>
                                <w:t xml:space="preserve"> </w:t>
                              </w:r>
                            </w:p>
                          </w:txbxContent>
                        </wps:txbx>
                        <wps:bodyPr horzOverflow="overflow" vert="horz" lIns="0" tIns="0" rIns="0" bIns="0" rtlCol="0">
                          <a:noAutofit/>
                        </wps:bodyPr>
                      </wps:wsp>
                      <pic:pic xmlns:pic="http://schemas.openxmlformats.org/drawingml/2006/picture">
                        <pic:nvPicPr>
                          <pic:cNvPr id="3239" name="Picture 3239"/>
                          <pic:cNvPicPr/>
                        </pic:nvPicPr>
                        <pic:blipFill>
                          <a:blip r:embed="rId239"/>
                          <a:stretch>
                            <a:fillRect/>
                          </a:stretch>
                        </pic:blipFill>
                        <pic:spPr>
                          <a:xfrm>
                            <a:off x="0" y="10287"/>
                            <a:ext cx="1241730" cy="972185"/>
                          </a:xfrm>
                          <a:prstGeom prst="rect">
                            <a:avLst/>
                          </a:prstGeom>
                        </pic:spPr>
                      </pic:pic>
                      <pic:pic xmlns:pic="http://schemas.openxmlformats.org/drawingml/2006/picture">
                        <pic:nvPicPr>
                          <pic:cNvPr id="3245" name="Picture 3245"/>
                          <pic:cNvPicPr/>
                        </pic:nvPicPr>
                        <pic:blipFill>
                          <a:blip r:embed="rId240"/>
                          <a:stretch>
                            <a:fillRect/>
                          </a:stretch>
                        </pic:blipFill>
                        <pic:spPr>
                          <a:xfrm>
                            <a:off x="1358583" y="13970"/>
                            <a:ext cx="1275715" cy="956945"/>
                          </a:xfrm>
                          <a:prstGeom prst="rect">
                            <a:avLst/>
                          </a:prstGeom>
                        </pic:spPr>
                      </pic:pic>
                      <pic:pic xmlns:pic="http://schemas.openxmlformats.org/drawingml/2006/picture">
                        <pic:nvPicPr>
                          <pic:cNvPr id="3247" name="Picture 3247"/>
                          <pic:cNvPicPr/>
                        </pic:nvPicPr>
                        <pic:blipFill>
                          <a:blip r:embed="rId241"/>
                          <a:stretch>
                            <a:fillRect/>
                          </a:stretch>
                        </pic:blipFill>
                        <pic:spPr>
                          <a:xfrm>
                            <a:off x="2738438" y="9525"/>
                            <a:ext cx="1281430" cy="961390"/>
                          </a:xfrm>
                          <a:prstGeom prst="rect">
                            <a:avLst/>
                          </a:prstGeom>
                        </pic:spPr>
                      </pic:pic>
                      <pic:pic xmlns:pic="http://schemas.openxmlformats.org/drawingml/2006/picture">
                        <pic:nvPicPr>
                          <pic:cNvPr id="3249" name="Picture 3249"/>
                          <pic:cNvPicPr/>
                        </pic:nvPicPr>
                        <pic:blipFill>
                          <a:blip r:embed="rId242"/>
                          <a:stretch>
                            <a:fillRect/>
                          </a:stretch>
                        </pic:blipFill>
                        <pic:spPr>
                          <a:xfrm>
                            <a:off x="4170998" y="0"/>
                            <a:ext cx="1262380" cy="970915"/>
                          </a:xfrm>
                          <a:prstGeom prst="rect">
                            <a:avLst/>
                          </a:prstGeom>
                        </pic:spPr>
                      </pic:pic>
                    </wpg:wgp>
                  </a:graphicData>
                </a:graphic>
              </wp:inline>
            </w:drawing>
          </mc:Choice>
          <mc:Fallback>
            <w:pict>
              <v:group w14:anchorId="15DE2ACC" id="Group 24299" o:spid="_x0000_s1385" style="width:427.85pt;height:79.9pt;mso-position-horizontal-relative:char;mso-position-vertical-relative:line" coordsize="54333,101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">
                <v:rect id="Rectangle 3184" o:spid="_x0000_s1386" style="position:absolute;left:12417;top:845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" filled="f" stroked="f">
                  <v:textbox inset="0,0,0,0">
                    <w:txbxContent>
                      <w:p w14:paraId="226D6161" w14:textId="77777777" w:rsidR="006F0B0D" w:rsidRDefault="006F0B0D" w:rsidP="006F0B0D">
                        <w:r>
                          <w:t xml:space="preserve"> </w:t>
                        </w:r>
                      </w:p>
                    </w:txbxContent>
                  </v:textbox>
                </v:rect>
                <v:shape id="Picture 3239" o:spid="_x0000_s1387" type="#_x0000_t75" style="position:absolute;top:102;width:12417;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">
                  <v:imagedata r:id="rId243" o:title=""/>
                </v:shape>
                <v:shape id="Picture 3245" o:spid="_x0000_s1388" type="#_x0000_t75" style="position:absolute;left:13585;top:139;width:12757;height:9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">
                  <v:imagedata r:id="rId244" o:title=""/>
                </v:shape>
                <v:shape id="Picture 3247" o:spid="_x0000_s1389" type="#_x0000_t75" style="position:absolute;left:27384;top:95;width:12814;height:9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">
                  <v:imagedata r:id="rId245" o:title=""/>
                </v:shape>
                <v:shape id="Picture 3249" o:spid="_x0000_s1390" type="#_x0000_t75" style="position:absolute;left:41709;width:12624;height:9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">
                  <v:imagedata r:id="rId246" o:title=""/>
                </v:shape>
                <w10:anchorlock/>
              </v:group>
            </w:pict>
          </mc:Fallback>
        </mc:AlternateContent>
      </w:r>
    </w:p>
    <w:p w14:paraId="574EBAD1" w14:textId="4CB6B94B" w:rsidR="006F0B0D" w:rsidRDefault="006F0B0D" w:rsidP="006F0B0D">
      <w:pPr>
        <w:tabs>
          <w:tab w:val="center" w:pos="1550"/>
          <w:tab w:val="center" w:pos="2554"/>
          <w:tab w:val="center" w:pos="6121"/>
        </w:tabs>
        <w:spacing w:after="269"/>
      </w:pPr>
      <w:r>
        <w:rPr>
          <w:rFonts w:cs="Calibri"/>
        </w:rPr>
        <w:tab/>
      </w:r>
      <w:r>
        <w:t xml:space="preserve">      </w:t>
      </w:r>
      <w:r>
        <w:t xml:space="preserve"> </w:t>
      </w:r>
      <w:r>
        <w:t xml:space="preserve">Foto. 6-9 Kaba alçısı yapılan alanlarda saten alçı çekilmesi. </w:t>
      </w:r>
    </w:p>
    <w:p w14:paraId="0261CB55" w14:textId="77777777" w:rsidR="006F0B0D" w:rsidRDefault="006F0B0D" w:rsidP="006F0B0D">
      <w:pPr>
        <w:tabs>
          <w:tab w:val="center" w:pos="1234"/>
          <w:tab w:val="center" w:pos="1519"/>
          <w:tab w:val="center" w:pos="5138"/>
          <w:tab w:val="center" w:pos="8601"/>
          <w:tab w:val="center" w:pos="9309"/>
        </w:tabs>
        <w:spacing w:after="259"/>
      </w:pPr>
      <w:r>
        <w:rPr>
          <w:rFonts w:cs="Calibri"/>
        </w:rPr>
        <w:tab/>
      </w:r>
      <w:r>
        <w:t xml:space="preserve"> </w:t>
      </w:r>
      <w:r>
        <w:tab/>
        <w:t xml:space="preserve"> </w:t>
      </w:r>
      <w:r>
        <w:tab/>
      </w:r>
      <w:r>
        <w:rPr>
          <w:noProof/>
        </w:rPr>
        <w:drawing>
          <wp:inline distT="0" distB="0" distL="0" distR="0" wp14:anchorId="6F813505" wp14:editId="4ADBF2C8">
            <wp:extent cx="3444113" cy="1779270"/>
            <wp:effectExtent l="0" t="0" r="0" b="0"/>
            <wp:docPr id="3241" name="Picture 3241"/>
            <wp:cNvGraphicFramePr/>
            <a:graphic xmlns:a="http://schemas.openxmlformats.org/drawingml/2006/main">
              <a:graphicData uri="http://schemas.openxmlformats.org/drawingml/2006/picture">
                <pic:pic xmlns:pic="http://schemas.openxmlformats.org/drawingml/2006/picture">
                  <pic:nvPicPr>
                    <pic:cNvPr id="3241" name="Picture 3241"/>
                    <pic:cNvPicPr/>
                  </pic:nvPicPr>
                  <pic:blipFill>
                    <a:blip r:embed="rId247"/>
                    <a:stretch>
                      <a:fillRect/>
                    </a:stretch>
                  </pic:blipFill>
                  <pic:spPr>
                    <a:xfrm>
                      <a:off x="0" y="0"/>
                      <a:ext cx="3444113" cy="1779270"/>
                    </a:xfrm>
                    <a:prstGeom prst="rect">
                      <a:avLst/>
                    </a:prstGeom>
                  </pic:spPr>
                </pic:pic>
              </a:graphicData>
            </a:graphic>
          </wp:inline>
        </w:drawing>
      </w:r>
      <w:r>
        <w:t xml:space="preserve">  </w:t>
      </w:r>
      <w:r>
        <w:tab/>
        <w:t xml:space="preserve"> </w:t>
      </w:r>
      <w:r>
        <w:tab/>
        <w:t xml:space="preserve"> </w:t>
      </w:r>
    </w:p>
    <w:p w14:paraId="3EB11DFA" w14:textId="3138034B" w:rsidR="006F0B0D" w:rsidRDefault="006F0B0D" w:rsidP="006F0B0D">
      <w:pPr>
        <w:spacing w:after="262"/>
        <w:ind w:left="420" w:right="2"/>
        <w:jc w:val="center"/>
      </w:pPr>
      <w:r>
        <w:t xml:space="preserve">Foto. 10 Alçı çıtanın yeniden yapılması  </w:t>
      </w:r>
    </w:p>
    <w:p w14:paraId="2BD7DC35" w14:textId="77777777" w:rsidR="006F0B0D" w:rsidRPr="006F0B0D" w:rsidRDefault="006F0B0D" w:rsidP="006F0B0D">
      <w:pPr>
        <w:pStyle w:val="Balk1"/>
        <w:spacing w:after="468" w:line="360" w:lineRule="auto"/>
        <w:ind w:left="10" w:right="562"/>
        <w:rPr>
          <w:szCs w:val="24"/>
        </w:rPr>
      </w:pPr>
      <w:r w:rsidRPr="006F0B0D">
        <w:rPr>
          <w:szCs w:val="24"/>
        </w:rPr>
        <w:t xml:space="preserve">X. DIŞ CEPHELERDE TAVAN ALTI BOYALARI  </w:t>
      </w:r>
    </w:p>
    <w:p w14:paraId="1327B5AC" w14:textId="2E29BE1E" w:rsidR="006F0B0D" w:rsidRPr="006F0B0D" w:rsidRDefault="006F0B0D" w:rsidP="006F0B0D">
      <w:pPr>
        <w:spacing w:line="360" w:lineRule="auto"/>
        <w:rPr>
          <w:rFonts w:ascii="Times New Roman" w:hAnsi="Times New Roman"/>
          <w:sz w:val="24"/>
          <w:szCs w:val="24"/>
        </w:rPr>
      </w:pPr>
      <w:r>
        <w:rPr>
          <w:rFonts w:ascii="Times New Roman" w:hAnsi="Times New Roman"/>
          <w:sz w:val="24"/>
          <w:szCs w:val="24"/>
        </w:rPr>
        <w:t xml:space="preserve">   </w:t>
      </w:r>
      <w:r w:rsidRPr="006F0B0D">
        <w:rPr>
          <w:rFonts w:ascii="Times New Roman" w:hAnsi="Times New Roman"/>
          <w:sz w:val="24"/>
          <w:szCs w:val="24"/>
        </w:rPr>
        <w:t xml:space="preserve">Ankara Devlet opera ve balesi binasının 2017-2018-2019 yıllara </w:t>
      </w:r>
      <w:proofErr w:type="gramStart"/>
      <w:r w:rsidRPr="006F0B0D">
        <w:rPr>
          <w:rFonts w:ascii="Times New Roman" w:hAnsi="Times New Roman"/>
          <w:sz w:val="24"/>
          <w:szCs w:val="24"/>
        </w:rPr>
        <w:t>sari</w:t>
      </w:r>
      <w:proofErr w:type="gramEnd"/>
      <w:r w:rsidRPr="006F0B0D">
        <w:rPr>
          <w:rFonts w:ascii="Times New Roman" w:hAnsi="Times New Roman"/>
          <w:sz w:val="24"/>
          <w:szCs w:val="24"/>
        </w:rPr>
        <w:t xml:space="preserve"> restorasyon işi çalışmaları dahilinde 11.07.2018 tarihindeki incelemede, dış cephede, revak kısımlarında ve binanın pencere etraflarında bulunan yeşil rengin altında yapılan araştırma raspaları sonucu bina </w:t>
      </w:r>
      <w:proofErr w:type="spellStart"/>
      <w:r w:rsidRPr="006F0B0D">
        <w:rPr>
          <w:rFonts w:ascii="Times New Roman" w:hAnsi="Times New Roman"/>
          <w:sz w:val="24"/>
          <w:szCs w:val="24"/>
        </w:rPr>
        <w:t>cephesinini</w:t>
      </w:r>
      <w:proofErr w:type="spellEnd"/>
      <w:r w:rsidRPr="006F0B0D">
        <w:rPr>
          <w:rFonts w:ascii="Times New Roman" w:hAnsi="Times New Roman"/>
          <w:sz w:val="24"/>
          <w:szCs w:val="24"/>
        </w:rPr>
        <w:t xml:space="preserve"> genelinde sıva yüzeyinde ulaşılan pembemsi </w:t>
      </w:r>
      <w:proofErr w:type="spellStart"/>
      <w:r w:rsidRPr="006F0B0D">
        <w:rPr>
          <w:rFonts w:ascii="Times New Roman" w:hAnsi="Times New Roman"/>
          <w:sz w:val="24"/>
          <w:szCs w:val="24"/>
        </w:rPr>
        <w:t>orjinal</w:t>
      </w:r>
      <w:proofErr w:type="spellEnd"/>
      <w:r w:rsidRPr="006F0B0D">
        <w:rPr>
          <w:rFonts w:ascii="Times New Roman" w:hAnsi="Times New Roman"/>
          <w:sz w:val="24"/>
          <w:szCs w:val="24"/>
        </w:rPr>
        <w:t xml:space="preserve"> harca rastlanılmamıştır (Foto. 1).  </w:t>
      </w:r>
    </w:p>
    <w:p w14:paraId="757147D8" w14:textId="0B0E2693" w:rsidR="006F0B0D" w:rsidRPr="006F0B0D" w:rsidRDefault="006F0B0D" w:rsidP="006F0B0D">
      <w:pPr>
        <w:spacing w:after="33" w:line="360" w:lineRule="auto"/>
        <w:ind w:right="4"/>
        <w:rPr>
          <w:rFonts w:ascii="Times New Roman" w:hAnsi="Times New Roman"/>
          <w:sz w:val="24"/>
          <w:szCs w:val="24"/>
        </w:rPr>
      </w:pPr>
      <w:r>
        <w:rPr>
          <w:rFonts w:ascii="Times New Roman" w:hAnsi="Times New Roman"/>
          <w:sz w:val="24"/>
          <w:szCs w:val="24"/>
        </w:rPr>
        <w:lastRenderedPageBreak/>
        <w:t xml:space="preserve">   </w:t>
      </w:r>
      <w:r w:rsidRPr="006F0B0D">
        <w:rPr>
          <w:rFonts w:ascii="Times New Roman" w:hAnsi="Times New Roman"/>
          <w:sz w:val="24"/>
          <w:szCs w:val="24"/>
        </w:rPr>
        <w:t xml:space="preserve">Mermer tozu ve kireç karışımı ile dekoratif harcı yapılan bu kısımlar diğer cephelerde sıvanın ham halde bırakıldığı gibi beyaz </w:t>
      </w:r>
      <w:proofErr w:type="spellStart"/>
      <w:r w:rsidRPr="006F0B0D">
        <w:rPr>
          <w:rFonts w:ascii="Times New Roman" w:hAnsi="Times New Roman"/>
          <w:sz w:val="24"/>
          <w:szCs w:val="24"/>
        </w:rPr>
        <w:t>renkde</w:t>
      </w:r>
      <w:proofErr w:type="spellEnd"/>
      <w:r w:rsidRPr="006F0B0D">
        <w:rPr>
          <w:rFonts w:ascii="Times New Roman" w:hAnsi="Times New Roman"/>
          <w:sz w:val="24"/>
          <w:szCs w:val="24"/>
        </w:rPr>
        <w:t xml:space="preserve"> bırakılmıştır. Bu sebeple binada şuanda yeşil boyalı olan yerlerin özgününde de normal sıva renginden farklı olduğu ve bahsi geçen beyaz renkte olması gerektiği kararlaştırılmıştır</w:t>
      </w:r>
      <w:r w:rsidRPr="006F0B0D">
        <w:rPr>
          <w:rFonts w:ascii="Times New Roman" w:hAnsi="Times New Roman"/>
          <w:b/>
          <w:sz w:val="24"/>
          <w:szCs w:val="24"/>
        </w:rPr>
        <w:t xml:space="preserve"> (</w:t>
      </w:r>
      <w:proofErr w:type="spellStart"/>
      <w:r w:rsidRPr="006F0B0D">
        <w:rPr>
          <w:rFonts w:ascii="Times New Roman" w:hAnsi="Times New Roman"/>
          <w:b/>
          <w:sz w:val="24"/>
          <w:szCs w:val="24"/>
        </w:rPr>
        <w:t>Fawori</w:t>
      </w:r>
      <w:proofErr w:type="spellEnd"/>
      <w:r w:rsidRPr="006F0B0D">
        <w:rPr>
          <w:rFonts w:ascii="Times New Roman" w:hAnsi="Times New Roman"/>
          <w:b/>
          <w:sz w:val="24"/>
          <w:szCs w:val="24"/>
        </w:rPr>
        <w:t xml:space="preserve"> fenomen dış cephe 38S5 KODLU</w:t>
      </w:r>
      <w:r>
        <w:rPr>
          <w:rFonts w:ascii="Times New Roman" w:hAnsi="Times New Roman"/>
          <w:b/>
          <w:sz w:val="24"/>
          <w:szCs w:val="24"/>
        </w:rPr>
        <w:t xml:space="preserve"> </w:t>
      </w:r>
      <w:proofErr w:type="gramStart"/>
      <w:r w:rsidRPr="006F0B0D">
        <w:rPr>
          <w:rFonts w:ascii="Times New Roman" w:hAnsi="Times New Roman"/>
          <w:b/>
          <w:sz w:val="24"/>
          <w:szCs w:val="24"/>
        </w:rPr>
        <w:t>RENK</w:t>
      </w:r>
      <w:r w:rsidRPr="006F0B0D">
        <w:rPr>
          <w:rFonts w:ascii="Times New Roman" w:hAnsi="Times New Roman"/>
          <w:sz w:val="24"/>
          <w:szCs w:val="24"/>
        </w:rPr>
        <w:t>)(</w:t>
      </w:r>
      <w:proofErr w:type="gramEnd"/>
      <w:r w:rsidRPr="006F0B0D">
        <w:rPr>
          <w:rFonts w:ascii="Times New Roman" w:hAnsi="Times New Roman"/>
          <w:sz w:val="24"/>
          <w:szCs w:val="24"/>
        </w:rPr>
        <w:t xml:space="preserve">Foto.2).  </w:t>
      </w:r>
    </w:p>
    <w:p w14:paraId="122983CE" w14:textId="2F83CA0B" w:rsidR="006F0B0D" w:rsidRPr="006F0B0D" w:rsidRDefault="006F0B0D" w:rsidP="006F0B0D">
      <w:pPr>
        <w:spacing w:line="360" w:lineRule="auto"/>
        <w:ind w:left="10"/>
        <w:rPr>
          <w:rFonts w:ascii="Times New Roman" w:hAnsi="Times New Roman"/>
          <w:sz w:val="24"/>
          <w:szCs w:val="24"/>
        </w:rPr>
      </w:pPr>
      <w:r>
        <w:rPr>
          <w:rFonts w:ascii="Times New Roman" w:hAnsi="Times New Roman"/>
          <w:sz w:val="24"/>
          <w:szCs w:val="24"/>
        </w:rPr>
        <w:t xml:space="preserve">   </w:t>
      </w:r>
      <w:r w:rsidRPr="006F0B0D">
        <w:rPr>
          <w:rFonts w:ascii="Times New Roman" w:hAnsi="Times New Roman"/>
          <w:sz w:val="24"/>
          <w:szCs w:val="24"/>
        </w:rPr>
        <w:t xml:space="preserve">Doğu cephede zemin kat girişinin üzerinde bulunan </w:t>
      </w:r>
      <w:proofErr w:type="spellStart"/>
      <w:r w:rsidRPr="006F0B0D">
        <w:rPr>
          <w:rFonts w:ascii="Times New Roman" w:hAnsi="Times New Roman"/>
          <w:sz w:val="24"/>
          <w:szCs w:val="24"/>
        </w:rPr>
        <w:t>betopan</w:t>
      </w:r>
      <w:proofErr w:type="spellEnd"/>
      <w:r w:rsidRPr="006F0B0D">
        <w:rPr>
          <w:rFonts w:ascii="Times New Roman" w:hAnsi="Times New Roman"/>
          <w:sz w:val="24"/>
          <w:szCs w:val="24"/>
        </w:rPr>
        <w:t xml:space="preserve"> mevcut rengi beyaz olan dekoratif küpeştelerin </w:t>
      </w:r>
      <w:proofErr w:type="spellStart"/>
      <w:r w:rsidRPr="006F0B0D">
        <w:rPr>
          <w:rFonts w:ascii="Times New Roman" w:hAnsi="Times New Roman"/>
          <w:sz w:val="24"/>
          <w:szCs w:val="24"/>
        </w:rPr>
        <w:t>sutunlardaki</w:t>
      </w:r>
      <w:proofErr w:type="spellEnd"/>
      <w:r w:rsidRPr="006F0B0D">
        <w:rPr>
          <w:rFonts w:ascii="Times New Roman" w:hAnsi="Times New Roman"/>
          <w:sz w:val="24"/>
          <w:szCs w:val="24"/>
        </w:rPr>
        <w:t xml:space="preserve"> traverten rengine </w:t>
      </w:r>
      <w:r w:rsidRPr="006F0B0D">
        <w:rPr>
          <w:rFonts w:ascii="Times New Roman" w:hAnsi="Times New Roman"/>
          <w:b/>
          <w:sz w:val="24"/>
          <w:szCs w:val="24"/>
        </w:rPr>
        <w:t xml:space="preserve">(Filli boya </w:t>
      </w:r>
      <w:proofErr w:type="spellStart"/>
      <w:proofErr w:type="gramStart"/>
      <w:r w:rsidRPr="006F0B0D">
        <w:rPr>
          <w:rFonts w:ascii="Times New Roman" w:hAnsi="Times New Roman"/>
          <w:b/>
          <w:sz w:val="24"/>
          <w:szCs w:val="24"/>
        </w:rPr>
        <w:t>amphisilan</w:t>
      </w:r>
      <w:proofErr w:type="spellEnd"/>
      <w:r w:rsidRPr="006F0B0D">
        <w:rPr>
          <w:rFonts w:ascii="Times New Roman" w:hAnsi="Times New Roman"/>
          <w:b/>
          <w:sz w:val="24"/>
          <w:szCs w:val="24"/>
        </w:rPr>
        <w:t xml:space="preserve">  8052</w:t>
      </w:r>
      <w:proofErr w:type="gramEnd"/>
      <w:r w:rsidRPr="006F0B0D">
        <w:rPr>
          <w:rFonts w:ascii="Times New Roman" w:hAnsi="Times New Roman"/>
          <w:b/>
          <w:sz w:val="24"/>
          <w:szCs w:val="24"/>
        </w:rPr>
        <w:t xml:space="preserve">-Kumtaşı) </w:t>
      </w:r>
      <w:r w:rsidRPr="006F0B0D">
        <w:rPr>
          <w:rFonts w:ascii="Times New Roman" w:hAnsi="Times New Roman"/>
          <w:sz w:val="24"/>
          <w:szCs w:val="24"/>
        </w:rPr>
        <w:t xml:space="preserve">çevrilmesine karar verilmiştir (Foto.3). Kulelerde ve binanın yüksek kısımlarındaki şerit şeklinde dönen küpeştelerin (Foto.5) ve dikdörtgen prizma şeklinde saçaklar (Foto.4) oluşturan dekoratif alanların da zemin katta bulunan sütunlar ile aynı malzeme olduğu tespit edilmiş fakat zamanla üzeri boyandığı için bu boyanın kumlama ile temizlenmesine karar verilmiştir. Ayrıca cephedeki sövelerin-yağmurlukların ve zemindeki süpürgeliklerin de temizliği ilk aşamada iş planına alınmıştır. Daha sonraki aşamalarda kolonların ve zeminlerinde kumlaması iş planına dahil edilecektir. </w:t>
      </w:r>
    </w:p>
    <w:p w14:paraId="5DB23693" w14:textId="77777777" w:rsidR="006F0B0D" w:rsidRPr="006F0B0D" w:rsidRDefault="006F0B0D" w:rsidP="006F0B0D">
      <w:pPr>
        <w:spacing w:after="261" w:line="360" w:lineRule="auto"/>
        <w:ind w:left="10" w:right="610"/>
        <w:rPr>
          <w:rFonts w:ascii="Times New Roman" w:hAnsi="Times New Roman"/>
          <w:sz w:val="24"/>
          <w:szCs w:val="24"/>
        </w:rPr>
      </w:pPr>
      <w:r w:rsidRPr="006F0B0D">
        <w:rPr>
          <w:rFonts w:ascii="Times New Roman" w:hAnsi="Times New Roman"/>
          <w:sz w:val="24"/>
          <w:szCs w:val="24"/>
        </w:rPr>
        <w:t xml:space="preserve">Kumlama başlangıç tarihi:14.08.2018 (Foto.6) </w:t>
      </w:r>
    </w:p>
    <w:p w14:paraId="18E47CD9" w14:textId="77777777" w:rsidR="006F0B0D" w:rsidRPr="006F0B0D" w:rsidRDefault="006F0B0D" w:rsidP="006F0B0D">
      <w:pPr>
        <w:tabs>
          <w:tab w:val="center" w:pos="8498"/>
        </w:tabs>
        <w:spacing w:after="208" w:line="360" w:lineRule="auto"/>
        <w:rPr>
          <w:rFonts w:ascii="Times New Roman" w:hAnsi="Times New Roman"/>
          <w:sz w:val="24"/>
          <w:szCs w:val="24"/>
        </w:rPr>
      </w:pPr>
      <w:r w:rsidRPr="006F0B0D">
        <w:rPr>
          <w:rFonts w:ascii="Times New Roman" w:hAnsi="Times New Roman"/>
          <w:noProof/>
          <w:sz w:val="24"/>
          <w:szCs w:val="24"/>
        </w:rPr>
        <mc:AlternateContent>
          <mc:Choice Requires="wpg">
            <w:drawing>
              <wp:inline distT="0" distB="0" distL="0" distR="0" wp14:anchorId="64B73681" wp14:editId="63B2EC65">
                <wp:extent cx="4960620" cy="1597305"/>
                <wp:effectExtent l="0" t="0" r="0" b="0"/>
                <wp:docPr id="24408" name="Group 24408"/>
                <wp:cNvGraphicFramePr/>
                <a:graphic xmlns:a="http://schemas.openxmlformats.org/drawingml/2006/main">
                  <a:graphicData uri="http://schemas.microsoft.com/office/word/2010/wordprocessingGroup">
                    <wpg:wgp>
                      <wpg:cNvGrpSpPr/>
                      <wpg:grpSpPr>
                        <a:xfrm>
                          <a:off x="0" y="0"/>
                          <a:ext cx="4960620" cy="1597305"/>
                          <a:chOff x="0" y="0"/>
                          <a:chExt cx="4960620" cy="1597305"/>
                        </a:xfrm>
                      </wpg:grpSpPr>
                      <wps:wsp>
                        <wps:cNvPr id="3322" name="Rectangle 3322"/>
                        <wps:cNvSpPr/>
                        <wps:spPr>
                          <a:xfrm>
                            <a:off x="1760474" y="1428598"/>
                            <a:ext cx="50673" cy="224381"/>
                          </a:xfrm>
                          <a:prstGeom prst="rect">
                            <a:avLst/>
                          </a:prstGeom>
                          <a:ln>
                            <a:noFill/>
                          </a:ln>
                        </wps:spPr>
                        <wps:txbx>
                          <w:txbxContent>
                            <w:p w14:paraId="7F5DADAF" w14:textId="77777777" w:rsidR="006F0B0D" w:rsidRDefault="006F0B0D" w:rsidP="006F0B0D">
                              <w:r>
                                <w:t xml:space="preserve"> </w:t>
                              </w:r>
                            </w:p>
                          </w:txbxContent>
                        </wps:txbx>
                        <wps:bodyPr horzOverflow="overflow" vert="horz" lIns="0" tIns="0" rIns="0" bIns="0" rtlCol="0">
                          <a:noAutofit/>
                        </wps:bodyPr>
                      </wps:wsp>
                      <wps:wsp>
                        <wps:cNvPr id="3323" name="Rectangle 3323"/>
                        <wps:cNvSpPr/>
                        <wps:spPr>
                          <a:xfrm>
                            <a:off x="3406648" y="1428598"/>
                            <a:ext cx="50673" cy="224381"/>
                          </a:xfrm>
                          <a:prstGeom prst="rect">
                            <a:avLst/>
                          </a:prstGeom>
                          <a:ln>
                            <a:noFill/>
                          </a:ln>
                        </wps:spPr>
                        <wps:txbx>
                          <w:txbxContent>
                            <w:p w14:paraId="051825A3" w14:textId="77777777" w:rsidR="006F0B0D" w:rsidRDefault="006F0B0D" w:rsidP="006F0B0D">
                              <w:r>
                                <w:t xml:space="preserve"> </w:t>
                              </w:r>
                            </w:p>
                          </w:txbxContent>
                        </wps:txbx>
                        <wps:bodyPr horzOverflow="overflow" vert="horz" lIns="0" tIns="0" rIns="0" bIns="0" rtlCol="0">
                          <a:noAutofit/>
                        </wps:bodyPr>
                      </wps:wsp>
                      <pic:pic xmlns:pic="http://schemas.openxmlformats.org/drawingml/2006/picture">
                        <pic:nvPicPr>
                          <pic:cNvPr id="3336" name="Picture 3336"/>
                          <pic:cNvPicPr/>
                        </pic:nvPicPr>
                        <pic:blipFill>
                          <a:blip r:embed="rId248"/>
                          <a:stretch>
                            <a:fillRect/>
                          </a:stretch>
                        </pic:blipFill>
                        <pic:spPr>
                          <a:xfrm>
                            <a:off x="0" y="0"/>
                            <a:ext cx="1760220" cy="1564005"/>
                          </a:xfrm>
                          <a:prstGeom prst="rect">
                            <a:avLst/>
                          </a:prstGeom>
                        </pic:spPr>
                      </pic:pic>
                      <pic:pic xmlns:pic="http://schemas.openxmlformats.org/drawingml/2006/picture">
                        <pic:nvPicPr>
                          <pic:cNvPr id="3338" name="Picture 3338"/>
                          <pic:cNvPicPr/>
                        </pic:nvPicPr>
                        <pic:blipFill>
                          <a:blip r:embed="rId249"/>
                          <a:stretch>
                            <a:fillRect/>
                          </a:stretch>
                        </pic:blipFill>
                        <pic:spPr>
                          <a:xfrm>
                            <a:off x="1798320" y="0"/>
                            <a:ext cx="1607820" cy="1564005"/>
                          </a:xfrm>
                          <a:prstGeom prst="rect">
                            <a:avLst/>
                          </a:prstGeom>
                        </pic:spPr>
                      </pic:pic>
                      <pic:pic xmlns:pic="http://schemas.openxmlformats.org/drawingml/2006/picture">
                        <pic:nvPicPr>
                          <pic:cNvPr id="3340" name="Picture 3340"/>
                          <pic:cNvPicPr/>
                        </pic:nvPicPr>
                        <pic:blipFill>
                          <a:blip r:embed="rId250"/>
                          <a:stretch>
                            <a:fillRect/>
                          </a:stretch>
                        </pic:blipFill>
                        <pic:spPr>
                          <a:xfrm>
                            <a:off x="3444240" y="635"/>
                            <a:ext cx="1516380" cy="1563370"/>
                          </a:xfrm>
                          <a:prstGeom prst="rect">
                            <a:avLst/>
                          </a:prstGeom>
                        </pic:spPr>
                      </pic:pic>
                    </wpg:wgp>
                  </a:graphicData>
                </a:graphic>
              </wp:inline>
            </w:drawing>
          </mc:Choice>
          <mc:Fallback>
            <w:pict>
              <v:group w14:anchorId="64B73681" id="Group 24408" o:spid="_x0000_s1391" style="width:390.6pt;height:125.75pt;mso-position-horizontal-relative:char;mso-position-vertical-relative:line" coordsize="49606,1597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">
                <v:rect id="Rectangle 3322" o:spid="_x0000_s1392" style="position:absolute;left:17604;top:1428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CrR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BJ4hiub8ITkOt/AAAA//8DAFBLAQItABQABgAIAAAAIQDb4fbL7gAAAIUBAAATAAAAAAAA&#10;AAAAAAAAAAAAAABbQ29udGVudF9UeXBlc10ueG1sUEsBAi0AFAAGAAgAAAAhAFr0LFu/AAAAFQEA&#10;AAsAAAAAAAAAAAAAAAAAHwEAAF9yZWxzLy5yZWxzUEsBAi0AFAAGAAgAAAAhADcUKtHHAAAA3QAA&#10;AA8AAAAAAAAAAAAAAAAABwIAAGRycy9kb3ducmV2LnhtbFBLBQYAAAAAAwADALcAAAD7AgAAAAA=&#10;" filled="f" stroked="f">
                  <v:textbox inset="0,0,0,0">
                    <w:txbxContent>
                      <w:p w14:paraId="7F5DADAF" w14:textId="77777777" w:rsidR="006F0B0D" w:rsidRDefault="006F0B0D" w:rsidP="006F0B0D">
                        <w:r>
                          <w:t xml:space="preserve"> </w:t>
                        </w:r>
                      </w:p>
                    </w:txbxContent>
                  </v:textbox>
                </v:rect>
                <v:rect id="Rectangle 3323" o:spid="_x0000_s1393" style="position:absolute;left:34066;top:1428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9KxwAAAN0AAAAPAAAAZHJzL2Rvd25yZXYueG1sRI9Ba8JA&#10;FITvgv9heUJvutFA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FhYj0rHAAAA3QAA&#10;AA8AAAAAAAAAAAAAAAAABwIAAGRycy9kb3ducmV2LnhtbFBLBQYAAAAAAwADALcAAAD7AgAAAAA=&#10;" filled="f" stroked="f">
                  <v:textbox inset="0,0,0,0">
                    <w:txbxContent>
                      <w:p w14:paraId="051825A3" w14:textId="77777777" w:rsidR="006F0B0D" w:rsidRDefault="006F0B0D" w:rsidP="006F0B0D">
                        <w:r>
                          <w:t xml:space="preserve"> </w:t>
                        </w:r>
                      </w:p>
                    </w:txbxContent>
                  </v:textbox>
                </v:rect>
                <v:shape id="Picture 3336" o:spid="_x0000_s1394" type="#_x0000_t75" style="position:absolute;width:17602;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">
                  <v:imagedata r:id="rId251" o:title=""/>
                </v:shape>
                <v:shape id="Picture 3338" o:spid="_x0000_s1395" type="#_x0000_t75" style="position:absolute;left:17983;width:16078;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">
                  <v:imagedata r:id="rId252" o:title=""/>
                </v:shape>
                <v:shape id="Picture 3340" o:spid="_x0000_s1396" type="#_x0000_t75" style="position:absolute;left:34442;top:6;width:15164;height:1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">
                  <v:imagedata r:id="rId253" o:title=""/>
                </v:shape>
                <w10:anchorlock/>
              </v:group>
            </w:pict>
          </mc:Fallback>
        </mc:AlternateContent>
      </w:r>
      <w:r w:rsidRPr="006F0B0D">
        <w:rPr>
          <w:rFonts w:ascii="Times New Roman" w:hAnsi="Times New Roman"/>
          <w:sz w:val="24"/>
          <w:szCs w:val="24"/>
        </w:rPr>
        <w:t xml:space="preserve"> </w:t>
      </w:r>
      <w:r w:rsidRPr="006F0B0D">
        <w:rPr>
          <w:rFonts w:ascii="Times New Roman" w:hAnsi="Times New Roman"/>
          <w:sz w:val="24"/>
          <w:szCs w:val="24"/>
        </w:rPr>
        <w:tab/>
        <w:t xml:space="preserve">                      </w:t>
      </w:r>
    </w:p>
    <w:p w14:paraId="10964356" w14:textId="77777777" w:rsidR="006F0B0D" w:rsidRPr="006F0B0D" w:rsidRDefault="006F0B0D" w:rsidP="006F0B0D">
      <w:pPr>
        <w:spacing w:after="262" w:line="360" w:lineRule="auto"/>
        <w:ind w:left="10" w:right="610"/>
        <w:rPr>
          <w:rFonts w:ascii="Times New Roman" w:hAnsi="Times New Roman"/>
          <w:sz w:val="24"/>
          <w:szCs w:val="24"/>
        </w:rPr>
      </w:pPr>
      <w:r w:rsidRPr="006F0B0D">
        <w:rPr>
          <w:rFonts w:ascii="Times New Roman" w:hAnsi="Times New Roman"/>
          <w:sz w:val="24"/>
          <w:szCs w:val="24"/>
        </w:rPr>
        <w:t xml:space="preserve">Foto.1                                      Foto.2                                            Foto.3 </w:t>
      </w:r>
    </w:p>
    <w:p w14:paraId="6FA1FE0D" w14:textId="77777777" w:rsidR="006F0B0D" w:rsidRPr="006F0B0D" w:rsidRDefault="006F0B0D" w:rsidP="006F0B0D">
      <w:pPr>
        <w:spacing w:after="206" w:line="360" w:lineRule="auto"/>
        <w:ind w:right="2559"/>
        <w:jc w:val="center"/>
        <w:rPr>
          <w:rFonts w:ascii="Times New Roman" w:hAnsi="Times New Roman"/>
          <w:sz w:val="24"/>
          <w:szCs w:val="24"/>
        </w:rPr>
      </w:pPr>
      <w:r w:rsidRPr="006F0B0D">
        <w:rPr>
          <w:rFonts w:ascii="Times New Roman" w:hAnsi="Times New Roman"/>
          <w:noProof/>
          <w:sz w:val="24"/>
          <w:szCs w:val="24"/>
        </w:rPr>
        <mc:AlternateContent>
          <mc:Choice Requires="wpg">
            <w:drawing>
              <wp:inline distT="0" distB="0" distL="0" distR="0" wp14:anchorId="6223D05B" wp14:editId="12FD21F5">
                <wp:extent cx="4762500" cy="1740053"/>
                <wp:effectExtent l="0" t="0" r="0" b="0"/>
                <wp:docPr id="24409" name="Group 24409"/>
                <wp:cNvGraphicFramePr/>
                <a:graphic xmlns:a="http://schemas.openxmlformats.org/drawingml/2006/main">
                  <a:graphicData uri="http://schemas.microsoft.com/office/word/2010/wordprocessingGroup">
                    <wpg:wgp>
                      <wpg:cNvGrpSpPr/>
                      <wpg:grpSpPr>
                        <a:xfrm>
                          <a:off x="0" y="0"/>
                          <a:ext cx="4762500" cy="1740053"/>
                          <a:chOff x="0" y="0"/>
                          <a:chExt cx="4762500" cy="1740053"/>
                        </a:xfrm>
                      </wpg:grpSpPr>
                      <wps:wsp>
                        <wps:cNvPr id="3328" name="Rectangle 3328"/>
                        <wps:cNvSpPr/>
                        <wps:spPr>
                          <a:xfrm>
                            <a:off x="1478153" y="1571346"/>
                            <a:ext cx="50673" cy="224380"/>
                          </a:xfrm>
                          <a:prstGeom prst="rect">
                            <a:avLst/>
                          </a:prstGeom>
                          <a:ln>
                            <a:noFill/>
                          </a:ln>
                        </wps:spPr>
                        <wps:txbx>
                          <w:txbxContent>
                            <w:p w14:paraId="66A1BC61" w14:textId="77777777" w:rsidR="006F0B0D" w:rsidRDefault="006F0B0D" w:rsidP="006F0B0D">
                              <w:r>
                                <w:t xml:space="preserve"> </w:t>
                              </w:r>
                            </w:p>
                          </w:txbxContent>
                        </wps:txbx>
                        <wps:bodyPr horzOverflow="overflow" vert="horz" lIns="0" tIns="0" rIns="0" bIns="0" rtlCol="0">
                          <a:noAutofit/>
                        </wps:bodyPr>
                      </wps:wsp>
                      <wps:wsp>
                        <wps:cNvPr id="3329" name="Rectangle 3329"/>
                        <wps:cNvSpPr/>
                        <wps:spPr>
                          <a:xfrm>
                            <a:off x="3231134" y="1571346"/>
                            <a:ext cx="50673" cy="224380"/>
                          </a:xfrm>
                          <a:prstGeom prst="rect">
                            <a:avLst/>
                          </a:prstGeom>
                          <a:ln>
                            <a:noFill/>
                          </a:ln>
                        </wps:spPr>
                        <wps:txbx>
                          <w:txbxContent>
                            <w:p w14:paraId="47F8A75B" w14:textId="77777777" w:rsidR="006F0B0D" w:rsidRDefault="006F0B0D" w:rsidP="006F0B0D">
                              <w:r>
                                <w:t xml:space="preserve"> </w:t>
                              </w:r>
                            </w:p>
                          </w:txbxContent>
                        </wps:txbx>
                        <wps:bodyPr horzOverflow="overflow" vert="horz" lIns="0" tIns="0" rIns="0" bIns="0" rtlCol="0">
                          <a:noAutofit/>
                        </wps:bodyPr>
                      </wps:wsp>
                      <pic:pic xmlns:pic="http://schemas.openxmlformats.org/drawingml/2006/picture">
                        <pic:nvPicPr>
                          <pic:cNvPr id="3342" name="Picture 3342"/>
                          <pic:cNvPicPr/>
                        </pic:nvPicPr>
                        <pic:blipFill>
                          <a:blip r:embed="rId254"/>
                          <a:stretch>
                            <a:fillRect/>
                          </a:stretch>
                        </pic:blipFill>
                        <pic:spPr>
                          <a:xfrm>
                            <a:off x="0" y="0"/>
                            <a:ext cx="1477772" cy="1706880"/>
                          </a:xfrm>
                          <a:prstGeom prst="rect">
                            <a:avLst/>
                          </a:prstGeom>
                        </pic:spPr>
                      </pic:pic>
                      <pic:pic xmlns:pic="http://schemas.openxmlformats.org/drawingml/2006/picture">
                        <pic:nvPicPr>
                          <pic:cNvPr id="3344" name="Picture 3344"/>
                          <pic:cNvPicPr/>
                        </pic:nvPicPr>
                        <pic:blipFill>
                          <a:blip r:embed="rId255"/>
                          <a:stretch>
                            <a:fillRect/>
                          </a:stretch>
                        </pic:blipFill>
                        <pic:spPr>
                          <a:xfrm>
                            <a:off x="1516380" y="1778"/>
                            <a:ext cx="1714500" cy="1704975"/>
                          </a:xfrm>
                          <a:prstGeom prst="rect">
                            <a:avLst/>
                          </a:prstGeom>
                        </pic:spPr>
                      </pic:pic>
                      <pic:pic xmlns:pic="http://schemas.openxmlformats.org/drawingml/2006/picture">
                        <pic:nvPicPr>
                          <pic:cNvPr id="3346" name="Picture 3346"/>
                          <pic:cNvPicPr/>
                        </pic:nvPicPr>
                        <pic:blipFill>
                          <a:blip r:embed="rId256"/>
                          <a:stretch>
                            <a:fillRect/>
                          </a:stretch>
                        </pic:blipFill>
                        <pic:spPr>
                          <a:xfrm>
                            <a:off x="3268980" y="2413"/>
                            <a:ext cx="1493520" cy="1704340"/>
                          </a:xfrm>
                          <a:prstGeom prst="rect">
                            <a:avLst/>
                          </a:prstGeom>
                        </pic:spPr>
                      </pic:pic>
                    </wpg:wgp>
                  </a:graphicData>
                </a:graphic>
              </wp:inline>
            </w:drawing>
          </mc:Choice>
          <mc:Fallback>
            <w:pict>
              <v:group w14:anchorId="6223D05B" id="Group 24409" o:spid="_x0000_s1397" style="width:375pt;height:137pt;mso-position-horizontal-relative:char;mso-position-vertical-relative:line" coordsize="47625,174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">
                <v:rect id="Rectangle 3328" o:spid="_x0000_s1398" style="position:absolute;left:14781;top:1571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" filled="f" stroked="f">
                  <v:textbox inset="0,0,0,0">
                    <w:txbxContent>
                      <w:p w14:paraId="66A1BC61" w14:textId="77777777" w:rsidR="006F0B0D" w:rsidRDefault="006F0B0D" w:rsidP="006F0B0D">
                        <w:r>
                          <w:t xml:space="preserve"> </w:t>
                        </w:r>
                      </w:p>
                    </w:txbxContent>
                  </v:textbox>
                </v:rect>
                <v:rect id="Rectangle 3329" o:spid="_x0000_s1399" style="position:absolute;left:32311;top:1571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" filled="f" stroked="f">
                  <v:textbox inset="0,0,0,0">
                    <w:txbxContent>
                      <w:p w14:paraId="47F8A75B" w14:textId="77777777" w:rsidR="006F0B0D" w:rsidRDefault="006F0B0D" w:rsidP="006F0B0D">
                        <w:r>
                          <w:t xml:space="preserve"> </w:t>
                        </w:r>
                      </w:p>
                    </w:txbxContent>
                  </v:textbox>
                </v:rect>
                <v:shape id="Picture 3342" o:spid="_x0000_s1400" type="#_x0000_t75" style="position:absolute;width:14777;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">
                  <v:imagedata r:id="rId257" o:title=""/>
                </v:shape>
                <v:shape id="Picture 3344" o:spid="_x0000_s1401" type="#_x0000_t75" style="position:absolute;left:15163;top:17;width:17145;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">
                  <v:imagedata r:id="rId258" o:title=""/>
                </v:shape>
                <v:shape id="Picture 3346" o:spid="_x0000_s1402" type="#_x0000_t75" style="position:absolute;left:32689;top:24;width:14936;height:17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">
                  <v:imagedata r:id="rId259" o:title=""/>
                </v:shape>
                <w10:anchorlock/>
              </v:group>
            </w:pict>
          </mc:Fallback>
        </mc:AlternateContent>
      </w:r>
      <w:r w:rsidRPr="006F0B0D">
        <w:rPr>
          <w:rFonts w:ascii="Times New Roman" w:hAnsi="Times New Roman"/>
          <w:sz w:val="24"/>
          <w:szCs w:val="24"/>
        </w:rPr>
        <w:t xml:space="preserve"> </w:t>
      </w:r>
    </w:p>
    <w:p w14:paraId="349C2153" w14:textId="77777777" w:rsidR="006F0B0D" w:rsidRPr="006F0B0D" w:rsidRDefault="006F0B0D" w:rsidP="006F0B0D">
      <w:pPr>
        <w:spacing w:line="360" w:lineRule="auto"/>
        <w:ind w:left="10" w:right="610"/>
        <w:rPr>
          <w:rFonts w:ascii="Times New Roman" w:hAnsi="Times New Roman"/>
          <w:sz w:val="24"/>
          <w:szCs w:val="24"/>
        </w:rPr>
      </w:pPr>
      <w:r w:rsidRPr="006F0B0D">
        <w:rPr>
          <w:rFonts w:ascii="Times New Roman" w:hAnsi="Times New Roman"/>
          <w:sz w:val="24"/>
          <w:szCs w:val="24"/>
        </w:rPr>
        <w:t xml:space="preserve">          Foto.4                                       Foto.5                                         Foto.6 </w:t>
      </w:r>
    </w:p>
    <w:p w14:paraId="3784EABF" w14:textId="77777777" w:rsidR="006F0B0D" w:rsidRPr="006F0B0D" w:rsidRDefault="006F0B0D" w:rsidP="006F0B0D">
      <w:pPr>
        <w:spacing w:line="360" w:lineRule="auto"/>
        <w:ind w:left="10" w:right="610"/>
        <w:rPr>
          <w:rFonts w:ascii="Times New Roman" w:hAnsi="Times New Roman"/>
          <w:sz w:val="24"/>
          <w:szCs w:val="24"/>
        </w:rPr>
      </w:pPr>
    </w:p>
    <w:p w14:paraId="7F13F0DA" w14:textId="77777777" w:rsidR="006F0B0D" w:rsidRPr="006F0B0D" w:rsidRDefault="006F0B0D" w:rsidP="006F0B0D">
      <w:pPr>
        <w:pStyle w:val="Balk1"/>
        <w:spacing w:after="3" w:line="360" w:lineRule="auto"/>
        <w:ind w:left="10" w:right="562"/>
        <w:rPr>
          <w:szCs w:val="24"/>
        </w:rPr>
      </w:pPr>
      <w:r w:rsidRPr="006F0B0D">
        <w:rPr>
          <w:szCs w:val="24"/>
        </w:rPr>
        <w:t xml:space="preserve">XI. İÇ MEKÂN VE DIŞ CEPHE YÜZEYLERDE KULLANILMAK ÜZERE BELİRLENEN RENKLER’ </w:t>
      </w:r>
    </w:p>
    <w:p w14:paraId="3B0BCB83" w14:textId="7AE88F87" w:rsidR="006F0B0D" w:rsidRPr="006F0B0D" w:rsidRDefault="006F0B0D" w:rsidP="006F0B0D">
      <w:pPr>
        <w:spacing w:line="360" w:lineRule="auto"/>
        <w:ind w:right="610"/>
        <w:rPr>
          <w:rFonts w:ascii="Times New Roman" w:hAnsi="Times New Roman"/>
          <w:sz w:val="24"/>
          <w:szCs w:val="24"/>
        </w:rPr>
      </w:pPr>
      <w:r>
        <w:rPr>
          <w:rFonts w:ascii="Times New Roman" w:hAnsi="Times New Roman"/>
          <w:sz w:val="24"/>
          <w:szCs w:val="24"/>
        </w:rPr>
        <w:t xml:space="preserve">   </w:t>
      </w:r>
      <w:r w:rsidRPr="006F0B0D">
        <w:rPr>
          <w:rFonts w:ascii="Times New Roman" w:hAnsi="Times New Roman"/>
          <w:sz w:val="24"/>
          <w:szCs w:val="24"/>
        </w:rPr>
        <w:t xml:space="preserve">Restorasyon uygulama çalışmaları devam etmekte olan Ankara Opera Binasının bazı iç </w:t>
      </w:r>
      <w:proofErr w:type="gramStart"/>
      <w:r w:rsidRPr="006F0B0D">
        <w:rPr>
          <w:rFonts w:ascii="Times New Roman" w:hAnsi="Times New Roman"/>
          <w:sz w:val="24"/>
          <w:szCs w:val="24"/>
        </w:rPr>
        <w:t>mekan</w:t>
      </w:r>
      <w:proofErr w:type="gramEnd"/>
      <w:r w:rsidRPr="006F0B0D">
        <w:rPr>
          <w:rFonts w:ascii="Times New Roman" w:hAnsi="Times New Roman"/>
          <w:sz w:val="24"/>
          <w:szCs w:val="24"/>
        </w:rPr>
        <w:t xml:space="preserve"> yüzeyleri ile dış cephelerine ilişkin olarak 27.07.2018 tarihinde uygulama mahallinde Kontrollük, danışmanlık ve proje müellifi ile uygulama yüklenicisi katılımıyla yapılan çalışmalar sonucu karar verilen renkler/renk kodları aşağıdaki gibidir. </w:t>
      </w:r>
    </w:p>
    <w:p w14:paraId="4E8B4538" w14:textId="77777777" w:rsidR="006F0B0D" w:rsidRPr="006F0B0D" w:rsidRDefault="006F0B0D" w:rsidP="006F0B0D">
      <w:pPr>
        <w:spacing w:after="159" w:line="360" w:lineRule="auto"/>
        <w:ind w:left="360" w:right="610"/>
        <w:rPr>
          <w:rFonts w:ascii="Times New Roman" w:hAnsi="Times New Roman"/>
          <w:sz w:val="24"/>
          <w:szCs w:val="24"/>
        </w:rPr>
      </w:pPr>
      <w:r w:rsidRPr="006F0B0D">
        <w:rPr>
          <w:rFonts w:ascii="Times New Roman" w:hAnsi="Times New Roman"/>
          <w:sz w:val="24"/>
          <w:szCs w:val="24"/>
        </w:rPr>
        <w:t>1.</w:t>
      </w:r>
      <w:r w:rsidRPr="006F0B0D">
        <w:rPr>
          <w:rFonts w:ascii="Times New Roman" w:eastAsia="Arial" w:hAnsi="Times New Roman"/>
          <w:sz w:val="24"/>
          <w:szCs w:val="24"/>
        </w:rPr>
        <w:t xml:space="preserve"> </w:t>
      </w:r>
      <w:proofErr w:type="spellStart"/>
      <w:r w:rsidRPr="006F0B0D">
        <w:rPr>
          <w:rFonts w:ascii="Times New Roman" w:hAnsi="Times New Roman"/>
          <w:sz w:val="24"/>
          <w:szCs w:val="24"/>
        </w:rPr>
        <w:t>Jotun</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interior</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colour</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inspiration</w:t>
      </w:r>
      <w:proofErr w:type="spellEnd"/>
      <w:r w:rsidRPr="006F0B0D">
        <w:rPr>
          <w:rFonts w:ascii="Times New Roman" w:hAnsi="Times New Roman"/>
          <w:sz w:val="24"/>
          <w:szCs w:val="24"/>
        </w:rPr>
        <w:t xml:space="preserve"> isimli renk kartelasından </w:t>
      </w:r>
      <w:r w:rsidRPr="006F0B0D">
        <w:rPr>
          <w:rFonts w:ascii="Times New Roman" w:hAnsi="Times New Roman"/>
          <w:b/>
          <w:sz w:val="24"/>
          <w:szCs w:val="24"/>
        </w:rPr>
        <w:t>GO 167 HT 68.5 RB 48.5 RS4</w:t>
      </w:r>
      <w:r w:rsidRPr="006F0B0D">
        <w:rPr>
          <w:rFonts w:ascii="Times New Roman" w:hAnsi="Times New Roman"/>
          <w:sz w:val="24"/>
          <w:szCs w:val="24"/>
        </w:rPr>
        <w:t xml:space="preserve"> kod numaralı </w:t>
      </w:r>
      <w:proofErr w:type="gramStart"/>
      <w:r w:rsidRPr="006F0B0D">
        <w:rPr>
          <w:rFonts w:ascii="Times New Roman" w:hAnsi="Times New Roman"/>
          <w:sz w:val="24"/>
          <w:szCs w:val="24"/>
        </w:rPr>
        <w:t>renk ;</w:t>
      </w:r>
      <w:proofErr w:type="gramEnd"/>
      <w:r w:rsidRPr="006F0B0D">
        <w:rPr>
          <w:rFonts w:ascii="Times New Roman" w:hAnsi="Times New Roman"/>
          <w:sz w:val="24"/>
          <w:szCs w:val="24"/>
        </w:rPr>
        <w:t xml:space="preserve"> </w:t>
      </w:r>
    </w:p>
    <w:p w14:paraId="4FEB4D02" w14:textId="77777777" w:rsidR="006F0B0D" w:rsidRPr="006F0B0D" w:rsidRDefault="006F0B0D" w:rsidP="006F0B0D">
      <w:pPr>
        <w:spacing w:line="360" w:lineRule="auto"/>
        <w:ind w:left="432" w:right="610"/>
        <w:rPr>
          <w:rFonts w:ascii="Times New Roman" w:hAnsi="Times New Roman"/>
          <w:sz w:val="24"/>
          <w:szCs w:val="24"/>
        </w:rPr>
      </w:pPr>
      <w:r w:rsidRPr="006F0B0D">
        <w:rPr>
          <w:rFonts w:ascii="Times New Roman" w:hAnsi="Times New Roman"/>
          <w:sz w:val="24"/>
          <w:szCs w:val="24"/>
        </w:rPr>
        <w:t xml:space="preserve">(P. </w:t>
      </w:r>
      <w:proofErr w:type="spellStart"/>
      <w:r w:rsidRPr="006F0B0D">
        <w:rPr>
          <w:rFonts w:ascii="Times New Roman" w:hAnsi="Times New Roman"/>
          <w:sz w:val="24"/>
          <w:szCs w:val="24"/>
        </w:rPr>
        <w:t>Bonatz’ın</w:t>
      </w:r>
      <w:proofErr w:type="spellEnd"/>
      <w:r w:rsidRPr="006F0B0D">
        <w:rPr>
          <w:rFonts w:ascii="Times New Roman" w:hAnsi="Times New Roman"/>
          <w:sz w:val="24"/>
          <w:szCs w:val="24"/>
        </w:rPr>
        <w:t xml:space="preserve"> 1950 tarihli makalesinde domates kırmızısı (</w:t>
      </w:r>
      <w:proofErr w:type="spellStart"/>
      <w:r w:rsidRPr="006F0B0D">
        <w:rPr>
          <w:rFonts w:ascii="Times New Roman" w:hAnsi="Times New Roman"/>
          <w:sz w:val="24"/>
          <w:szCs w:val="24"/>
        </w:rPr>
        <w:t>tomatenrot</w:t>
      </w:r>
      <w:proofErr w:type="spellEnd"/>
      <w:r w:rsidRPr="006F0B0D">
        <w:rPr>
          <w:rFonts w:ascii="Times New Roman" w:hAnsi="Times New Roman"/>
          <w:sz w:val="24"/>
          <w:szCs w:val="24"/>
        </w:rPr>
        <w:t xml:space="preserve">) ismiyle tanımlanmaktadır aşağıdaki mahal/yüzeylerde kullanılmak üzere tespit edilmiştir. </w:t>
      </w:r>
    </w:p>
    <w:p w14:paraId="10F63380" w14:textId="77777777" w:rsidR="006F0B0D" w:rsidRPr="006F0B0D" w:rsidRDefault="006F0B0D" w:rsidP="006F0B0D">
      <w:pPr>
        <w:spacing w:after="256" w:line="360" w:lineRule="auto"/>
        <w:ind w:left="432" w:right="610"/>
        <w:rPr>
          <w:rFonts w:ascii="Times New Roman" w:hAnsi="Times New Roman"/>
          <w:sz w:val="24"/>
          <w:szCs w:val="24"/>
        </w:rPr>
      </w:pPr>
      <w:r w:rsidRPr="006F0B0D">
        <w:rPr>
          <w:rFonts w:ascii="Times New Roman" w:hAnsi="Times New Roman"/>
          <w:sz w:val="24"/>
          <w:szCs w:val="24"/>
        </w:rPr>
        <w:t xml:space="preserve"> Fuaye zemin kat duvar </w:t>
      </w:r>
      <w:proofErr w:type="spellStart"/>
      <w:r w:rsidRPr="006F0B0D">
        <w:rPr>
          <w:rFonts w:ascii="Times New Roman" w:hAnsi="Times New Roman"/>
          <w:sz w:val="24"/>
          <w:szCs w:val="24"/>
        </w:rPr>
        <w:t>bördürleri</w:t>
      </w:r>
      <w:proofErr w:type="spellEnd"/>
      <w:r w:rsidRPr="006F0B0D">
        <w:rPr>
          <w:rFonts w:ascii="Times New Roman" w:hAnsi="Times New Roman"/>
          <w:sz w:val="24"/>
          <w:szCs w:val="24"/>
        </w:rPr>
        <w:t xml:space="preserve">. </w:t>
      </w:r>
    </w:p>
    <w:p w14:paraId="50226CF2" w14:textId="77777777" w:rsidR="006F0B0D" w:rsidRPr="006F0B0D" w:rsidRDefault="006F0B0D" w:rsidP="006F0B0D">
      <w:pPr>
        <w:spacing w:line="360" w:lineRule="auto"/>
        <w:ind w:left="432" w:right="610"/>
        <w:rPr>
          <w:rFonts w:ascii="Times New Roman" w:hAnsi="Times New Roman"/>
          <w:sz w:val="24"/>
          <w:szCs w:val="24"/>
        </w:rPr>
      </w:pPr>
      <w:r w:rsidRPr="006F0B0D">
        <w:rPr>
          <w:rFonts w:ascii="Times New Roman" w:hAnsi="Times New Roman"/>
          <w:sz w:val="24"/>
          <w:szCs w:val="24"/>
        </w:rPr>
        <w:t xml:space="preserve">Zemin kat ve galeri fuaye ile galeri kat </w:t>
      </w:r>
      <w:proofErr w:type="gramStart"/>
      <w:r w:rsidRPr="006F0B0D">
        <w:rPr>
          <w:rFonts w:ascii="Times New Roman" w:hAnsi="Times New Roman"/>
          <w:sz w:val="24"/>
          <w:szCs w:val="24"/>
        </w:rPr>
        <w:t>kafeterya(</w:t>
      </w:r>
      <w:proofErr w:type="gramEnd"/>
      <w:r w:rsidRPr="006F0B0D">
        <w:rPr>
          <w:rFonts w:ascii="Times New Roman" w:hAnsi="Times New Roman"/>
          <w:sz w:val="24"/>
          <w:szCs w:val="24"/>
        </w:rPr>
        <w:t xml:space="preserve">oval fuaye) mekanlarında bulunan metal direkler, galeri fuaye korkulukları arasındaki seyirci salonu balkon alt bölümü – locaların önünde bulunan metal direkler. </w:t>
      </w:r>
    </w:p>
    <w:p w14:paraId="53BA69A3" w14:textId="77777777" w:rsidR="006F0B0D" w:rsidRPr="006F0B0D" w:rsidRDefault="006F0B0D" w:rsidP="006F0B0D">
      <w:pPr>
        <w:spacing w:line="360" w:lineRule="auto"/>
        <w:ind w:left="432" w:right="610"/>
        <w:rPr>
          <w:rFonts w:ascii="Times New Roman" w:hAnsi="Times New Roman"/>
          <w:sz w:val="24"/>
          <w:szCs w:val="24"/>
        </w:rPr>
      </w:pPr>
      <w:r w:rsidRPr="006F0B0D">
        <w:rPr>
          <w:rFonts w:ascii="Times New Roman" w:hAnsi="Times New Roman"/>
          <w:sz w:val="24"/>
          <w:szCs w:val="24"/>
        </w:rPr>
        <w:t xml:space="preserve">Galeri kat kafeterya (oval </w:t>
      </w:r>
      <w:proofErr w:type="gramStart"/>
      <w:r w:rsidRPr="006F0B0D">
        <w:rPr>
          <w:rFonts w:ascii="Times New Roman" w:hAnsi="Times New Roman"/>
          <w:sz w:val="24"/>
          <w:szCs w:val="24"/>
        </w:rPr>
        <w:t>fuaye )</w:t>
      </w:r>
      <w:proofErr w:type="gramEnd"/>
      <w:r w:rsidRPr="006F0B0D">
        <w:rPr>
          <w:rFonts w:ascii="Times New Roman" w:hAnsi="Times New Roman"/>
          <w:sz w:val="24"/>
          <w:szCs w:val="24"/>
        </w:rPr>
        <w:t xml:space="preserve"> girişindeki ahşap kasa ve aynı mekandaki ahşap asma tavanının genel rengi . </w:t>
      </w:r>
    </w:p>
    <w:p w14:paraId="3173775F" w14:textId="77777777" w:rsidR="006F0B0D" w:rsidRPr="006F0B0D" w:rsidRDefault="006F0B0D" w:rsidP="006F0B0D">
      <w:pPr>
        <w:numPr>
          <w:ilvl w:val="0"/>
          <w:numId w:val="11"/>
        </w:numPr>
        <w:spacing w:after="5" w:line="360" w:lineRule="auto"/>
        <w:ind w:right="610" w:hanging="360"/>
        <w:jc w:val="both"/>
        <w:rPr>
          <w:rFonts w:ascii="Times New Roman" w:hAnsi="Times New Roman"/>
          <w:sz w:val="24"/>
          <w:szCs w:val="24"/>
        </w:rPr>
      </w:pPr>
      <w:r w:rsidRPr="006F0B0D">
        <w:rPr>
          <w:rFonts w:ascii="Times New Roman" w:hAnsi="Times New Roman"/>
          <w:sz w:val="24"/>
          <w:szCs w:val="24"/>
        </w:rPr>
        <w:t xml:space="preserve">RAL kartelasından; </w:t>
      </w:r>
      <w:r w:rsidRPr="006F0B0D">
        <w:rPr>
          <w:rFonts w:ascii="Times New Roman" w:hAnsi="Times New Roman"/>
          <w:b/>
          <w:sz w:val="24"/>
          <w:szCs w:val="24"/>
        </w:rPr>
        <w:t>7032</w:t>
      </w:r>
      <w:r w:rsidRPr="006F0B0D">
        <w:rPr>
          <w:rFonts w:ascii="Times New Roman" w:hAnsi="Times New Roman"/>
          <w:sz w:val="24"/>
          <w:szCs w:val="24"/>
        </w:rPr>
        <w:t xml:space="preserve"> kod numaralı Gri renk aşağıdaki mahal /yüzeylerde kullanılmak üzere tespit edilmiştir. </w:t>
      </w:r>
    </w:p>
    <w:p w14:paraId="35B7333B" w14:textId="77777777" w:rsidR="006F0B0D" w:rsidRPr="006F0B0D" w:rsidRDefault="006F0B0D" w:rsidP="006F0B0D">
      <w:pPr>
        <w:spacing w:line="360" w:lineRule="auto"/>
        <w:ind w:left="730" w:right="610"/>
        <w:rPr>
          <w:rFonts w:ascii="Times New Roman" w:hAnsi="Times New Roman"/>
          <w:sz w:val="24"/>
          <w:szCs w:val="24"/>
        </w:rPr>
      </w:pPr>
      <w:r w:rsidRPr="006F0B0D">
        <w:rPr>
          <w:rFonts w:ascii="Times New Roman" w:hAnsi="Times New Roman"/>
          <w:sz w:val="24"/>
          <w:szCs w:val="24"/>
        </w:rPr>
        <w:t xml:space="preserve">Galeri kat kafeterya (oval fuaye) girişindeki ahşap kasa profilleri ve ahşap asma tavan dikey çıtaları. </w:t>
      </w:r>
    </w:p>
    <w:p w14:paraId="2366967E" w14:textId="68ECAED0" w:rsidR="006F0B0D" w:rsidRPr="006F0B0D" w:rsidRDefault="006F0B0D" w:rsidP="006F0B0D">
      <w:pPr>
        <w:spacing w:line="360" w:lineRule="auto"/>
        <w:ind w:left="730" w:right="610"/>
        <w:rPr>
          <w:rFonts w:ascii="Times New Roman" w:hAnsi="Times New Roman"/>
          <w:sz w:val="24"/>
          <w:szCs w:val="24"/>
        </w:rPr>
      </w:pPr>
      <w:r w:rsidRPr="006F0B0D">
        <w:rPr>
          <w:rFonts w:ascii="Times New Roman" w:hAnsi="Times New Roman"/>
          <w:sz w:val="24"/>
          <w:szCs w:val="24"/>
        </w:rPr>
        <w:t xml:space="preserve">Seyirci salonu ahşap duvar panellerinin boyaları.  </w:t>
      </w:r>
    </w:p>
    <w:p w14:paraId="1C66BCD7" w14:textId="06BF1AB5" w:rsidR="006F0B0D" w:rsidRPr="006F0B0D" w:rsidRDefault="006F0B0D" w:rsidP="006F0B0D">
      <w:pPr>
        <w:numPr>
          <w:ilvl w:val="0"/>
          <w:numId w:val="11"/>
        </w:numPr>
        <w:spacing w:after="0" w:line="360" w:lineRule="auto"/>
        <w:ind w:right="610" w:hanging="360"/>
        <w:jc w:val="both"/>
        <w:rPr>
          <w:rFonts w:ascii="Times New Roman" w:hAnsi="Times New Roman"/>
          <w:sz w:val="24"/>
          <w:szCs w:val="24"/>
        </w:rPr>
      </w:pPr>
      <w:proofErr w:type="spellStart"/>
      <w:r w:rsidRPr="006F0B0D">
        <w:rPr>
          <w:rFonts w:ascii="Times New Roman" w:hAnsi="Times New Roman"/>
          <w:sz w:val="24"/>
          <w:szCs w:val="24"/>
        </w:rPr>
        <w:t>Jotun</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interior</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colour</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inspiration</w:t>
      </w:r>
      <w:proofErr w:type="spellEnd"/>
      <w:r w:rsidRPr="006F0B0D">
        <w:rPr>
          <w:rFonts w:ascii="Times New Roman" w:hAnsi="Times New Roman"/>
          <w:sz w:val="24"/>
          <w:szCs w:val="24"/>
        </w:rPr>
        <w:t xml:space="preserve"> isimli renk kartelasından </w:t>
      </w:r>
      <w:r w:rsidRPr="006F0B0D">
        <w:rPr>
          <w:rFonts w:ascii="Times New Roman" w:hAnsi="Times New Roman"/>
          <w:b/>
          <w:sz w:val="24"/>
          <w:szCs w:val="24"/>
        </w:rPr>
        <w:t>1050-Y55R</w:t>
      </w:r>
      <w:r w:rsidRPr="006F0B0D">
        <w:rPr>
          <w:rFonts w:ascii="Times New Roman" w:hAnsi="Times New Roman"/>
          <w:sz w:val="24"/>
          <w:szCs w:val="24"/>
        </w:rPr>
        <w:t xml:space="preserve"> kod numaralı renk; Zemin kat </w:t>
      </w:r>
      <w:proofErr w:type="gramStart"/>
      <w:r w:rsidRPr="006F0B0D">
        <w:rPr>
          <w:rFonts w:ascii="Times New Roman" w:hAnsi="Times New Roman"/>
          <w:sz w:val="24"/>
          <w:szCs w:val="24"/>
        </w:rPr>
        <w:t>fuaye(</w:t>
      </w:r>
      <w:proofErr w:type="gramEnd"/>
      <w:r w:rsidRPr="006F0B0D">
        <w:rPr>
          <w:rFonts w:ascii="Times New Roman" w:hAnsi="Times New Roman"/>
          <w:sz w:val="24"/>
          <w:szCs w:val="24"/>
        </w:rPr>
        <w:t xml:space="preserve">galeri altı)tavan kasetleri (bu tavanda kasetler arası profiller seyirci girişi tavanında kullanılan açık sarı renk ile boyanacaktır). Seyirci salonu tavan kasetleri ve yan panel şeritleri.  </w:t>
      </w:r>
    </w:p>
    <w:p w14:paraId="2C674CF0" w14:textId="77777777" w:rsidR="006F0B0D" w:rsidRPr="006F0B0D" w:rsidRDefault="006F0B0D" w:rsidP="006F0B0D">
      <w:pPr>
        <w:numPr>
          <w:ilvl w:val="0"/>
          <w:numId w:val="11"/>
        </w:numPr>
        <w:spacing w:after="26" w:line="360" w:lineRule="auto"/>
        <w:ind w:right="610" w:hanging="360"/>
        <w:jc w:val="both"/>
        <w:rPr>
          <w:rFonts w:ascii="Times New Roman" w:hAnsi="Times New Roman"/>
          <w:sz w:val="24"/>
          <w:szCs w:val="24"/>
        </w:rPr>
      </w:pPr>
      <w:r w:rsidRPr="006F0B0D">
        <w:rPr>
          <w:rFonts w:ascii="Times New Roman" w:hAnsi="Times New Roman"/>
          <w:sz w:val="24"/>
          <w:szCs w:val="24"/>
        </w:rPr>
        <w:t xml:space="preserve">Filli boya </w:t>
      </w:r>
      <w:proofErr w:type="spellStart"/>
      <w:r w:rsidRPr="006F0B0D">
        <w:rPr>
          <w:rFonts w:ascii="Times New Roman" w:hAnsi="Times New Roman"/>
          <w:sz w:val="24"/>
          <w:szCs w:val="24"/>
        </w:rPr>
        <w:t>muresko</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silakril</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grenli</w:t>
      </w:r>
      <w:proofErr w:type="spellEnd"/>
      <w:r w:rsidRPr="006F0B0D">
        <w:rPr>
          <w:rFonts w:ascii="Times New Roman" w:hAnsi="Times New Roman"/>
          <w:sz w:val="24"/>
          <w:szCs w:val="24"/>
        </w:rPr>
        <w:t xml:space="preserve"> dış cephe boya kartelasından; </w:t>
      </w:r>
    </w:p>
    <w:p w14:paraId="11FF5BF2" w14:textId="77777777" w:rsidR="006F0B0D" w:rsidRPr="006F0B0D" w:rsidRDefault="006F0B0D" w:rsidP="006F0B0D">
      <w:pPr>
        <w:spacing w:after="40" w:line="360" w:lineRule="auto"/>
        <w:ind w:left="730" w:right="610"/>
        <w:rPr>
          <w:rFonts w:ascii="Times New Roman" w:hAnsi="Times New Roman"/>
          <w:sz w:val="24"/>
          <w:szCs w:val="24"/>
        </w:rPr>
      </w:pPr>
      <w:r w:rsidRPr="006F0B0D">
        <w:rPr>
          <w:rFonts w:ascii="Times New Roman" w:hAnsi="Times New Roman"/>
          <w:b/>
          <w:sz w:val="24"/>
          <w:szCs w:val="24"/>
        </w:rPr>
        <w:t>13S4</w:t>
      </w:r>
      <w:r w:rsidRPr="006F0B0D">
        <w:rPr>
          <w:rFonts w:ascii="Times New Roman" w:hAnsi="Times New Roman"/>
          <w:sz w:val="24"/>
          <w:szCs w:val="24"/>
        </w:rPr>
        <w:t xml:space="preserve"> kod numaralı açık pembe-gri renk;  </w:t>
      </w:r>
    </w:p>
    <w:p w14:paraId="4F62034C" w14:textId="6C704AC6" w:rsidR="006F0B0D" w:rsidRPr="006F0B0D" w:rsidRDefault="006F0B0D" w:rsidP="006F0B0D">
      <w:pPr>
        <w:spacing w:line="360" w:lineRule="auto"/>
        <w:ind w:left="730" w:right="610"/>
        <w:rPr>
          <w:rFonts w:ascii="Times New Roman" w:hAnsi="Times New Roman"/>
          <w:sz w:val="24"/>
          <w:szCs w:val="24"/>
        </w:rPr>
      </w:pPr>
      <w:r w:rsidRPr="006F0B0D">
        <w:rPr>
          <w:rFonts w:ascii="Times New Roman" w:hAnsi="Times New Roman"/>
          <w:sz w:val="24"/>
          <w:szCs w:val="24"/>
        </w:rPr>
        <w:lastRenderedPageBreak/>
        <w:t xml:space="preserve">(P. </w:t>
      </w:r>
      <w:proofErr w:type="spellStart"/>
      <w:r w:rsidRPr="006F0B0D">
        <w:rPr>
          <w:rFonts w:ascii="Times New Roman" w:hAnsi="Times New Roman"/>
          <w:sz w:val="24"/>
          <w:szCs w:val="24"/>
        </w:rPr>
        <w:t>Bonatz’ın</w:t>
      </w:r>
      <w:proofErr w:type="spellEnd"/>
      <w:r w:rsidRPr="006F0B0D">
        <w:rPr>
          <w:rFonts w:ascii="Times New Roman" w:hAnsi="Times New Roman"/>
          <w:sz w:val="24"/>
          <w:szCs w:val="24"/>
        </w:rPr>
        <w:t xml:space="preserve"> 1950 tarihli makalesinde kör gri- açık </w:t>
      </w:r>
      <w:proofErr w:type="gramStart"/>
      <w:r w:rsidRPr="006F0B0D">
        <w:rPr>
          <w:rFonts w:ascii="Times New Roman" w:hAnsi="Times New Roman"/>
          <w:sz w:val="24"/>
          <w:szCs w:val="24"/>
        </w:rPr>
        <w:t>pembe(</w:t>
      </w:r>
      <w:proofErr w:type="spellStart"/>
      <w:proofErr w:type="gramEnd"/>
      <w:r w:rsidRPr="006F0B0D">
        <w:rPr>
          <w:rFonts w:ascii="Times New Roman" w:hAnsi="Times New Roman"/>
          <w:sz w:val="24"/>
          <w:szCs w:val="24"/>
        </w:rPr>
        <w:t>Stumpf</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Grau</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Rosafarbenen</w:t>
      </w:r>
      <w:proofErr w:type="spellEnd"/>
      <w:r w:rsidRPr="006F0B0D">
        <w:rPr>
          <w:rFonts w:ascii="Times New Roman" w:hAnsi="Times New Roman"/>
          <w:sz w:val="24"/>
          <w:szCs w:val="24"/>
        </w:rPr>
        <w:t xml:space="preserve">)ismiyle tanımlanmaktadır bu renk dış cephe genel rengi olarak tespit edilmiştir.  </w:t>
      </w:r>
    </w:p>
    <w:p w14:paraId="7E256681" w14:textId="77777777" w:rsidR="006F0B0D" w:rsidRPr="006F0B0D" w:rsidRDefault="006F0B0D" w:rsidP="006F0B0D">
      <w:pPr>
        <w:numPr>
          <w:ilvl w:val="0"/>
          <w:numId w:val="11"/>
        </w:numPr>
        <w:spacing w:after="5" w:line="360" w:lineRule="auto"/>
        <w:ind w:right="610" w:hanging="360"/>
        <w:jc w:val="both"/>
        <w:rPr>
          <w:rFonts w:ascii="Times New Roman" w:hAnsi="Times New Roman"/>
          <w:sz w:val="24"/>
          <w:szCs w:val="24"/>
        </w:rPr>
      </w:pPr>
      <w:proofErr w:type="spellStart"/>
      <w:r w:rsidRPr="006F0B0D">
        <w:rPr>
          <w:rFonts w:ascii="Times New Roman" w:hAnsi="Times New Roman"/>
          <w:sz w:val="24"/>
          <w:szCs w:val="24"/>
        </w:rPr>
        <w:t>Jotun</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interior</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colour</w:t>
      </w:r>
      <w:proofErr w:type="spellEnd"/>
      <w:r w:rsidRPr="006F0B0D">
        <w:rPr>
          <w:rFonts w:ascii="Times New Roman" w:hAnsi="Times New Roman"/>
          <w:sz w:val="24"/>
          <w:szCs w:val="24"/>
        </w:rPr>
        <w:t xml:space="preserve"> </w:t>
      </w:r>
      <w:proofErr w:type="spellStart"/>
      <w:r w:rsidRPr="006F0B0D">
        <w:rPr>
          <w:rFonts w:ascii="Times New Roman" w:hAnsi="Times New Roman"/>
          <w:sz w:val="24"/>
          <w:szCs w:val="24"/>
        </w:rPr>
        <w:t>inspiration</w:t>
      </w:r>
      <w:proofErr w:type="spellEnd"/>
      <w:r w:rsidRPr="006F0B0D">
        <w:rPr>
          <w:rFonts w:ascii="Times New Roman" w:hAnsi="Times New Roman"/>
          <w:sz w:val="24"/>
          <w:szCs w:val="24"/>
        </w:rPr>
        <w:t xml:space="preserve"> isimli renk </w:t>
      </w:r>
      <w:proofErr w:type="gramStart"/>
      <w:r w:rsidRPr="006F0B0D">
        <w:rPr>
          <w:rFonts w:ascii="Times New Roman" w:hAnsi="Times New Roman"/>
          <w:sz w:val="24"/>
          <w:szCs w:val="24"/>
        </w:rPr>
        <w:t>kartelasından ;</w:t>
      </w:r>
      <w:proofErr w:type="gramEnd"/>
      <w:r w:rsidRPr="006F0B0D">
        <w:rPr>
          <w:rFonts w:ascii="Times New Roman" w:hAnsi="Times New Roman"/>
          <w:sz w:val="24"/>
          <w:szCs w:val="24"/>
        </w:rPr>
        <w:t xml:space="preserve"> </w:t>
      </w:r>
      <w:r w:rsidRPr="006F0B0D">
        <w:rPr>
          <w:rFonts w:ascii="Times New Roman" w:hAnsi="Times New Roman"/>
          <w:b/>
          <w:sz w:val="24"/>
          <w:szCs w:val="24"/>
        </w:rPr>
        <w:t>S1010-Y30R</w:t>
      </w:r>
      <w:r w:rsidRPr="006F0B0D">
        <w:rPr>
          <w:rFonts w:ascii="Times New Roman" w:hAnsi="Times New Roman"/>
          <w:sz w:val="24"/>
          <w:szCs w:val="24"/>
        </w:rPr>
        <w:t xml:space="preserve"> kod numaralı renk aşağıdaki mahal yüzeylerde kullanılmak üzere tespit edilmiştir. </w:t>
      </w:r>
    </w:p>
    <w:p w14:paraId="019371E5" w14:textId="0B77131C" w:rsidR="006F0B0D" w:rsidRDefault="006F0B0D" w:rsidP="006F0B0D">
      <w:pPr>
        <w:spacing w:after="154" w:line="360" w:lineRule="auto"/>
        <w:ind w:left="730" w:right="610"/>
        <w:rPr>
          <w:rFonts w:ascii="Times New Roman" w:hAnsi="Times New Roman"/>
          <w:sz w:val="24"/>
          <w:szCs w:val="24"/>
        </w:rPr>
      </w:pPr>
      <w:r w:rsidRPr="006F0B0D">
        <w:rPr>
          <w:rFonts w:ascii="Times New Roman" w:hAnsi="Times New Roman"/>
          <w:sz w:val="24"/>
          <w:szCs w:val="24"/>
        </w:rPr>
        <w:t xml:space="preserve">İç mekan (seyirci girişi, fuaye, üst galeri, fuaye seyirci salonu yan koridorları, galeri katı kafeterya (oval fuaye) genel duvar </w:t>
      </w:r>
      <w:proofErr w:type="gramStart"/>
      <w:r w:rsidRPr="006F0B0D">
        <w:rPr>
          <w:rFonts w:ascii="Times New Roman" w:hAnsi="Times New Roman"/>
          <w:sz w:val="24"/>
          <w:szCs w:val="24"/>
        </w:rPr>
        <w:t>rengi .</w:t>
      </w:r>
      <w:proofErr w:type="gramEnd"/>
      <w:r w:rsidRPr="006F0B0D">
        <w:rPr>
          <w:rFonts w:ascii="Times New Roman" w:hAnsi="Times New Roman"/>
          <w:sz w:val="24"/>
          <w:szCs w:val="24"/>
        </w:rPr>
        <w:t xml:space="preserve"> </w:t>
      </w:r>
    </w:p>
    <w:p w14:paraId="0B35D22D" w14:textId="77777777" w:rsidR="006F0B0D" w:rsidRDefault="006F0B0D" w:rsidP="006F0B0D">
      <w:pPr>
        <w:spacing w:after="154" w:line="360" w:lineRule="auto"/>
        <w:ind w:left="730" w:right="610"/>
        <w:rPr>
          <w:rFonts w:ascii="Times New Roman" w:hAnsi="Times New Roman"/>
          <w:sz w:val="24"/>
          <w:szCs w:val="24"/>
        </w:rPr>
      </w:pPr>
    </w:p>
    <w:p w14:paraId="0AB32650" w14:textId="77777777" w:rsidR="006F0B0D" w:rsidRPr="006F0B0D" w:rsidRDefault="006F0B0D" w:rsidP="006F0B0D">
      <w:pPr>
        <w:spacing w:after="154" w:line="360" w:lineRule="auto"/>
        <w:ind w:left="730" w:right="610"/>
        <w:rPr>
          <w:rFonts w:ascii="Times New Roman" w:hAnsi="Times New Roman"/>
          <w:sz w:val="24"/>
          <w:szCs w:val="24"/>
        </w:rPr>
      </w:pPr>
    </w:p>
    <w:p w14:paraId="10851AA9" w14:textId="77777777" w:rsidR="006F0B0D" w:rsidRPr="006F0B0D" w:rsidRDefault="006F0B0D" w:rsidP="006F0B0D">
      <w:pPr>
        <w:spacing w:after="405" w:line="360" w:lineRule="auto"/>
        <w:ind w:left="10" w:right="610"/>
        <w:rPr>
          <w:rFonts w:ascii="Times New Roman" w:hAnsi="Times New Roman"/>
          <w:sz w:val="24"/>
          <w:szCs w:val="24"/>
        </w:rPr>
      </w:pPr>
      <w:r w:rsidRPr="006F0B0D">
        <w:rPr>
          <w:rFonts w:ascii="Times New Roman" w:hAnsi="Times New Roman"/>
          <w:sz w:val="24"/>
          <w:szCs w:val="24"/>
        </w:rPr>
        <w:t xml:space="preserve">Gereği için saygılarımızla  </w:t>
      </w:r>
    </w:p>
    <w:p w14:paraId="5D5C8F46" w14:textId="77777777" w:rsidR="006F0B0D" w:rsidRPr="006F0B0D" w:rsidRDefault="006F0B0D" w:rsidP="006F0B0D">
      <w:pPr>
        <w:spacing w:after="438" w:line="360" w:lineRule="auto"/>
        <w:rPr>
          <w:rFonts w:ascii="Times New Roman" w:hAnsi="Times New Roman"/>
          <w:sz w:val="24"/>
          <w:szCs w:val="24"/>
        </w:rPr>
      </w:pPr>
      <w:r w:rsidRPr="006F0B0D">
        <w:rPr>
          <w:rFonts w:ascii="Times New Roman" w:hAnsi="Times New Roman"/>
          <w:sz w:val="24"/>
          <w:szCs w:val="24"/>
        </w:rPr>
        <w:t xml:space="preserve"> </w:t>
      </w:r>
      <w:r w:rsidRPr="006F0B0D">
        <w:rPr>
          <w:rFonts w:ascii="Times New Roman" w:hAnsi="Times New Roman"/>
          <w:noProof/>
          <w:sz w:val="24"/>
          <w:szCs w:val="24"/>
        </w:rPr>
        <w:drawing>
          <wp:inline distT="0" distB="0" distL="0" distR="0" wp14:anchorId="74926ABB" wp14:editId="30158D28">
            <wp:extent cx="1675638" cy="313690"/>
            <wp:effectExtent l="0" t="0" r="0" b="0"/>
            <wp:docPr id="3508" name="Picture 3508"/>
            <wp:cNvGraphicFramePr/>
            <a:graphic xmlns:a="http://schemas.openxmlformats.org/drawingml/2006/main">
              <a:graphicData uri="http://schemas.openxmlformats.org/drawingml/2006/picture">
                <pic:pic xmlns:pic="http://schemas.openxmlformats.org/drawingml/2006/picture">
                  <pic:nvPicPr>
                    <pic:cNvPr id="3508" name="Picture 3508"/>
                    <pic:cNvPicPr/>
                  </pic:nvPicPr>
                  <pic:blipFill>
                    <a:blip r:embed="rId260"/>
                    <a:stretch>
                      <a:fillRect/>
                    </a:stretch>
                  </pic:blipFill>
                  <pic:spPr>
                    <a:xfrm>
                      <a:off x="0" y="0"/>
                      <a:ext cx="1675638" cy="313690"/>
                    </a:xfrm>
                    <a:prstGeom prst="rect">
                      <a:avLst/>
                    </a:prstGeom>
                  </pic:spPr>
                </pic:pic>
              </a:graphicData>
            </a:graphic>
          </wp:inline>
        </w:drawing>
      </w:r>
      <w:r w:rsidRPr="006F0B0D">
        <w:rPr>
          <w:rFonts w:ascii="Times New Roman" w:hAnsi="Times New Roman"/>
          <w:sz w:val="24"/>
          <w:szCs w:val="24"/>
        </w:rPr>
        <w:t xml:space="preserve"> </w:t>
      </w:r>
    </w:p>
    <w:p w14:paraId="42F15984" w14:textId="77777777" w:rsidR="006F0B0D" w:rsidRPr="006F0B0D" w:rsidRDefault="006F0B0D" w:rsidP="006F0B0D">
      <w:pPr>
        <w:tabs>
          <w:tab w:val="center" w:pos="4681"/>
        </w:tabs>
        <w:spacing w:line="360" w:lineRule="auto"/>
        <w:rPr>
          <w:rFonts w:ascii="Times New Roman" w:hAnsi="Times New Roman"/>
          <w:sz w:val="24"/>
          <w:szCs w:val="24"/>
        </w:rPr>
      </w:pPr>
      <w:r w:rsidRPr="006F0B0D">
        <w:rPr>
          <w:rFonts w:ascii="Times New Roman" w:hAnsi="Times New Roman"/>
          <w:sz w:val="24"/>
          <w:szCs w:val="24"/>
        </w:rPr>
        <w:t xml:space="preserve">Prof. Dr. Yaşar Selçuk ŞENER            </w:t>
      </w:r>
      <w:r w:rsidRPr="006F0B0D">
        <w:rPr>
          <w:rFonts w:ascii="Times New Roman" w:hAnsi="Times New Roman"/>
          <w:sz w:val="24"/>
          <w:szCs w:val="24"/>
        </w:rPr>
        <w:tab/>
        <w:t xml:space="preserve">  </w:t>
      </w:r>
    </w:p>
    <w:p w14:paraId="40040075" w14:textId="77777777" w:rsidR="006F0B0D" w:rsidRDefault="006F0B0D" w:rsidP="006F0B0D">
      <w:pPr>
        <w:spacing w:after="0"/>
      </w:pPr>
      <w:r>
        <w:t xml:space="preserve">  </w:t>
      </w:r>
    </w:p>
    <w:p w14:paraId="6FE6A9FB" w14:textId="77777777" w:rsidR="006F0B0D" w:rsidRDefault="006F0B0D" w:rsidP="006F0B0D">
      <w:pPr>
        <w:ind w:left="10" w:right="610"/>
      </w:pPr>
    </w:p>
    <w:p w14:paraId="5CB55B41" w14:textId="77777777" w:rsidR="006F0B0D" w:rsidRPr="006F0B0D" w:rsidRDefault="006F0B0D" w:rsidP="006F0B0D">
      <w:pPr>
        <w:spacing w:after="266"/>
        <w:ind w:left="432" w:right="610"/>
        <w:rPr>
          <w:sz w:val="24"/>
          <w:szCs w:val="24"/>
        </w:rPr>
      </w:pPr>
    </w:p>
    <w:p w14:paraId="5E9A2187" w14:textId="77777777" w:rsidR="006F0B0D" w:rsidRPr="00E50E32" w:rsidRDefault="006F0B0D" w:rsidP="00E50E32">
      <w:pPr>
        <w:spacing w:line="360" w:lineRule="auto"/>
        <w:ind w:right="610"/>
        <w:rPr>
          <w:rFonts w:ascii="Times New Roman" w:hAnsi="Times New Roman"/>
          <w:sz w:val="24"/>
          <w:szCs w:val="24"/>
        </w:rPr>
      </w:pPr>
    </w:p>
    <w:p w14:paraId="6C6CECCB" w14:textId="77777777" w:rsidR="00412D96" w:rsidRDefault="00412D96" w:rsidP="00412D96">
      <w:pPr>
        <w:spacing w:after="216"/>
        <w:ind w:left="432" w:right="610"/>
      </w:pPr>
    </w:p>
    <w:p w14:paraId="3941C48A" w14:textId="77777777" w:rsidR="00412D96" w:rsidRPr="00F24CCB" w:rsidRDefault="00412D96" w:rsidP="00F24CCB">
      <w:pPr>
        <w:spacing w:line="360" w:lineRule="auto"/>
        <w:ind w:right="610"/>
        <w:rPr>
          <w:rFonts w:ascii="Times New Roman" w:hAnsi="Times New Roman"/>
          <w:sz w:val="24"/>
          <w:szCs w:val="24"/>
        </w:rPr>
      </w:pPr>
    </w:p>
    <w:p w14:paraId="5E8BE067" w14:textId="77777777" w:rsidR="00F24CCB" w:rsidRPr="00F24CCB" w:rsidRDefault="00F24CCB" w:rsidP="00F24CCB">
      <w:pPr>
        <w:spacing w:line="360" w:lineRule="auto"/>
        <w:ind w:right="610"/>
        <w:rPr>
          <w:rFonts w:ascii="Times New Roman" w:hAnsi="Times New Roman"/>
          <w:sz w:val="24"/>
          <w:szCs w:val="24"/>
        </w:rPr>
      </w:pPr>
    </w:p>
    <w:p w14:paraId="69ED2D92" w14:textId="77777777" w:rsidR="00F24CCB" w:rsidRPr="004B538B" w:rsidRDefault="00F24CCB" w:rsidP="004B538B">
      <w:pPr>
        <w:spacing w:after="107" w:line="360" w:lineRule="auto"/>
        <w:ind w:right="610"/>
        <w:rPr>
          <w:rFonts w:ascii="Times New Roman" w:hAnsi="Times New Roman"/>
          <w:sz w:val="24"/>
          <w:szCs w:val="24"/>
        </w:rPr>
      </w:pPr>
    </w:p>
    <w:p w14:paraId="32438FB1" w14:textId="79A53B53" w:rsidR="004B538B" w:rsidRPr="004B538B" w:rsidRDefault="004B538B" w:rsidP="004B538B">
      <w:pPr>
        <w:spacing w:line="360" w:lineRule="auto"/>
        <w:ind w:right="610"/>
        <w:rPr>
          <w:rFonts w:ascii="Times New Roman" w:hAnsi="Times New Roman"/>
          <w:sz w:val="24"/>
          <w:szCs w:val="24"/>
        </w:rPr>
      </w:pPr>
    </w:p>
    <w:p w14:paraId="6288C944" w14:textId="77777777" w:rsidR="004B538B" w:rsidRPr="00126F23" w:rsidRDefault="004B538B" w:rsidP="00126F23">
      <w:pPr>
        <w:spacing w:after="440" w:line="360" w:lineRule="auto"/>
        <w:ind w:left="228" w:right="413"/>
        <w:rPr>
          <w:rFonts w:ascii="Times New Roman" w:hAnsi="Times New Roman"/>
          <w:sz w:val="24"/>
          <w:szCs w:val="24"/>
        </w:rPr>
      </w:pPr>
    </w:p>
    <w:p w14:paraId="75DD0051" w14:textId="77777777" w:rsidR="00126F23" w:rsidRDefault="00126F23" w:rsidP="00130B10">
      <w:pPr>
        <w:spacing w:after="440" w:line="265" w:lineRule="auto"/>
        <w:ind w:left="228" w:right="413"/>
        <w:jc w:val="center"/>
        <w:rPr>
          <w:sz w:val="24"/>
          <w:szCs w:val="24"/>
        </w:rPr>
      </w:pPr>
    </w:p>
    <w:p w14:paraId="2AFEFA60" w14:textId="77777777" w:rsidR="006C51CB" w:rsidRPr="006C51CB" w:rsidRDefault="006C51CB" w:rsidP="006C51CB">
      <w:pPr>
        <w:spacing w:after="399" w:line="360" w:lineRule="auto"/>
        <w:ind w:right="562"/>
        <w:rPr>
          <w:rFonts w:ascii="Times New Roman" w:hAnsi="Times New Roman"/>
          <w:sz w:val="24"/>
          <w:szCs w:val="24"/>
        </w:rPr>
      </w:pPr>
    </w:p>
    <w:sectPr w:rsidR="006C51CB" w:rsidRPr="006C51CB" w:rsidSect="006E2795">
      <w:headerReference w:type="even" r:id="rId261"/>
      <w:headerReference w:type="default" r:id="rId262"/>
      <w:footerReference w:type="default" r:id="rId263"/>
      <w:headerReference w:type="first" r:id="rId26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72E8046" w14:textId="77777777" w:rsidR="006E2795" w:rsidRDefault="006E2795" w:rsidP="00E565D9">
      <w:pPr>
        <w:spacing w:after="0" w:line="240" w:lineRule="auto"/>
      </w:pPr>
      <w:r>
        <w:separator/>
      </w:r>
    </w:p>
  </w:endnote>
  <w:endnote w:type="continuationSeparator" w:id="0">
    <w:p w14:paraId="7DFA8C37" w14:textId="77777777" w:rsidR="006E2795" w:rsidRDefault="006E2795" w:rsidP="00E565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Arial Black">
    <w:panose1 w:val="020B0A04020102020204"/>
    <w:charset w:val="A2"/>
    <w:family w:val="swiss"/>
    <w:pitch w:val="variable"/>
    <w:sig w:usb0="A00002AF" w:usb1="400078FB" w:usb2="00000000" w:usb3="00000000" w:csb0="0000009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2CBE97" w14:textId="77777777" w:rsidR="00E565D9" w:rsidRDefault="002F42D3" w:rsidP="000B332E">
    <w:pPr>
      <w:pStyle w:val="AltBilgi"/>
    </w:pPr>
    <w:r>
      <w:rPr>
        <w:noProof/>
      </w:rPr>
      <w:drawing>
        <wp:anchor distT="0" distB="0" distL="114300" distR="114300" simplePos="0" relativeHeight="251656704" behindDoc="1" locked="0" layoutInCell="1" allowOverlap="1" wp14:anchorId="177FA364" wp14:editId="16ABFAE4">
          <wp:simplePos x="0" y="0"/>
          <wp:positionH relativeFrom="margin">
            <wp:posOffset>4092575</wp:posOffset>
          </wp:positionH>
          <wp:positionV relativeFrom="paragraph">
            <wp:posOffset>266700</wp:posOffset>
          </wp:positionV>
          <wp:extent cx="1299845" cy="168910"/>
          <wp:effectExtent l="0" t="0" r="0" b="0"/>
          <wp:wrapNone/>
          <wp:docPr id="17"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9845" cy="168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1" locked="0" layoutInCell="1" allowOverlap="1" wp14:anchorId="5EC4B2DA" wp14:editId="3B0E2D9C">
          <wp:simplePos x="0" y="0"/>
          <wp:positionH relativeFrom="margin">
            <wp:posOffset>370205</wp:posOffset>
          </wp:positionH>
          <wp:positionV relativeFrom="paragraph">
            <wp:posOffset>223520</wp:posOffset>
          </wp:positionV>
          <wp:extent cx="3471545" cy="226060"/>
          <wp:effectExtent l="0" t="0" r="0" b="0"/>
          <wp:wrapNone/>
          <wp:docPr id="1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71545" cy="226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632" behindDoc="1" locked="0" layoutInCell="1" allowOverlap="1" wp14:anchorId="29F8A066" wp14:editId="422E4405">
          <wp:simplePos x="0" y="0"/>
          <wp:positionH relativeFrom="column">
            <wp:posOffset>-632460</wp:posOffset>
          </wp:positionH>
          <wp:positionV relativeFrom="paragraph">
            <wp:posOffset>-128905</wp:posOffset>
          </wp:positionV>
          <wp:extent cx="1600200" cy="202565"/>
          <wp:effectExtent l="0" t="0" r="0" b="0"/>
          <wp:wrapNone/>
          <wp:docPr id="1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00200" cy="202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824" behindDoc="1" locked="0" layoutInCell="1" allowOverlap="1" wp14:anchorId="03F43AED" wp14:editId="4B855809">
          <wp:simplePos x="0" y="0"/>
          <wp:positionH relativeFrom="column">
            <wp:posOffset>4958715</wp:posOffset>
          </wp:positionH>
          <wp:positionV relativeFrom="paragraph">
            <wp:posOffset>-106045</wp:posOffset>
          </wp:positionV>
          <wp:extent cx="1373505" cy="220345"/>
          <wp:effectExtent l="0" t="0" r="0" b="0"/>
          <wp:wrapNone/>
          <wp:docPr id="1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373505" cy="2203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1" locked="0" layoutInCell="1" allowOverlap="1" wp14:anchorId="558F251D" wp14:editId="6F8FAD30">
          <wp:simplePos x="0" y="0"/>
          <wp:positionH relativeFrom="margin">
            <wp:align>center</wp:align>
          </wp:positionH>
          <wp:positionV relativeFrom="paragraph">
            <wp:posOffset>-110490</wp:posOffset>
          </wp:positionV>
          <wp:extent cx="1170305" cy="205105"/>
          <wp:effectExtent l="0" t="0" r="0" b="0"/>
          <wp:wrapTight wrapText="bothSides">
            <wp:wrapPolygon edited="0">
              <wp:start x="0" y="0"/>
              <wp:lineTo x="0" y="20062"/>
              <wp:lineTo x="21096" y="20062"/>
              <wp:lineTo x="21096" y="0"/>
              <wp:lineTo x="0" y="0"/>
            </wp:wrapPolygon>
          </wp:wrapTight>
          <wp:docPr id="1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7030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EB2BD7" w14:textId="77777777" w:rsidR="006E2795" w:rsidRDefault="006E2795" w:rsidP="00E565D9">
      <w:pPr>
        <w:spacing w:after="0" w:line="240" w:lineRule="auto"/>
      </w:pPr>
      <w:r>
        <w:separator/>
      </w:r>
    </w:p>
  </w:footnote>
  <w:footnote w:type="continuationSeparator" w:id="0">
    <w:p w14:paraId="54D0C43C" w14:textId="77777777" w:rsidR="006E2795" w:rsidRDefault="006E2795" w:rsidP="00E565D9">
      <w:pPr>
        <w:spacing w:after="0" w:line="240" w:lineRule="auto"/>
      </w:pPr>
      <w:r>
        <w:continuationSeparator/>
      </w:r>
    </w:p>
  </w:footnote>
  <w:footnote w:id="1">
    <w:p w14:paraId="70BEE5F3" w14:textId="77777777" w:rsidR="004A2768" w:rsidRDefault="004A2768" w:rsidP="004A2768">
      <w:pPr>
        <w:pStyle w:val="footnotedescription"/>
        <w:spacing w:line="282" w:lineRule="auto"/>
        <w:ind w:right="618"/>
        <w:jc w:val="both"/>
      </w:pPr>
      <w:r>
        <w:rPr>
          <w:rStyle w:val="footnotemark"/>
        </w:rPr>
        <w:footnoteRef/>
      </w:r>
      <w:r>
        <w:t xml:space="preserve"> Altan </w:t>
      </w:r>
      <w:proofErr w:type="spellStart"/>
      <w:r>
        <w:t>Ergut</w:t>
      </w:r>
      <w:proofErr w:type="spellEnd"/>
      <w:r>
        <w:t xml:space="preserve">, E., Akçura, G., Fıratlı, N. (2009). </w:t>
      </w:r>
      <w:r>
        <w:rPr>
          <w:i/>
        </w:rPr>
        <w:t>Sergi Evi – Opera Binası,</w:t>
      </w:r>
      <w:r>
        <w:t xml:space="preserve"> E. Altan </w:t>
      </w:r>
      <w:proofErr w:type="spellStart"/>
      <w:r>
        <w:t>Ergut</w:t>
      </w:r>
      <w:proofErr w:type="spellEnd"/>
      <w:r>
        <w:t xml:space="preserve"> (</w:t>
      </w:r>
      <w:proofErr w:type="spellStart"/>
      <w:r>
        <w:t>ed</w:t>
      </w:r>
      <w:proofErr w:type="spellEnd"/>
      <w:proofErr w:type="gramStart"/>
      <w:r>
        <w:t>).TMMOB</w:t>
      </w:r>
      <w:proofErr w:type="gramEnd"/>
      <w:r>
        <w:t xml:space="preserve">, Mimarlar Odası Ankara Şubesi, Bina Kimlikleri ve Envanteri Projesi,  Bina Kimlikleri Söyleşisi – 5, Ankara, (ISBN 978605-01-0313-7), s. 14.  </w:t>
      </w:r>
    </w:p>
  </w:footnote>
  <w:footnote w:id="2">
    <w:p w14:paraId="30325AE5" w14:textId="77777777" w:rsidR="004A2768" w:rsidRDefault="004A2768" w:rsidP="004A2768">
      <w:pPr>
        <w:pStyle w:val="footnotedescription"/>
        <w:spacing w:line="309" w:lineRule="auto"/>
        <w:ind w:right="263"/>
      </w:pPr>
      <w:r>
        <w:rPr>
          <w:rStyle w:val="footnotemark"/>
        </w:rPr>
        <w:footnoteRef/>
      </w:r>
      <w:r>
        <w:t xml:space="preserve"> Altan </w:t>
      </w:r>
      <w:proofErr w:type="spellStart"/>
      <w:r>
        <w:t>Ergut</w:t>
      </w:r>
      <w:proofErr w:type="spellEnd"/>
      <w:r>
        <w:t xml:space="preserve">, E. (2010). </w:t>
      </w:r>
      <w:r>
        <w:rPr>
          <w:i/>
        </w:rPr>
        <w:t xml:space="preserve">Mimarlık Tarihi Değerlendirme Raporu, </w:t>
      </w:r>
      <w:proofErr w:type="spellStart"/>
      <w:r>
        <w:t>iç.N</w:t>
      </w:r>
      <w:proofErr w:type="spellEnd"/>
      <w:r>
        <w:t>. Demirtaş, İ. O. Yazgan, F. Yetik (ed.</w:t>
      </w:r>
      <w:proofErr w:type="gramStart"/>
      <w:r>
        <w:t>),  Opera</w:t>
      </w:r>
      <w:proofErr w:type="gramEnd"/>
      <w:r>
        <w:t xml:space="preserve"> Binası Mimarlık Tarihi – Rölöve – Restitüsyon – Restorasyon - Malzeme Analizi - Akustik Raporu  (Yayımlanmamış), Ankara, s. 1-10.  </w:t>
      </w:r>
    </w:p>
  </w:footnote>
  <w:footnote w:id="3">
    <w:p w14:paraId="73F4F11D" w14:textId="77777777" w:rsidR="004A2768" w:rsidRDefault="004A2768" w:rsidP="004A2768">
      <w:pPr>
        <w:pStyle w:val="footnotedescription"/>
        <w:spacing w:line="258" w:lineRule="auto"/>
      </w:pPr>
      <w:r>
        <w:rPr>
          <w:rStyle w:val="footnotemark"/>
        </w:rPr>
        <w:footnoteRef/>
      </w:r>
      <w:r>
        <w:t xml:space="preserve"> </w:t>
      </w:r>
      <w:hyperlink r:id="rId1">
        <w:r>
          <w:rPr>
            <w:color w:val="0563C1"/>
            <w:u w:val="single" w:color="0563C1"/>
          </w:rPr>
          <w:t>http://saltresearch.org/primo_library/libweb/action/search.do?fn=search&amp;ct=search&amp;mode=Basic&amp;indx=1&amp;du</w:t>
        </w:r>
      </w:hyperlink>
      <w:hyperlink r:id="rId2">
        <w:r>
          <w:rPr>
            <w:color w:val="0563C1"/>
          </w:rPr>
          <w:t xml:space="preserve"> </w:t>
        </w:r>
      </w:hyperlink>
      <w:hyperlink r:id="rId3">
        <w:r>
          <w:rPr>
            <w:color w:val="0563C1"/>
            <w:u w:val="single" w:color="0563C1"/>
          </w:rPr>
          <w:t>m=true&amp;srt=rank&amp;vid=salt&amp;frbg=&amp;tb=t&amp;vl%286443075UI1%29=all_items&amp;vl%281UI0%29=contains&amp;vl%2</w:t>
        </w:r>
      </w:hyperlink>
      <w:hyperlink r:id="rId4">
        <w:r>
          <w:rPr>
            <w:color w:val="0563C1"/>
          </w:rPr>
          <w:t xml:space="preserve"> </w:t>
        </w:r>
      </w:hyperlink>
      <w:hyperlink r:id="rId5">
        <w:r>
          <w:rPr>
            <w:color w:val="0563C1"/>
            <w:u w:val="single" w:color="0563C1"/>
          </w:rPr>
          <w:t>89926023UI0%29=any&amp;vl%289926023UI0%29=title&amp;vl%289926023UI0%29=any&amp;tab=default_tab&amp;scp.scps</w:t>
        </w:r>
      </w:hyperlink>
      <w:hyperlink r:id="rId6">
        <w:r>
          <w:t xml:space="preserve"> </w:t>
        </w:r>
      </w:hyperlink>
    </w:p>
    <w:p w14:paraId="16D2EC56" w14:textId="77777777" w:rsidR="004A2768" w:rsidRDefault="004A2768" w:rsidP="004A2768">
      <w:pPr>
        <w:pStyle w:val="footnotedescription"/>
        <w:spacing w:line="243" w:lineRule="auto"/>
      </w:pPr>
      <w:hyperlink r:id="rId7">
        <w:r>
          <w:rPr>
            <w:color w:val="0563C1"/>
            <w:u w:val="single" w:color="0563C1"/>
          </w:rPr>
          <w:t>=scope%3A%28digitool_salt%29%2Cscope%3A%28aleph_salt%29&amp;vl%28freeText0%29=ankara+oper</w:t>
        </w:r>
      </w:hyperlink>
      <w:hyperlink r:id="rId8">
        <w:r>
          <w:rPr>
            <w:color w:val="0563C1"/>
            <w:u w:val="single" w:color="0563C1"/>
          </w:rPr>
          <w:t>a</w:t>
        </w:r>
      </w:hyperlink>
      <w:hyperlink r:id="rId9">
        <w:r>
          <w:t xml:space="preserve"> </w:t>
        </w:r>
      </w:hyperlink>
      <w:hyperlink r:id="rId10">
        <w:r>
          <w:rPr>
            <w:vertAlign w:val="superscript"/>
          </w:rPr>
          <w:t>4</w:t>
        </w:r>
      </w:hyperlink>
      <w:hyperlink r:id="rId11">
        <w:r>
          <w:rPr>
            <w:color w:val="0563C1"/>
            <w:u w:val="single" w:color="0563C1"/>
          </w:rPr>
          <w:t>https://archnet.org/sites/5626/media_contents/2123</w:t>
        </w:r>
      </w:hyperlink>
      <w:hyperlink r:id="rId12">
        <w:r>
          <w:rPr>
            <w:color w:val="0563C1"/>
            <w:u w:val="single" w:color="0563C1"/>
          </w:rPr>
          <w:t>2</w:t>
        </w:r>
      </w:hyperlink>
      <w:hyperlink r:id="rId13">
        <w:r>
          <w:t xml:space="preserve">  </w:t>
        </w:r>
      </w:hyperlink>
    </w:p>
  </w:footnote>
  <w:footnote w:id="4">
    <w:p w14:paraId="5F661EC0" w14:textId="77777777" w:rsidR="00AB2B62" w:rsidRDefault="00AB2B62" w:rsidP="00AB2B62">
      <w:pPr>
        <w:pStyle w:val="footnotedescription"/>
      </w:pPr>
      <w:r>
        <w:rPr>
          <w:rStyle w:val="footnotemark"/>
        </w:rPr>
        <w:footnoteRef/>
      </w:r>
      <w:r>
        <w:t xml:space="preserve"> Renk kodları </w:t>
      </w:r>
      <w:r>
        <w:rPr>
          <w:b/>
        </w:rPr>
        <w:t>Filli Boya/</w:t>
      </w:r>
      <w:proofErr w:type="spellStart"/>
      <w:r>
        <w:rPr>
          <w:b/>
        </w:rPr>
        <w:t>CaparolRenxmatik</w:t>
      </w:r>
      <w:proofErr w:type="spellEnd"/>
      <w:r>
        <w:t xml:space="preserve"> iç cephe ortak renk kartelasına </w:t>
      </w:r>
      <w:proofErr w:type="gramStart"/>
      <w:r>
        <w:t>göre  verilmiştir</w:t>
      </w:r>
      <w:proofErr w:type="gramEnd"/>
      <w:r>
        <w:t xml:space="preserve">.  </w:t>
      </w:r>
    </w:p>
    <w:p w14:paraId="40FF8AF7" w14:textId="77777777" w:rsidR="00B96D06" w:rsidRDefault="00B96D06" w:rsidP="00B96D06">
      <w:pPr>
        <w:spacing w:after="14" w:line="269" w:lineRule="auto"/>
        <w:ind w:left="422" w:right="589"/>
      </w:pPr>
      <w:r>
        <w:rPr>
          <w:sz w:val="20"/>
          <w:vertAlign w:val="superscript"/>
        </w:rPr>
        <w:t>6</w:t>
      </w:r>
      <w:r>
        <w:rPr>
          <w:sz w:val="20"/>
        </w:rPr>
        <w:t xml:space="preserve"> Tüm 1. kat boyunca devam eden bu uygulamanın; Cumhurbaşkanlığı Locası kapı kenarlarında yerden 134 cm yüksekliğe çıkıp, 1. katın diğer tüm duvarlarında ise standart bir biçimde yerden 114 cm yükseklikte devam ettiği belirlenmiştir.  </w:t>
      </w:r>
      <w:r>
        <w:t xml:space="preserve"> </w:t>
      </w:r>
    </w:p>
    <w:p w14:paraId="2682F156" w14:textId="77777777" w:rsidR="00B96D06" w:rsidRDefault="00B96D06" w:rsidP="00B96D06">
      <w:pPr>
        <w:spacing w:after="142" w:line="269" w:lineRule="auto"/>
        <w:ind w:left="422" w:right="589"/>
      </w:pPr>
      <w:r>
        <w:rPr>
          <w:sz w:val="20"/>
          <w:vertAlign w:val="superscript"/>
        </w:rPr>
        <w:t>7</w:t>
      </w:r>
      <w:r>
        <w:rPr>
          <w:sz w:val="20"/>
        </w:rPr>
        <w:t xml:space="preserve">Bonatz, P. (1950). </w:t>
      </w:r>
      <w:proofErr w:type="spellStart"/>
      <w:r>
        <w:rPr>
          <w:i/>
          <w:sz w:val="20"/>
        </w:rPr>
        <w:t>DieNeueOper</w:t>
      </w:r>
      <w:proofErr w:type="spellEnd"/>
      <w:r>
        <w:rPr>
          <w:i/>
          <w:sz w:val="20"/>
        </w:rPr>
        <w:t xml:space="preserve"> in Ankara</w:t>
      </w:r>
      <w:r>
        <w:rPr>
          <w:sz w:val="20"/>
        </w:rPr>
        <w:t xml:space="preserve">, Der </w:t>
      </w:r>
      <w:proofErr w:type="spellStart"/>
      <w:r>
        <w:rPr>
          <w:sz w:val="20"/>
        </w:rPr>
        <w:t>Baumeister</w:t>
      </w:r>
      <w:proofErr w:type="spellEnd"/>
      <w:r>
        <w:rPr>
          <w:sz w:val="20"/>
        </w:rPr>
        <w:t xml:space="preserve"> 1, </w:t>
      </w:r>
      <w:proofErr w:type="spellStart"/>
      <w:r>
        <w:rPr>
          <w:sz w:val="20"/>
        </w:rPr>
        <w:t>HermannRinn</w:t>
      </w:r>
      <w:proofErr w:type="spellEnd"/>
      <w:r>
        <w:rPr>
          <w:sz w:val="20"/>
        </w:rPr>
        <w:t xml:space="preserve">, Münih, s. 16. </w:t>
      </w:r>
      <w:r>
        <w:t xml:space="preserve"> </w:t>
      </w:r>
    </w:p>
    <w:p w14:paraId="4106E803" w14:textId="77777777" w:rsidR="00B96D06" w:rsidRPr="00B96D06" w:rsidRDefault="00B96D06" w:rsidP="00B96D06">
      <w:pPr>
        <w:rPr>
          <w:lang w:eastAsia="tr-TR"/>
        </w:rPr>
      </w:pPr>
    </w:p>
  </w:footnote>
  <w:footnote w:id="5">
    <w:p w14:paraId="3AEB05AE" w14:textId="77777777" w:rsidR="00D378E1" w:rsidRDefault="00D378E1" w:rsidP="00D378E1">
      <w:pPr>
        <w:pStyle w:val="footnotedescription"/>
        <w:spacing w:line="314" w:lineRule="auto"/>
        <w:ind w:right="638"/>
        <w:jc w:val="both"/>
      </w:pPr>
      <w:r>
        <w:rPr>
          <w:rStyle w:val="footnotemark"/>
        </w:rPr>
        <w:footnoteRef/>
      </w:r>
      <w:r>
        <w:t xml:space="preserve"> Ancak yukarıda bahsedildiği üzere, yoğun atmosferik kirlenme yüzünden bahse konu sarı renk canlılığını yitirmiştir. Detaylı temizlikten ziyade, basit nitelikte ve araştırma amaçlı yapılan bölgesel temizlik çalışmalarıyla renklere dair detaylar -şimdilik kaydıyla- tam olarak belgelenememiştir.    </w:t>
      </w:r>
    </w:p>
  </w:footnote>
  <w:footnote w:id="6">
    <w:p w14:paraId="14FA7081" w14:textId="77777777" w:rsidR="00040499" w:rsidRDefault="00040499" w:rsidP="00040499">
      <w:pPr>
        <w:pStyle w:val="footnotedescription"/>
      </w:pPr>
      <w:r>
        <w:rPr>
          <w:rStyle w:val="footnotemark"/>
        </w:rPr>
        <w:footnoteRef/>
      </w:r>
      <w:r>
        <w:t xml:space="preserve"> </w:t>
      </w:r>
      <w:proofErr w:type="spellStart"/>
      <w:r>
        <w:t>Bonatz</w:t>
      </w:r>
      <w:proofErr w:type="spellEnd"/>
      <w:r>
        <w:t xml:space="preserve">, P. (1950). </w:t>
      </w:r>
      <w:proofErr w:type="spellStart"/>
      <w:r>
        <w:rPr>
          <w:i/>
        </w:rPr>
        <w:t>Die</w:t>
      </w:r>
      <w:proofErr w:type="spellEnd"/>
      <w:r>
        <w:rPr>
          <w:i/>
        </w:rPr>
        <w:t xml:space="preserve"> </w:t>
      </w:r>
      <w:proofErr w:type="spellStart"/>
      <w:r>
        <w:rPr>
          <w:i/>
        </w:rPr>
        <w:t>Neue</w:t>
      </w:r>
      <w:proofErr w:type="spellEnd"/>
      <w:r>
        <w:rPr>
          <w:i/>
        </w:rPr>
        <w:t xml:space="preserve"> </w:t>
      </w:r>
      <w:proofErr w:type="spellStart"/>
      <w:r>
        <w:rPr>
          <w:i/>
        </w:rPr>
        <w:t>Oper</w:t>
      </w:r>
      <w:proofErr w:type="spellEnd"/>
      <w:r>
        <w:rPr>
          <w:i/>
        </w:rPr>
        <w:t xml:space="preserve"> in Ankara</w:t>
      </w:r>
      <w:r>
        <w:t xml:space="preserve">, Der </w:t>
      </w:r>
      <w:proofErr w:type="spellStart"/>
      <w:r>
        <w:t>Baumeister</w:t>
      </w:r>
      <w:proofErr w:type="spellEnd"/>
      <w:r>
        <w:t xml:space="preserve"> 1, Hermann </w:t>
      </w:r>
      <w:proofErr w:type="spellStart"/>
      <w:r>
        <w:t>Rinn</w:t>
      </w:r>
      <w:proofErr w:type="spellEnd"/>
      <w:r>
        <w:t xml:space="preserve">, Münih, s. 16.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781782" w14:textId="77777777" w:rsidR="00E565D9" w:rsidRDefault="00000000">
    <w:pPr>
      <w:pStyle w:val="stBilgi"/>
    </w:pPr>
    <w:r>
      <w:rPr>
        <w:noProof/>
      </w:rPr>
      <w:pict w14:anchorId="59F59B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8719" o:spid="_x0000_s1035" type="#_x0000_t75" style="position:absolute;margin-left:0;margin-top:0;width:453.45pt;height:290.8pt;z-index:-251657728;mso-position-horizontal:center;mso-position-horizontal-relative:margin;mso-position-vertical:center;mso-position-vertical-relative:margin" o:allowincell="f">
          <v:imagedata r:id="rId1" o:title="1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0CF2B0" w14:textId="77777777" w:rsidR="00E565D9" w:rsidRDefault="00000000" w:rsidP="000B332E">
    <w:pPr>
      <w:pStyle w:val="stBilgi"/>
      <w:ind w:left="-851"/>
    </w:pPr>
    <w:r>
      <w:rPr>
        <w:noProof/>
      </w:rPr>
      <w:pict w14:anchorId="3E5DE0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8720" o:spid="_x0000_s1036" type="#_x0000_t75" style="position:absolute;left:0;text-align:left;margin-left:-70.3pt;margin-top:323pt;width:592.6pt;height:367.85pt;z-index:-251656704;mso-position-horizontal-relative:margin;mso-position-vertical-relative:margin" o:allowincell="f">
          <v:imagedata r:id="rId1" o:title="12"/>
          <w10:wrap anchorx="margin" anchory="margin"/>
        </v:shape>
      </w:pict>
    </w:r>
    <w:r w:rsidR="002F42D3">
      <w:rPr>
        <w:noProof/>
      </w:rPr>
      <mc:AlternateContent>
        <mc:Choice Requires="wps">
          <w:drawing>
            <wp:anchor distT="0" distB="0" distL="114300" distR="114300" simplePos="0" relativeHeight="251654656" behindDoc="0" locked="0" layoutInCell="1" allowOverlap="1" wp14:anchorId="328C5506" wp14:editId="4CA6933B">
              <wp:simplePos x="0" y="0"/>
              <wp:positionH relativeFrom="column">
                <wp:posOffset>911225</wp:posOffset>
              </wp:positionH>
              <wp:positionV relativeFrom="paragraph">
                <wp:posOffset>546735</wp:posOffset>
              </wp:positionV>
              <wp:extent cx="5351780" cy="23495"/>
              <wp:effectExtent l="19050" t="19050" r="1270" b="14605"/>
              <wp:wrapNone/>
              <wp:docPr id="2"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51780" cy="23495"/>
                      </a:xfrm>
                      <a:prstGeom prst="line">
                        <a:avLst/>
                      </a:prstGeom>
                      <a:noFill/>
                      <a:ln w="28575" cap="flat" cmpd="sng" algn="ctr">
                        <a:solidFill>
                          <a:srgbClr val="ED7D31"/>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93DE582" id="Düz Bağlayıcı 2"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75pt,43.05pt" to="493.15pt,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" strokecolor="#ed7d31" strokeweight="2.25pt">
              <v:stroke joinstyle="miter"/>
              <o:lock v:ext="edit" shapetype="f"/>
            </v:line>
          </w:pict>
        </mc:Fallback>
      </mc:AlternateContent>
    </w:r>
    <w:r w:rsidR="002F42D3" w:rsidRPr="001974BC">
      <w:rPr>
        <w:noProof/>
      </w:rPr>
      <w:drawing>
        <wp:inline distT="0" distB="0" distL="0" distR="0" wp14:anchorId="2D6B2649" wp14:editId="02A88EEC">
          <wp:extent cx="1309370" cy="65786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09370" cy="65786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E4BCFC" w14:textId="77777777" w:rsidR="00E565D9" w:rsidRDefault="00000000">
    <w:pPr>
      <w:pStyle w:val="stBilgi"/>
    </w:pPr>
    <w:r>
      <w:rPr>
        <w:noProof/>
      </w:rPr>
      <w:pict w14:anchorId="75F3FA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8718" o:spid="_x0000_s1034" type="#_x0000_t75" style="position:absolute;margin-left:0;margin-top:0;width:453.45pt;height:290.8pt;z-index:-251658752;mso-position-horizontal:center;mso-position-horizontal-relative:margin;mso-position-vertical:center;mso-position-vertical-relative:margin" o:allowincell="f">
          <v:imagedata r:id="rId1" o:title="1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690835"/>
    <w:multiLevelType w:val="hybridMultilevel"/>
    <w:tmpl w:val="20C68FEA"/>
    <w:lvl w:ilvl="0" w:tplc="FFFFFFFF">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FFFFFF">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259636F2"/>
    <w:multiLevelType w:val="hybridMultilevel"/>
    <w:tmpl w:val="20C68FEA"/>
    <w:lvl w:ilvl="0" w:tplc="AF3C0ABE">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609C78">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EC4E0FC">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0D61A6C">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1A6C46">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3E07FA0">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C6076E">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28E969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EA22214">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49410DD2"/>
    <w:multiLevelType w:val="hybridMultilevel"/>
    <w:tmpl w:val="20C68FEA"/>
    <w:lvl w:ilvl="0" w:tplc="FFFFFFFF">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FFFFFF">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5E0B071B"/>
    <w:multiLevelType w:val="hybridMultilevel"/>
    <w:tmpl w:val="B2865C14"/>
    <w:lvl w:ilvl="0" w:tplc="CB82C13E">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294D83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4401A3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618DC1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110FF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DEE8B3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A6756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740BA9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EC2AA3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68990BA6"/>
    <w:multiLevelType w:val="hybridMultilevel"/>
    <w:tmpl w:val="2C089756"/>
    <w:lvl w:ilvl="0" w:tplc="642E9D9E">
      <w:start w:val="1"/>
      <w:numFmt w:val="decimal"/>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5ABC5350">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8C4E08FC">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EC0371A">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1B2EF8A">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4BA29F6">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0780F9C0">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6067F26">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5E2004C">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6B4346F8"/>
    <w:multiLevelType w:val="hybridMultilevel"/>
    <w:tmpl w:val="95067C68"/>
    <w:lvl w:ilvl="0" w:tplc="3AC05862">
      <w:start w:val="2"/>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AF2D0A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B0C241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4249D2A">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E4C580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B62AB3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72E8F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4A882E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60ACA0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6D330F35"/>
    <w:multiLevelType w:val="hybridMultilevel"/>
    <w:tmpl w:val="20C68FEA"/>
    <w:lvl w:ilvl="0" w:tplc="FFFFFFFF">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FFFFFF">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6D3736B6"/>
    <w:multiLevelType w:val="hybridMultilevel"/>
    <w:tmpl w:val="20C68FEA"/>
    <w:lvl w:ilvl="0" w:tplc="FFFFFFFF">
      <w:start w:val="1"/>
      <w:numFmt w:val="decimal"/>
      <w:lvlText w:val="%1."/>
      <w:lvlJc w:val="left"/>
      <w:pPr>
        <w:ind w:left="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FFFFFF">
      <w:start w:val="1"/>
      <w:numFmt w:val="lowerLetter"/>
      <w:lvlText w:val="%2"/>
      <w:lvlJc w:val="left"/>
      <w:pPr>
        <w:ind w:left="5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12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19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26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33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41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48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55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6E050C65"/>
    <w:multiLevelType w:val="hybridMultilevel"/>
    <w:tmpl w:val="6BD2E08C"/>
    <w:lvl w:ilvl="0" w:tplc="1E1C8D10">
      <w:start w:val="1"/>
      <w:numFmt w:val="decimal"/>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0644A27A">
      <w:start w:val="1"/>
      <w:numFmt w:val="lowerLetter"/>
      <w:lvlText w:val="%2"/>
      <w:lvlJc w:val="left"/>
      <w:pPr>
        <w:ind w:left="136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D84FB32">
      <w:start w:val="1"/>
      <w:numFmt w:val="lowerRoman"/>
      <w:lvlText w:val="%3"/>
      <w:lvlJc w:val="left"/>
      <w:pPr>
        <w:ind w:left="208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476A3180">
      <w:start w:val="1"/>
      <w:numFmt w:val="decimal"/>
      <w:lvlText w:val="%4"/>
      <w:lvlJc w:val="left"/>
      <w:pPr>
        <w:ind w:left="280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8438CE30">
      <w:start w:val="1"/>
      <w:numFmt w:val="lowerLetter"/>
      <w:lvlText w:val="%5"/>
      <w:lvlJc w:val="left"/>
      <w:pPr>
        <w:ind w:left="352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BC604D9A">
      <w:start w:val="1"/>
      <w:numFmt w:val="lowerRoman"/>
      <w:lvlText w:val="%6"/>
      <w:lvlJc w:val="left"/>
      <w:pPr>
        <w:ind w:left="424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DEA6E66">
      <w:start w:val="1"/>
      <w:numFmt w:val="decimal"/>
      <w:lvlText w:val="%7"/>
      <w:lvlJc w:val="left"/>
      <w:pPr>
        <w:ind w:left="496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CED2D592">
      <w:start w:val="1"/>
      <w:numFmt w:val="lowerLetter"/>
      <w:lvlText w:val="%8"/>
      <w:lvlJc w:val="left"/>
      <w:pPr>
        <w:ind w:left="568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F7BEC444">
      <w:start w:val="1"/>
      <w:numFmt w:val="lowerRoman"/>
      <w:lvlText w:val="%9"/>
      <w:lvlJc w:val="left"/>
      <w:pPr>
        <w:ind w:left="640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73920136"/>
    <w:multiLevelType w:val="hybridMultilevel"/>
    <w:tmpl w:val="56CE9EA8"/>
    <w:lvl w:ilvl="0" w:tplc="30243AAA">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D66297E">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31A2DB8">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67E8C02">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CE6D8A8">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90A6240">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78A8394">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206242C">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352AD7E">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79336E50"/>
    <w:multiLevelType w:val="hybridMultilevel"/>
    <w:tmpl w:val="B66CEF80"/>
    <w:lvl w:ilvl="0" w:tplc="70141DFC">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499806857">
    <w:abstractNumId w:val="3"/>
  </w:num>
  <w:num w:numId="2" w16cid:durableId="949319865">
    <w:abstractNumId w:val="9"/>
  </w:num>
  <w:num w:numId="3" w16cid:durableId="196042586">
    <w:abstractNumId w:val="1"/>
  </w:num>
  <w:num w:numId="4" w16cid:durableId="486819989">
    <w:abstractNumId w:val="0"/>
  </w:num>
  <w:num w:numId="5" w16cid:durableId="1749814198">
    <w:abstractNumId w:val="2"/>
  </w:num>
  <w:num w:numId="6" w16cid:durableId="587228978">
    <w:abstractNumId w:val="7"/>
  </w:num>
  <w:num w:numId="7" w16cid:durableId="433213115">
    <w:abstractNumId w:val="6"/>
  </w:num>
  <w:num w:numId="8" w16cid:durableId="1397163309">
    <w:abstractNumId w:val="4"/>
  </w:num>
  <w:num w:numId="9" w16cid:durableId="1061639535">
    <w:abstractNumId w:val="10"/>
  </w:num>
  <w:num w:numId="10" w16cid:durableId="1364330620">
    <w:abstractNumId w:val="8"/>
  </w:num>
  <w:num w:numId="11" w16cid:durableId="94916827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proofState w:spelling="clean" w:grammar="clean"/>
  <w:attachedTemplate r:id="rId1"/>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2D3"/>
    <w:rsid w:val="00040499"/>
    <w:rsid w:val="000569A1"/>
    <w:rsid w:val="00060E01"/>
    <w:rsid w:val="000B332E"/>
    <w:rsid w:val="00126F23"/>
    <w:rsid w:val="00130B10"/>
    <w:rsid w:val="00131763"/>
    <w:rsid w:val="001A07FE"/>
    <w:rsid w:val="001E7BC3"/>
    <w:rsid w:val="00235D4A"/>
    <w:rsid w:val="00297AC9"/>
    <w:rsid w:val="002A7191"/>
    <w:rsid w:val="002B79EA"/>
    <w:rsid w:val="002F42D3"/>
    <w:rsid w:val="00312B93"/>
    <w:rsid w:val="003256A6"/>
    <w:rsid w:val="003F7915"/>
    <w:rsid w:val="00412D96"/>
    <w:rsid w:val="00433EC2"/>
    <w:rsid w:val="00473CC7"/>
    <w:rsid w:val="004A2768"/>
    <w:rsid w:val="004B538B"/>
    <w:rsid w:val="004D2DC2"/>
    <w:rsid w:val="004D5748"/>
    <w:rsid w:val="00585DB3"/>
    <w:rsid w:val="005F73CD"/>
    <w:rsid w:val="00673071"/>
    <w:rsid w:val="006C51CB"/>
    <w:rsid w:val="006E2795"/>
    <w:rsid w:val="006F0B0D"/>
    <w:rsid w:val="008E3F6D"/>
    <w:rsid w:val="00AB2B62"/>
    <w:rsid w:val="00AC7C72"/>
    <w:rsid w:val="00B862D3"/>
    <w:rsid w:val="00B96D06"/>
    <w:rsid w:val="00BD22AE"/>
    <w:rsid w:val="00D378E1"/>
    <w:rsid w:val="00E50E32"/>
    <w:rsid w:val="00E565D9"/>
    <w:rsid w:val="00E605E8"/>
    <w:rsid w:val="00F24CCB"/>
    <w:rsid w:val="00F7533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CE56FC"/>
  <w15:chartTrackingRefBased/>
  <w15:docId w15:val="{D00092BD-CBDA-454D-B06E-953DDA289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Balk1">
    <w:name w:val="heading 1"/>
    <w:next w:val="Normal"/>
    <w:link w:val="Balk1Char"/>
    <w:uiPriority w:val="9"/>
    <w:unhideWhenUsed/>
    <w:qFormat/>
    <w:rsid w:val="002B79EA"/>
    <w:pPr>
      <w:keepNext/>
      <w:keepLines/>
      <w:spacing w:after="103" w:line="264" w:lineRule="auto"/>
      <w:ind w:left="228" w:hanging="10"/>
      <w:outlineLvl w:val="0"/>
    </w:pPr>
    <w:rPr>
      <w:rFonts w:ascii="Times New Roman" w:eastAsia="Times New Roman" w:hAnsi="Times New Roman"/>
      <w:b/>
      <w:color w:val="000000"/>
      <w:sz w:val="24"/>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565D9"/>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565D9"/>
  </w:style>
  <w:style w:type="paragraph" w:styleId="AltBilgi">
    <w:name w:val="footer"/>
    <w:basedOn w:val="Normal"/>
    <w:link w:val="AltBilgiChar"/>
    <w:uiPriority w:val="99"/>
    <w:unhideWhenUsed/>
    <w:rsid w:val="00E565D9"/>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565D9"/>
  </w:style>
  <w:style w:type="character" w:styleId="YerTutucuMetni">
    <w:name w:val="Placeholder Text"/>
    <w:uiPriority w:val="99"/>
    <w:semiHidden/>
    <w:rsid w:val="000B332E"/>
    <w:rPr>
      <w:color w:val="808080"/>
    </w:rPr>
  </w:style>
  <w:style w:type="character" w:customStyle="1" w:styleId="Balk1Char">
    <w:name w:val="Başlık 1 Char"/>
    <w:basedOn w:val="VarsaylanParagrafYazTipi"/>
    <w:link w:val="Balk1"/>
    <w:rsid w:val="002B79EA"/>
    <w:rPr>
      <w:rFonts w:ascii="Times New Roman" w:eastAsia="Times New Roman" w:hAnsi="Times New Roman"/>
      <w:b/>
      <w:color w:val="000000"/>
      <w:sz w:val="24"/>
      <w:szCs w:val="22"/>
    </w:rPr>
  </w:style>
  <w:style w:type="paragraph" w:styleId="ListeParagraf">
    <w:name w:val="List Paragraph"/>
    <w:basedOn w:val="Normal"/>
    <w:uiPriority w:val="34"/>
    <w:qFormat/>
    <w:rsid w:val="002B79EA"/>
    <w:pPr>
      <w:ind w:left="720"/>
      <w:contextualSpacing/>
    </w:pPr>
  </w:style>
  <w:style w:type="paragraph" w:customStyle="1" w:styleId="footnotedescription">
    <w:name w:val="footnote description"/>
    <w:next w:val="Normal"/>
    <w:link w:val="footnotedescriptionChar"/>
    <w:hidden/>
    <w:rsid w:val="004A2768"/>
    <w:pPr>
      <w:spacing w:line="259" w:lineRule="auto"/>
      <w:ind w:left="427"/>
    </w:pPr>
    <w:rPr>
      <w:rFonts w:ascii="Times New Roman" w:eastAsia="Times New Roman" w:hAnsi="Times New Roman"/>
      <w:color w:val="000000"/>
      <w:szCs w:val="22"/>
    </w:rPr>
  </w:style>
  <w:style w:type="character" w:customStyle="1" w:styleId="footnotedescriptionChar">
    <w:name w:val="footnote description Char"/>
    <w:link w:val="footnotedescription"/>
    <w:rsid w:val="004A2768"/>
    <w:rPr>
      <w:rFonts w:ascii="Times New Roman" w:eastAsia="Times New Roman" w:hAnsi="Times New Roman"/>
      <w:color w:val="000000"/>
      <w:szCs w:val="22"/>
    </w:rPr>
  </w:style>
  <w:style w:type="character" w:customStyle="1" w:styleId="footnotemark">
    <w:name w:val="footnote mark"/>
    <w:hidden/>
    <w:rsid w:val="004A2768"/>
    <w:rPr>
      <w:rFonts w:ascii="Times New Roman" w:eastAsia="Times New Roman" w:hAnsi="Times New Roman" w:cs="Times New Roman"/>
      <w:color w:val="000000"/>
      <w:sz w:val="20"/>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63" Type="http://schemas.openxmlformats.org/officeDocument/2006/relationships/image" Target="media/image56.jpeg"/><Relationship Id="rId159" Type="http://schemas.openxmlformats.org/officeDocument/2006/relationships/image" Target="media/image152.png"/><Relationship Id="rId170" Type="http://schemas.openxmlformats.org/officeDocument/2006/relationships/image" Target="media/image163.jpg"/><Relationship Id="rId226" Type="http://schemas.openxmlformats.org/officeDocument/2006/relationships/image" Target="media/image219.jpg"/><Relationship Id="rId107" Type="http://schemas.openxmlformats.org/officeDocument/2006/relationships/image" Target="media/image100.png"/><Relationship Id="rId11" Type="http://schemas.openxmlformats.org/officeDocument/2006/relationships/image" Target="media/image4.jp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jpg"/><Relationship Id="rId181" Type="http://schemas.openxmlformats.org/officeDocument/2006/relationships/image" Target="media/image174.jpg"/><Relationship Id="rId216" Type="http://schemas.openxmlformats.org/officeDocument/2006/relationships/image" Target="media/image209.jpg"/><Relationship Id="rId237" Type="http://schemas.openxmlformats.org/officeDocument/2006/relationships/image" Target="media/image230.jpeg"/><Relationship Id="rId258" Type="http://schemas.openxmlformats.org/officeDocument/2006/relationships/image" Target="media/image251.jpeg"/><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jp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jpg"/><Relationship Id="rId206" Type="http://schemas.openxmlformats.org/officeDocument/2006/relationships/image" Target="media/image199.jpeg"/><Relationship Id="rId227" Type="http://schemas.openxmlformats.org/officeDocument/2006/relationships/image" Target="media/image220.jpg"/><Relationship Id="rId248" Type="http://schemas.openxmlformats.org/officeDocument/2006/relationships/image" Target="media/image241.jpg"/><Relationship Id="rId12" Type="http://schemas.openxmlformats.org/officeDocument/2006/relationships/image" Target="media/image5.png"/><Relationship Id="rId33" Type="http://schemas.openxmlformats.org/officeDocument/2006/relationships/image" Target="media/image26.jpeg"/><Relationship Id="rId108" Type="http://schemas.openxmlformats.org/officeDocument/2006/relationships/image" Target="media/image101.jp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jpeg"/><Relationship Id="rId96" Type="http://schemas.openxmlformats.org/officeDocument/2006/relationships/image" Target="media/image89.jpg"/><Relationship Id="rId140" Type="http://schemas.openxmlformats.org/officeDocument/2006/relationships/image" Target="media/image133.png"/><Relationship Id="rId161" Type="http://schemas.openxmlformats.org/officeDocument/2006/relationships/image" Target="media/image154.jpg"/><Relationship Id="rId182" Type="http://schemas.openxmlformats.org/officeDocument/2006/relationships/image" Target="media/image175.jpg"/><Relationship Id="rId217" Type="http://schemas.openxmlformats.org/officeDocument/2006/relationships/image" Target="media/image210.jpg"/><Relationship Id="rId6" Type="http://schemas.openxmlformats.org/officeDocument/2006/relationships/footnotes" Target="footnotes.xml"/><Relationship Id="rId238" Type="http://schemas.openxmlformats.org/officeDocument/2006/relationships/image" Target="media/image231.jpeg"/><Relationship Id="rId259" Type="http://schemas.openxmlformats.org/officeDocument/2006/relationships/image" Target="media/image252.jpeg"/><Relationship Id="rId23" Type="http://schemas.openxmlformats.org/officeDocument/2006/relationships/image" Target="media/image16.jpg"/><Relationship Id="rId119" Type="http://schemas.openxmlformats.org/officeDocument/2006/relationships/image" Target="media/image112.pn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jpeg"/><Relationship Id="rId193" Type="http://schemas.openxmlformats.org/officeDocument/2006/relationships/image" Target="media/image186.jpg"/><Relationship Id="rId207" Type="http://schemas.openxmlformats.org/officeDocument/2006/relationships/image" Target="media/image200.jpg"/><Relationship Id="rId228" Type="http://schemas.openxmlformats.org/officeDocument/2006/relationships/image" Target="media/image221.jpg"/><Relationship Id="rId249" Type="http://schemas.openxmlformats.org/officeDocument/2006/relationships/image" Target="media/image242.jpg"/><Relationship Id="rId13" Type="http://schemas.openxmlformats.org/officeDocument/2006/relationships/image" Target="media/image6.jpeg"/><Relationship Id="rId109" Type="http://schemas.openxmlformats.org/officeDocument/2006/relationships/image" Target="media/image102.png"/><Relationship Id="rId260" Type="http://schemas.openxmlformats.org/officeDocument/2006/relationships/image" Target="media/image253.jpg"/><Relationship Id="rId34" Type="http://schemas.openxmlformats.org/officeDocument/2006/relationships/image" Target="media/image27.jpe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jpg"/><Relationship Id="rId218" Type="http://schemas.openxmlformats.org/officeDocument/2006/relationships/image" Target="media/image211.jpg"/><Relationship Id="rId239" Type="http://schemas.openxmlformats.org/officeDocument/2006/relationships/image" Target="media/image232.jpg"/><Relationship Id="rId250" Type="http://schemas.openxmlformats.org/officeDocument/2006/relationships/image" Target="media/image243.jpg"/><Relationship Id="rId24" Type="http://schemas.openxmlformats.org/officeDocument/2006/relationships/image" Target="media/image17.jpg"/><Relationship Id="rId45" Type="http://schemas.openxmlformats.org/officeDocument/2006/relationships/image" Target="media/image38.jpeg"/><Relationship Id="rId66" Type="http://schemas.openxmlformats.org/officeDocument/2006/relationships/image" Target="media/image59.jpg"/><Relationship Id="rId87" Type="http://schemas.openxmlformats.org/officeDocument/2006/relationships/image" Target="media/image80.jpe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jpg"/><Relationship Id="rId194" Type="http://schemas.openxmlformats.org/officeDocument/2006/relationships/image" Target="media/image187.jpg"/><Relationship Id="rId208" Type="http://schemas.openxmlformats.org/officeDocument/2006/relationships/image" Target="media/image201.jpg"/><Relationship Id="rId229" Type="http://schemas.openxmlformats.org/officeDocument/2006/relationships/image" Target="media/image222.jpg"/><Relationship Id="rId240" Type="http://schemas.openxmlformats.org/officeDocument/2006/relationships/image" Target="media/image233.jpg"/><Relationship Id="rId261" Type="http://schemas.openxmlformats.org/officeDocument/2006/relationships/header" Target="header1.xml"/><Relationship Id="rId14" Type="http://schemas.openxmlformats.org/officeDocument/2006/relationships/image" Target="media/image7.png"/><Relationship Id="rId35" Type="http://schemas.openxmlformats.org/officeDocument/2006/relationships/image" Target="media/image28.jpe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png"/><Relationship Id="rId8" Type="http://schemas.openxmlformats.org/officeDocument/2006/relationships/image" Target="media/image1.emf"/><Relationship Id="rId98" Type="http://schemas.openxmlformats.org/officeDocument/2006/relationships/image" Target="media/image91.jpeg"/><Relationship Id="rId121" Type="http://schemas.openxmlformats.org/officeDocument/2006/relationships/image" Target="media/image114.jp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jpeg"/><Relationship Id="rId230" Type="http://schemas.openxmlformats.org/officeDocument/2006/relationships/image" Target="media/image223.jpg"/><Relationship Id="rId251" Type="http://schemas.openxmlformats.org/officeDocument/2006/relationships/image" Target="media/image244.jpeg"/><Relationship Id="rId25" Type="http://schemas.openxmlformats.org/officeDocument/2006/relationships/image" Target="media/image18.jpg"/><Relationship Id="rId46" Type="http://schemas.openxmlformats.org/officeDocument/2006/relationships/image" Target="media/image39.png"/><Relationship Id="rId67" Type="http://schemas.openxmlformats.org/officeDocument/2006/relationships/image" Target="media/image60.jp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6.jpg"/><Relationship Id="rId174" Type="http://schemas.openxmlformats.org/officeDocument/2006/relationships/image" Target="media/image167.jpg"/><Relationship Id="rId195" Type="http://schemas.openxmlformats.org/officeDocument/2006/relationships/image" Target="media/image188.jpeg"/><Relationship Id="rId209" Type="http://schemas.openxmlformats.org/officeDocument/2006/relationships/image" Target="media/image202.jpeg"/><Relationship Id="rId220" Type="http://schemas.openxmlformats.org/officeDocument/2006/relationships/image" Target="media/image213.jpeg"/><Relationship Id="rId241" Type="http://schemas.openxmlformats.org/officeDocument/2006/relationships/image" Target="media/image234.jpg"/><Relationship Id="rId15" Type="http://schemas.openxmlformats.org/officeDocument/2006/relationships/image" Target="media/image8.jpg"/><Relationship Id="rId36" Type="http://schemas.openxmlformats.org/officeDocument/2006/relationships/image" Target="media/image29.jpeg"/><Relationship Id="rId57" Type="http://schemas.openxmlformats.org/officeDocument/2006/relationships/image" Target="media/image50.png"/><Relationship Id="rId262" Type="http://schemas.openxmlformats.org/officeDocument/2006/relationships/header" Target="header2.xml"/><Relationship Id="rId78" Type="http://schemas.openxmlformats.org/officeDocument/2006/relationships/image" Target="media/image71.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43" Type="http://schemas.openxmlformats.org/officeDocument/2006/relationships/image" Target="media/image136.png"/><Relationship Id="rId164" Type="http://schemas.openxmlformats.org/officeDocument/2006/relationships/image" Target="media/image157.jpg"/><Relationship Id="rId185" Type="http://schemas.openxmlformats.org/officeDocument/2006/relationships/image" Target="media/image178.png"/><Relationship Id="rId9" Type="http://schemas.openxmlformats.org/officeDocument/2006/relationships/image" Target="media/image2.png"/><Relationship Id="rId210" Type="http://schemas.openxmlformats.org/officeDocument/2006/relationships/image" Target="media/image203.jpeg"/><Relationship Id="rId26" Type="http://schemas.openxmlformats.org/officeDocument/2006/relationships/image" Target="media/image19.jpg"/><Relationship Id="rId231" Type="http://schemas.openxmlformats.org/officeDocument/2006/relationships/image" Target="media/image224.jpg"/><Relationship Id="rId252" Type="http://schemas.openxmlformats.org/officeDocument/2006/relationships/image" Target="media/image245.jpeg"/><Relationship Id="rId47" Type="http://schemas.openxmlformats.org/officeDocument/2006/relationships/image" Target="media/image40.jpg"/><Relationship Id="rId68" Type="http://schemas.openxmlformats.org/officeDocument/2006/relationships/image" Target="media/image61.jpg"/><Relationship Id="rId89" Type="http://schemas.openxmlformats.org/officeDocument/2006/relationships/image" Target="media/image82.jp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jpg"/><Relationship Id="rId175" Type="http://schemas.openxmlformats.org/officeDocument/2006/relationships/image" Target="media/image168.jp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jpg"/><Relationship Id="rId263" Type="http://schemas.openxmlformats.org/officeDocument/2006/relationships/footer" Target="footer1.xm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jp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jpg"/><Relationship Id="rId232" Type="http://schemas.openxmlformats.org/officeDocument/2006/relationships/image" Target="media/image225.jpeg"/><Relationship Id="rId253" Type="http://schemas.openxmlformats.org/officeDocument/2006/relationships/image" Target="media/image246.jpeg"/><Relationship Id="rId27" Type="http://schemas.openxmlformats.org/officeDocument/2006/relationships/image" Target="media/image20.jpg"/><Relationship Id="rId48" Type="http://schemas.openxmlformats.org/officeDocument/2006/relationships/image" Target="media/image41.jpg"/><Relationship Id="rId69" Type="http://schemas.openxmlformats.org/officeDocument/2006/relationships/image" Target="media/image62.jpe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jpeg"/><Relationship Id="rId155" Type="http://schemas.openxmlformats.org/officeDocument/2006/relationships/image" Target="media/image148.png"/><Relationship Id="rId176" Type="http://schemas.openxmlformats.org/officeDocument/2006/relationships/image" Target="media/image169.jpg"/><Relationship Id="rId197" Type="http://schemas.openxmlformats.org/officeDocument/2006/relationships/image" Target="media/image190.jpg"/><Relationship Id="rId201" Type="http://schemas.openxmlformats.org/officeDocument/2006/relationships/image" Target="media/image194.jpg"/><Relationship Id="rId222" Type="http://schemas.openxmlformats.org/officeDocument/2006/relationships/image" Target="media/image215.jpg"/><Relationship Id="rId243" Type="http://schemas.openxmlformats.org/officeDocument/2006/relationships/image" Target="media/image236.jpeg"/><Relationship Id="rId264" Type="http://schemas.openxmlformats.org/officeDocument/2006/relationships/header" Target="header3.xml"/><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png"/><Relationship Id="rId70" Type="http://schemas.openxmlformats.org/officeDocument/2006/relationships/image" Target="media/image63.jpeg"/><Relationship Id="rId91" Type="http://schemas.openxmlformats.org/officeDocument/2006/relationships/image" Target="media/image84.jp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jpg"/><Relationship Id="rId1" Type="http://schemas.openxmlformats.org/officeDocument/2006/relationships/customXml" Target="../customXml/item1.xml"/><Relationship Id="rId212" Type="http://schemas.openxmlformats.org/officeDocument/2006/relationships/image" Target="media/image205.jpg"/><Relationship Id="rId233" Type="http://schemas.openxmlformats.org/officeDocument/2006/relationships/image" Target="media/image226.jpeg"/><Relationship Id="rId254" Type="http://schemas.openxmlformats.org/officeDocument/2006/relationships/image" Target="media/image247.jp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7.jpeg"/><Relationship Id="rId60" Type="http://schemas.openxmlformats.org/officeDocument/2006/relationships/image" Target="media/image53.jpg"/><Relationship Id="rId81" Type="http://schemas.openxmlformats.org/officeDocument/2006/relationships/image" Target="media/image74.jpeg"/><Relationship Id="rId135" Type="http://schemas.openxmlformats.org/officeDocument/2006/relationships/image" Target="media/image128.png"/><Relationship Id="rId156" Type="http://schemas.openxmlformats.org/officeDocument/2006/relationships/image" Target="media/image149.jpeg"/><Relationship Id="rId177" Type="http://schemas.openxmlformats.org/officeDocument/2006/relationships/image" Target="media/image170.png"/><Relationship Id="rId198" Type="http://schemas.openxmlformats.org/officeDocument/2006/relationships/image" Target="media/image191.jpg"/><Relationship Id="rId202" Type="http://schemas.openxmlformats.org/officeDocument/2006/relationships/image" Target="media/image195.jpg"/><Relationship Id="rId223" Type="http://schemas.openxmlformats.org/officeDocument/2006/relationships/image" Target="media/image216.jpg"/><Relationship Id="rId244" Type="http://schemas.openxmlformats.org/officeDocument/2006/relationships/image" Target="media/image237.jpeg"/><Relationship Id="rId18" Type="http://schemas.openxmlformats.org/officeDocument/2006/relationships/image" Target="media/image11.jpg"/><Relationship Id="rId39" Type="http://schemas.openxmlformats.org/officeDocument/2006/relationships/image" Target="media/image32.jpg"/><Relationship Id="rId265" Type="http://schemas.openxmlformats.org/officeDocument/2006/relationships/fontTable" Target="fontTable.xml"/><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jpg"/><Relationship Id="rId255" Type="http://schemas.openxmlformats.org/officeDocument/2006/relationships/image" Target="media/image248.jpg"/><Relationship Id="rId40" Type="http://schemas.openxmlformats.org/officeDocument/2006/relationships/image" Target="media/image33.jpg"/><Relationship Id="rId115" Type="http://schemas.openxmlformats.org/officeDocument/2006/relationships/image" Target="media/image108.pn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g"/><Relationship Id="rId61" Type="http://schemas.openxmlformats.org/officeDocument/2006/relationships/image" Target="media/image54.jpg"/><Relationship Id="rId82" Type="http://schemas.openxmlformats.org/officeDocument/2006/relationships/image" Target="media/image75.pn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png"/><Relationship Id="rId224" Type="http://schemas.openxmlformats.org/officeDocument/2006/relationships/image" Target="media/image217.jpg"/><Relationship Id="rId245" Type="http://schemas.openxmlformats.org/officeDocument/2006/relationships/image" Target="media/image238.jpeg"/><Relationship Id="rId266" Type="http://schemas.openxmlformats.org/officeDocument/2006/relationships/theme" Target="theme/theme1.xml"/><Relationship Id="rId30" Type="http://schemas.openxmlformats.org/officeDocument/2006/relationships/image" Target="media/image23.png"/><Relationship Id="rId105" Type="http://schemas.openxmlformats.org/officeDocument/2006/relationships/image" Target="media/image98.jp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4.jpeg"/><Relationship Id="rId72" Type="http://schemas.openxmlformats.org/officeDocument/2006/relationships/image" Target="media/image65.jpg"/><Relationship Id="rId93" Type="http://schemas.openxmlformats.org/officeDocument/2006/relationships/image" Target="media/image86.jpeg"/><Relationship Id="rId189" Type="http://schemas.openxmlformats.org/officeDocument/2006/relationships/image" Target="media/image182.jp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jpg"/><Relationship Id="rId256" Type="http://schemas.openxmlformats.org/officeDocument/2006/relationships/image" Target="media/image249.jpg"/><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image" Target="media/image151.png"/><Relationship Id="rId20" Type="http://schemas.openxmlformats.org/officeDocument/2006/relationships/image" Target="media/image13.jpe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179" Type="http://schemas.openxmlformats.org/officeDocument/2006/relationships/image" Target="media/image172.png"/><Relationship Id="rId190" Type="http://schemas.openxmlformats.org/officeDocument/2006/relationships/image" Target="media/image183.jpg"/><Relationship Id="rId204" Type="http://schemas.openxmlformats.org/officeDocument/2006/relationships/image" Target="media/image197.jpeg"/><Relationship Id="rId225" Type="http://schemas.openxmlformats.org/officeDocument/2006/relationships/image" Target="media/image218.jpg"/><Relationship Id="rId246" Type="http://schemas.openxmlformats.org/officeDocument/2006/relationships/image" Target="media/image239.jpe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g"/><Relationship Id="rId94" Type="http://schemas.openxmlformats.org/officeDocument/2006/relationships/image" Target="media/image87.jpeg"/><Relationship Id="rId148" Type="http://schemas.openxmlformats.org/officeDocument/2006/relationships/image" Target="media/image141.png"/><Relationship Id="rId169" Type="http://schemas.openxmlformats.org/officeDocument/2006/relationships/image" Target="media/image162.png"/><Relationship Id="rId4" Type="http://schemas.openxmlformats.org/officeDocument/2006/relationships/settings" Target="settings.xml"/><Relationship Id="rId180" Type="http://schemas.openxmlformats.org/officeDocument/2006/relationships/image" Target="media/image173.jpeg"/><Relationship Id="rId215" Type="http://schemas.openxmlformats.org/officeDocument/2006/relationships/image" Target="media/image208.jpg"/><Relationship Id="rId236" Type="http://schemas.openxmlformats.org/officeDocument/2006/relationships/image" Target="media/image229.jpg"/><Relationship Id="rId257" Type="http://schemas.openxmlformats.org/officeDocument/2006/relationships/image" Target="media/image250.jpeg"/><Relationship Id="rId42" Type="http://schemas.openxmlformats.org/officeDocument/2006/relationships/image" Target="media/image35.png"/><Relationship Id="rId84" Type="http://schemas.openxmlformats.org/officeDocument/2006/relationships/image" Target="media/image77.jpg"/><Relationship Id="rId138" Type="http://schemas.openxmlformats.org/officeDocument/2006/relationships/image" Target="media/image131.png"/><Relationship Id="rId191" Type="http://schemas.openxmlformats.org/officeDocument/2006/relationships/image" Target="media/image184.jpg"/><Relationship Id="rId205" Type="http://schemas.openxmlformats.org/officeDocument/2006/relationships/image" Target="media/image198.jpg"/><Relationship Id="rId247" Type="http://schemas.openxmlformats.org/officeDocument/2006/relationships/image" Target="media/image240.jpg"/></Relationships>
</file>

<file path=word/_rels/footer1.xml.rels><?xml version="1.0" encoding="UTF-8" standalone="yes"?>
<Relationships xmlns="http://schemas.openxmlformats.org/package/2006/relationships"><Relationship Id="rId3" Type="http://schemas.openxmlformats.org/officeDocument/2006/relationships/image" Target="media/image258.png"/><Relationship Id="rId2" Type="http://schemas.openxmlformats.org/officeDocument/2006/relationships/image" Target="media/image257.png"/><Relationship Id="rId1" Type="http://schemas.openxmlformats.org/officeDocument/2006/relationships/image" Target="media/image256.png"/><Relationship Id="rId5" Type="http://schemas.openxmlformats.org/officeDocument/2006/relationships/image" Target="media/image260.png"/><Relationship Id="rId4" Type="http://schemas.openxmlformats.org/officeDocument/2006/relationships/image" Target="media/image259.png"/></Relationships>
</file>

<file path=word/_rels/footnotes.xml.rels><?xml version="1.0" encoding="UTF-8" standalone="yes"?>
<Relationships xmlns="http://schemas.openxmlformats.org/package/2006/relationships"><Relationship Id="rId8" Type="http://schemas.openxmlformats.org/officeDocument/2006/relationships/hyperlink" Target="http://saltresearch.org/primo_library/libweb/action/search.do?fn=search&amp;ct=search&amp;mode=Basic&amp;indx=1&amp;dum=true&amp;srt=rank&amp;vid=salt&amp;frbg=&amp;tb=t&amp;vl%286443075UI1%29=all_items&amp;vl%281UI0%29=contains&amp;vl%289926023UI0%29=any&amp;vl%289926023UI0%29=title&amp;vl%289926023UI0%29=any&amp;tab=default_tab&amp;scp.scps=scope%3A%28digitool_salt%29%2Cscope%3A%28aleph_salt%29&amp;vl%28freeText0%29=ankara+opera" TargetMode="External"/><Relationship Id="rId13" Type="http://schemas.openxmlformats.org/officeDocument/2006/relationships/hyperlink" Target="https://archnet.org/sites/5626/media_contents/21232" TargetMode="External"/><Relationship Id="rId3" Type="http://schemas.openxmlformats.org/officeDocument/2006/relationships/hyperlink" Target="http://saltresearch.org/primo_library/libweb/action/search.do?fn=search&amp;ct=search&amp;mode=Basic&amp;indx=1&amp;dum=true&amp;srt=rank&amp;vid=salt&amp;frbg=&amp;tb=t&amp;vl%286443075UI1%29=all_items&amp;vl%281UI0%29=contains&amp;vl%289926023UI0%29=any&amp;vl%289926023UI0%29=title&amp;vl%289926023UI0%29=any&amp;tab=default_tab&amp;scp.scps=scope%3A%28digitool_salt%29%2Cscope%3A%28aleph_salt%29&amp;vl%28freeText0%29=ankara+opera" TargetMode="External"/><Relationship Id="rId7" Type="http://schemas.openxmlformats.org/officeDocument/2006/relationships/hyperlink" Target="http://saltresearch.org/primo_library/libweb/action/search.do?fn=search&amp;ct=search&amp;mode=Basic&amp;indx=1&amp;dum=true&amp;srt=rank&amp;vid=salt&amp;frbg=&amp;tb=t&amp;vl%286443075UI1%29=all_items&amp;vl%281UI0%29=contains&amp;vl%289926023UI0%29=any&amp;vl%289926023UI0%29=title&amp;vl%289926023UI0%29=any&amp;tab=default_tab&amp;scp.scps=scope%3A%28digitool_salt%29%2Cscope%3A%28aleph_salt%29&amp;vl%28freeText0%29=ankara+opera" TargetMode="External"/><Relationship Id="rId12" Type="http://schemas.openxmlformats.org/officeDocument/2006/relationships/hyperlink" Target="https://archnet.org/sites/5626/media_contents/21232" TargetMode="External"/><Relationship Id="rId2" Type="http://schemas.openxmlformats.org/officeDocument/2006/relationships/hyperlink" Target="http://saltresearch.org/primo_library/libweb/action/search.do?fn=search&amp;ct=search&amp;mode=Basic&amp;indx=1&amp;dum=true&amp;srt=rank&amp;vid=salt&amp;frbg=&amp;tb=t&amp;vl%286443075UI1%29=all_items&amp;vl%281UI0%29=contains&amp;vl%289926023UI0%29=any&amp;vl%289926023UI0%29=title&amp;vl%289926023UI0%29=any&amp;tab=default_tab&amp;scp.scps=scope%3A%28digitool_salt%29%2Cscope%3A%28aleph_salt%29&amp;vl%28freeText0%29=ankara+opera" TargetMode="External"/><Relationship Id="rId1" Type="http://schemas.openxmlformats.org/officeDocument/2006/relationships/hyperlink" Target="http://saltresearch.org/primo_library/libweb/action/search.do?fn=search&amp;ct=search&amp;mode=Basic&amp;indx=1&amp;dum=true&amp;srt=rank&amp;vid=salt&amp;frbg=&amp;tb=t&amp;vl%286443075UI1%29=all_items&amp;vl%281UI0%29=contains&amp;vl%289926023UI0%29=any&amp;vl%289926023UI0%29=title&amp;vl%289926023UI0%29=any&amp;tab=default_tab&amp;scp.scps=scope%3A%28digitool_salt%29%2Cscope%3A%28aleph_salt%29&amp;vl%28freeText0%29=ankara+opera" TargetMode="External"/><Relationship Id="rId6" Type="http://schemas.openxmlformats.org/officeDocument/2006/relationships/hyperlink" Target="http://saltresearch.org/primo_library/libweb/action/search.do?fn=search&amp;ct=search&amp;mode=Basic&amp;indx=1&amp;dum=true&amp;srt=rank&amp;vid=salt&amp;frbg=&amp;tb=t&amp;vl%286443075UI1%29=all_items&amp;vl%281UI0%29=contains&amp;vl%289926023UI0%29=any&amp;vl%289926023UI0%29=title&amp;vl%289926023UI0%29=any&amp;tab=default_tab&amp;scp.scps=scope%3A%28digitool_salt%29%2Cscope%3A%28aleph_salt%29&amp;vl%28freeText0%29=ankara+opera" TargetMode="External"/><Relationship Id="rId11" Type="http://schemas.openxmlformats.org/officeDocument/2006/relationships/hyperlink" Target="https://archnet.org/sites/5626/media_contents/21232" TargetMode="External"/><Relationship Id="rId5" Type="http://schemas.openxmlformats.org/officeDocument/2006/relationships/hyperlink" Target="http://saltresearch.org/primo_library/libweb/action/search.do?fn=search&amp;ct=search&amp;mode=Basic&amp;indx=1&amp;dum=true&amp;srt=rank&amp;vid=salt&amp;frbg=&amp;tb=t&amp;vl%286443075UI1%29=all_items&amp;vl%281UI0%29=contains&amp;vl%289926023UI0%29=any&amp;vl%289926023UI0%29=title&amp;vl%289926023UI0%29=any&amp;tab=default_tab&amp;scp.scps=scope%3A%28digitool_salt%29%2Cscope%3A%28aleph_salt%29&amp;vl%28freeText0%29=ankara+opera" TargetMode="External"/><Relationship Id="rId10" Type="http://schemas.openxmlformats.org/officeDocument/2006/relationships/hyperlink" Target="https://archnet.org/sites/5626/media_contents/21232" TargetMode="External"/><Relationship Id="rId4" Type="http://schemas.openxmlformats.org/officeDocument/2006/relationships/hyperlink" Target="http://saltresearch.org/primo_library/libweb/action/search.do?fn=search&amp;ct=search&amp;mode=Basic&amp;indx=1&amp;dum=true&amp;srt=rank&amp;vid=salt&amp;frbg=&amp;tb=t&amp;vl%286443075UI1%29=all_items&amp;vl%281UI0%29=contains&amp;vl%289926023UI0%29=any&amp;vl%289926023UI0%29=title&amp;vl%289926023UI0%29=any&amp;tab=default_tab&amp;scp.scps=scope%3A%28digitool_salt%29%2Cscope%3A%28aleph_salt%29&amp;vl%28freeText0%29=ankara+opera" TargetMode="External"/><Relationship Id="rId9" Type="http://schemas.openxmlformats.org/officeDocument/2006/relationships/hyperlink" Target="http://saltresearch.org/primo_library/libweb/action/search.do?fn=search&amp;ct=search&amp;mode=Basic&amp;indx=1&amp;dum=true&amp;srt=rank&amp;vid=salt&amp;frbg=&amp;tb=t&amp;vl%286443075UI1%29=all_items&amp;vl%281UI0%29=contains&amp;vl%289926023UI0%29=any&amp;vl%289926023UI0%29=title&amp;vl%289926023UI0%29=any&amp;tab=default_tab&amp;scp.scps=scope%3A%28digitool_salt%29%2Cscope%3A%28aleph_salt%29&amp;vl%28freeText0%29=ankara+oper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4.jpeg"/></Relationships>
</file>

<file path=word/_rels/header2.xml.rels><?xml version="1.0" encoding="UTF-8" standalone="yes"?>
<Relationships xmlns="http://schemas.openxmlformats.org/package/2006/relationships"><Relationship Id="rId2" Type="http://schemas.openxmlformats.org/officeDocument/2006/relationships/image" Target="media/image255.jpeg"/><Relationship Id="rId1" Type="http://schemas.openxmlformats.org/officeDocument/2006/relationships/image" Target="media/image254.jpeg"/></Relationships>
</file>

<file path=word/_rels/header3.xml.rels><?xml version="1.0" encoding="UTF-8" standalone="yes"?>
<Relationships xmlns="http://schemas.openxmlformats.org/package/2006/relationships"><Relationship Id="rId1" Type="http://schemas.openxmlformats.org/officeDocument/2006/relationships/image" Target="media/image25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ullan&#305;c&#305;\Documents\&#214;zel%20Office%20&#350;ablonlar&#305;\Antetli%20ka&#287;&#305;t.dot"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info@oraybirinsaat.com</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Antetli kağıt</Template>
  <TotalTime>133</TotalTime>
  <Pages>64</Pages>
  <Words>9152</Words>
  <Characters>52170</Characters>
  <Application>Microsoft Office Word</Application>
  <DocSecurity>0</DocSecurity>
  <Lines>434</Lines>
  <Paragraphs>122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61200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Kullanıcı</dc:creator>
  <cp:keywords/>
  <dc:description/>
  <cp:lastModifiedBy>Orhan PEKDEMİR</cp:lastModifiedBy>
  <cp:revision>24</cp:revision>
  <dcterms:created xsi:type="dcterms:W3CDTF">2024-05-02T13:31:00Z</dcterms:created>
  <dcterms:modified xsi:type="dcterms:W3CDTF">2024-05-02T16:06:00Z</dcterms:modified>
</cp:coreProperties>
</file>